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A62" w:rsidRPr="00124AA0" w:rsidRDefault="00D61A62" w:rsidP="00011C13">
      <w:pPr>
        <w:pStyle w:val="BodyTextIndent2"/>
        <w:ind w:left="0"/>
        <w:jc w:val="center"/>
        <w:rPr>
          <w:b/>
          <w:bCs/>
          <w:color w:val="000000"/>
        </w:rPr>
      </w:pPr>
      <w:r w:rsidRPr="00124AA0">
        <w:rPr>
          <w:b/>
          <w:bCs/>
          <w:color w:val="000000"/>
        </w:rPr>
        <w:t xml:space="preserve">Муниципальное </w:t>
      </w:r>
      <w:r>
        <w:rPr>
          <w:b/>
          <w:bCs/>
          <w:color w:val="000000"/>
        </w:rPr>
        <w:t xml:space="preserve">казенное </w:t>
      </w:r>
      <w:r w:rsidRPr="00124AA0">
        <w:rPr>
          <w:b/>
          <w:bCs/>
          <w:color w:val="000000"/>
        </w:rPr>
        <w:t xml:space="preserve">общеобразовательное учреждение </w:t>
      </w:r>
    </w:p>
    <w:p w:rsidR="00D61A62" w:rsidRPr="00124AA0" w:rsidRDefault="00D61A62" w:rsidP="00011C13">
      <w:pPr>
        <w:pStyle w:val="BodyTextIndent2"/>
        <w:ind w:left="0"/>
        <w:jc w:val="center"/>
        <w:rPr>
          <w:b/>
          <w:bCs/>
          <w:color w:val="000000"/>
        </w:rPr>
      </w:pPr>
      <w:r w:rsidRPr="00124AA0">
        <w:rPr>
          <w:b/>
          <w:bCs/>
          <w:color w:val="000000"/>
        </w:rPr>
        <w:t xml:space="preserve">Сортавальского муниципального района Республики Карелия </w:t>
      </w:r>
    </w:p>
    <w:p w:rsidR="00D61A62" w:rsidRPr="00124AA0" w:rsidRDefault="00D61A62" w:rsidP="00011C13">
      <w:pPr>
        <w:pStyle w:val="BodyTextIndent2"/>
        <w:ind w:left="0"/>
        <w:jc w:val="center"/>
        <w:rPr>
          <w:b/>
          <w:bCs/>
          <w:color w:val="000000"/>
        </w:rPr>
      </w:pPr>
      <w:r w:rsidRPr="00124AA0">
        <w:rPr>
          <w:b/>
          <w:bCs/>
          <w:color w:val="000000"/>
        </w:rPr>
        <w:t>Средняя общеобразовательная школа № 6</w:t>
      </w:r>
    </w:p>
    <w:p w:rsidR="00D61A62" w:rsidRDefault="00D61A62" w:rsidP="00011C13">
      <w:pPr>
        <w:pStyle w:val="BodyTextIndent2"/>
        <w:ind w:left="0"/>
        <w:jc w:val="right"/>
        <w:rPr>
          <w:b/>
          <w:bCs/>
          <w:color w:val="000000"/>
          <w:sz w:val="28"/>
          <w:szCs w:val="28"/>
        </w:rPr>
      </w:pPr>
    </w:p>
    <w:p w:rsidR="00D61A62" w:rsidRPr="00124AA0" w:rsidRDefault="00D61A62" w:rsidP="00011C13">
      <w:pPr>
        <w:pStyle w:val="BodyTextIndent2"/>
        <w:jc w:val="right"/>
        <w:rPr>
          <w:b/>
          <w:bCs/>
          <w:color w:val="000000"/>
        </w:rPr>
      </w:pPr>
      <w:r w:rsidRPr="00124AA0">
        <w:rPr>
          <w:b/>
          <w:bCs/>
          <w:color w:val="000000"/>
        </w:rPr>
        <w:t xml:space="preserve">                                                       </w:t>
      </w:r>
      <w:r>
        <w:rPr>
          <w:b/>
          <w:bCs/>
          <w:color w:val="000000"/>
        </w:rPr>
        <w:t xml:space="preserve">                     </w:t>
      </w:r>
      <w:r w:rsidRPr="00124AA0">
        <w:rPr>
          <w:b/>
          <w:bCs/>
          <w:color w:val="000000"/>
        </w:rPr>
        <w:t>«УТВЕРЖДАЮ»</w:t>
      </w:r>
    </w:p>
    <w:p w:rsidR="00D61A62" w:rsidRPr="00124AA0" w:rsidRDefault="00D61A62" w:rsidP="00011C13">
      <w:pPr>
        <w:pStyle w:val="BodyTextIndent2"/>
        <w:jc w:val="right"/>
        <w:rPr>
          <w:b/>
          <w:bCs/>
          <w:color w:val="000000"/>
        </w:rPr>
      </w:pPr>
      <w:r w:rsidRPr="00124AA0">
        <w:rPr>
          <w:b/>
          <w:bCs/>
          <w:color w:val="000000"/>
        </w:rPr>
        <w:t xml:space="preserve">                                                      </w:t>
      </w:r>
      <w:r>
        <w:rPr>
          <w:b/>
          <w:bCs/>
          <w:color w:val="000000"/>
        </w:rPr>
        <w:t xml:space="preserve">                      </w:t>
      </w:r>
      <w:r w:rsidRPr="00124AA0">
        <w:rPr>
          <w:b/>
          <w:bCs/>
          <w:color w:val="000000"/>
        </w:rPr>
        <w:t>Директор школы_____________</w:t>
      </w:r>
    </w:p>
    <w:p w:rsidR="00D61A62" w:rsidRPr="00124AA0" w:rsidRDefault="00D61A62" w:rsidP="00011C13">
      <w:pPr>
        <w:pStyle w:val="BodyTextIndent2"/>
        <w:jc w:val="right"/>
        <w:rPr>
          <w:b/>
          <w:bCs/>
          <w:color w:val="000000"/>
        </w:rPr>
      </w:pPr>
      <w:r w:rsidRPr="00124AA0">
        <w:rPr>
          <w:b/>
          <w:bCs/>
          <w:color w:val="000000"/>
        </w:rPr>
        <w:t xml:space="preserve">                                                     </w:t>
      </w:r>
      <w:r>
        <w:rPr>
          <w:b/>
          <w:bCs/>
          <w:color w:val="000000"/>
        </w:rPr>
        <w:t xml:space="preserve">                       </w:t>
      </w:r>
      <w:r w:rsidRPr="00124AA0">
        <w:rPr>
          <w:b/>
          <w:bCs/>
          <w:color w:val="000000"/>
        </w:rPr>
        <w:t>Л.Д. Кравченко</w:t>
      </w:r>
    </w:p>
    <w:p w:rsidR="00D61A62" w:rsidRPr="00124AA0" w:rsidRDefault="00D61A62" w:rsidP="00011C13">
      <w:pPr>
        <w:pStyle w:val="BodyTextIndent2"/>
        <w:jc w:val="right"/>
        <w:rPr>
          <w:b/>
          <w:bCs/>
          <w:color w:val="000000"/>
        </w:rPr>
      </w:pPr>
      <w:r>
        <w:rPr>
          <w:b/>
          <w:bCs/>
          <w:color w:val="000000"/>
        </w:rPr>
        <w:t xml:space="preserve">                                                                           «_31</w:t>
      </w:r>
      <w:r w:rsidRPr="00124AA0">
        <w:rPr>
          <w:b/>
          <w:bCs/>
          <w:color w:val="000000"/>
        </w:rPr>
        <w:t>__» ______</w:t>
      </w:r>
      <w:r>
        <w:rPr>
          <w:b/>
          <w:bCs/>
          <w:color w:val="000000"/>
        </w:rPr>
        <w:t>___08______2015</w:t>
      </w:r>
      <w:r w:rsidRPr="00124AA0">
        <w:rPr>
          <w:b/>
          <w:bCs/>
          <w:color w:val="000000"/>
        </w:rPr>
        <w:t>г.</w:t>
      </w:r>
    </w:p>
    <w:p w:rsidR="00D61A62" w:rsidRDefault="00D61A62" w:rsidP="00011C13">
      <w:pPr>
        <w:pStyle w:val="BodyTextIndent2"/>
        <w:ind w:left="0"/>
        <w:rPr>
          <w:b/>
          <w:bCs/>
          <w:color w:val="000000"/>
          <w:sz w:val="28"/>
          <w:szCs w:val="28"/>
        </w:rPr>
      </w:pPr>
    </w:p>
    <w:p w:rsidR="00D61A62" w:rsidRPr="00C00A9E" w:rsidRDefault="00D61A62" w:rsidP="00011C13">
      <w:pPr>
        <w:pStyle w:val="BodyTextIndent2"/>
        <w:ind w:left="0"/>
        <w:jc w:val="center"/>
        <w:rPr>
          <w:b/>
          <w:bCs/>
          <w:color w:val="000000"/>
          <w:sz w:val="36"/>
          <w:szCs w:val="36"/>
        </w:rPr>
      </w:pPr>
      <w:r w:rsidRPr="00C00A9E">
        <w:rPr>
          <w:b/>
          <w:bCs/>
          <w:color w:val="000000"/>
          <w:sz w:val="36"/>
          <w:szCs w:val="36"/>
        </w:rPr>
        <w:t xml:space="preserve">Рабочая программа </w:t>
      </w:r>
    </w:p>
    <w:p w:rsidR="00D61A62" w:rsidRPr="00C00A9E" w:rsidRDefault="00D61A62" w:rsidP="00011C13">
      <w:pPr>
        <w:pStyle w:val="BodyTextIndent2"/>
        <w:ind w:left="0"/>
        <w:jc w:val="center"/>
        <w:rPr>
          <w:b/>
          <w:bCs/>
          <w:color w:val="000000"/>
          <w:sz w:val="36"/>
          <w:szCs w:val="36"/>
        </w:rPr>
      </w:pPr>
      <w:r w:rsidRPr="00C00A9E">
        <w:rPr>
          <w:b/>
          <w:bCs/>
          <w:color w:val="000000"/>
          <w:sz w:val="36"/>
          <w:szCs w:val="36"/>
        </w:rPr>
        <w:t xml:space="preserve">по учебному предмету </w:t>
      </w:r>
      <w:r>
        <w:rPr>
          <w:b/>
          <w:bCs/>
          <w:color w:val="000000"/>
          <w:sz w:val="36"/>
          <w:szCs w:val="36"/>
        </w:rPr>
        <w:t>География</w:t>
      </w:r>
    </w:p>
    <w:p w:rsidR="00D61A62" w:rsidRPr="0044636B" w:rsidRDefault="00D61A62" w:rsidP="00011C13">
      <w:pPr>
        <w:jc w:val="center"/>
        <w:rPr>
          <w:rFonts w:ascii="Times New Roman" w:hAnsi="Times New Roman" w:cs="Times New Roman"/>
          <w:b/>
          <w:bCs/>
          <w:sz w:val="36"/>
          <w:szCs w:val="36"/>
        </w:rPr>
      </w:pPr>
      <w:r w:rsidRPr="0044636B">
        <w:rPr>
          <w:rFonts w:ascii="Times New Roman" w:hAnsi="Times New Roman" w:cs="Times New Roman"/>
          <w:b/>
          <w:bCs/>
          <w:sz w:val="36"/>
          <w:szCs w:val="36"/>
        </w:rPr>
        <w:t xml:space="preserve">основной образовательной программы </w:t>
      </w:r>
    </w:p>
    <w:p w:rsidR="00D61A62" w:rsidRPr="0044636B" w:rsidRDefault="00D61A62" w:rsidP="00011C13">
      <w:pPr>
        <w:jc w:val="center"/>
        <w:rPr>
          <w:rFonts w:ascii="Times New Roman" w:hAnsi="Times New Roman" w:cs="Times New Roman"/>
          <w:b/>
          <w:bCs/>
          <w:sz w:val="36"/>
          <w:szCs w:val="36"/>
        </w:rPr>
      </w:pPr>
      <w:r w:rsidRPr="0044636B">
        <w:rPr>
          <w:rFonts w:ascii="Times New Roman" w:hAnsi="Times New Roman" w:cs="Times New Roman"/>
          <w:b/>
          <w:bCs/>
          <w:sz w:val="36"/>
          <w:szCs w:val="36"/>
        </w:rPr>
        <w:t>основного общего образования.</w:t>
      </w:r>
    </w:p>
    <w:p w:rsidR="00D61A62" w:rsidRDefault="00D61A62" w:rsidP="00011C13">
      <w:pPr>
        <w:pStyle w:val="BodyTextIndent2"/>
        <w:ind w:left="0"/>
        <w:rPr>
          <w:b/>
          <w:bCs/>
          <w:color w:val="000000"/>
          <w:sz w:val="28"/>
          <w:szCs w:val="28"/>
        </w:rPr>
      </w:pPr>
    </w:p>
    <w:p w:rsidR="00D61A62" w:rsidRPr="00C00A9E" w:rsidRDefault="00D61A62" w:rsidP="00011C13">
      <w:pPr>
        <w:pStyle w:val="BodyTextIndent2"/>
        <w:ind w:left="0"/>
        <w:jc w:val="center"/>
        <w:rPr>
          <w:b/>
          <w:bCs/>
          <w:color w:val="000000"/>
          <w:sz w:val="32"/>
          <w:szCs w:val="32"/>
        </w:rPr>
      </w:pPr>
      <w:r>
        <w:rPr>
          <w:b/>
          <w:bCs/>
          <w:color w:val="000000"/>
          <w:sz w:val="32"/>
          <w:szCs w:val="32"/>
        </w:rPr>
        <w:t>5</w:t>
      </w:r>
      <w:r w:rsidRPr="00C00A9E">
        <w:rPr>
          <w:b/>
          <w:bCs/>
          <w:color w:val="000000"/>
          <w:sz w:val="32"/>
          <w:szCs w:val="32"/>
        </w:rPr>
        <w:t>-</w:t>
      </w:r>
      <w:r>
        <w:rPr>
          <w:b/>
          <w:bCs/>
          <w:color w:val="000000"/>
          <w:sz w:val="32"/>
          <w:szCs w:val="32"/>
        </w:rPr>
        <w:t>9</w:t>
      </w:r>
      <w:r w:rsidRPr="00C00A9E">
        <w:rPr>
          <w:b/>
          <w:bCs/>
          <w:color w:val="000000"/>
          <w:sz w:val="32"/>
          <w:szCs w:val="32"/>
        </w:rPr>
        <w:t xml:space="preserve"> классы</w:t>
      </w:r>
    </w:p>
    <w:p w:rsidR="00D61A62" w:rsidRDefault="00D61A62" w:rsidP="00011C13">
      <w:pPr>
        <w:pStyle w:val="BodyTextIndent2"/>
        <w:ind w:left="0"/>
        <w:rPr>
          <w:color w:val="000000"/>
          <w:sz w:val="22"/>
          <w:szCs w:val="22"/>
        </w:rPr>
      </w:pPr>
    </w:p>
    <w:p w:rsidR="00D61A62" w:rsidRPr="00C00A9E" w:rsidRDefault="00D61A62" w:rsidP="00011C13">
      <w:pPr>
        <w:pStyle w:val="BodyTextIndent2"/>
        <w:ind w:left="0"/>
        <w:jc w:val="center"/>
        <w:rPr>
          <w:color w:val="000000"/>
          <w:sz w:val="32"/>
          <w:szCs w:val="32"/>
        </w:rPr>
      </w:pPr>
      <w:r w:rsidRPr="00C00A9E">
        <w:rPr>
          <w:b/>
          <w:bCs/>
          <w:color w:val="000000"/>
          <w:sz w:val="32"/>
          <w:szCs w:val="32"/>
        </w:rPr>
        <w:t xml:space="preserve">Срок реализации </w:t>
      </w:r>
      <w:r>
        <w:rPr>
          <w:b/>
          <w:bCs/>
          <w:color w:val="000000"/>
          <w:sz w:val="32"/>
          <w:szCs w:val="32"/>
        </w:rPr>
        <w:t>5</w:t>
      </w:r>
      <w:r w:rsidRPr="00C00A9E">
        <w:rPr>
          <w:b/>
          <w:bCs/>
          <w:color w:val="000000"/>
          <w:sz w:val="32"/>
          <w:szCs w:val="32"/>
        </w:rPr>
        <w:t xml:space="preserve"> </w:t>
      </w:r>
      <w:r>
        <w:rPr>
          <w:b/>
          <w:bCs/>
          <w:color w:val="000000"/>
          <w:sz w:val="32"/>
          <w:szCs w:val="32"/>
        </w:rPr>
        <w:t>лет</w:t>
      </w:r>
    </w:p>
    <w:p w:rsidR="00D61A62" w:rsidRDefault="00D61A62" w:rsidP="00011C13">
      <w:pPr>
        <w:pStyle w:val="BodyTextIndent2"/>
        <w:rPr>
          <w:b/>
          <w:bCs/>
          <w:color w:val="000000"/>
          <w:sz w:val="28"/>
          <w:szCs w:val="28"/>
        </w:rPr>
      </w:pPr>
    </w:p>
    <w:p w:rsidR="00D61A62" w:rsidRDefault="00D61A62" w:rsidP="00011C13">
      <w:pPr>
        <w:pStyle w:val="BodyTextIndent2"/>
        <w:ind w:left="5220"/>
        <w:jc w:val="right"/>
        <w:rPr>
          <w:b/>
          <w:bCs/>
          <w:color w:val="000000"/>
        </w:rPr>
      </w:pPr>
      <w:r w:rsidRPr="00124AA0">
        <w:rPr>
          <w:b/>
          <w:bCs/>
          <w:color w:val="000000"/>
        </w:rPr>
        <w:t>Разработчики:</w:t>
      </w:r>
    </w:p>
    <w:p w:rsidR="00D61A62" w:rsidRDefault="00D61A62" w:rsidP="00011C13">
      <w:pPr>
        <w:pStyle w:val="BodyTextIndent2"/>
        <w:ind w:left="5220"/>
        <w:jc w:val="right"/>
        <w:rPr>
          <w:b/>
          <w:bCs/>
          <w:color w:val="000000"/>
        </w:rPr>
      </w:pPr>
      <w:r>
        <w:rPr>
          <w:b/>
          <w:bCs/>
          <w:color w:val="000000"/>
        </w:rPr>
        <w:t>Чернобай С.Н.., учитель географии</w:t>
      </w:r>
    </w:p>
    <w:p w:rsidR="00D61A62" w:rsidRDefault="00D61A62" w:rsidP="00011C13">
      <w:pPr>
        <w:pStyle w:val="BodyTextIndent2"/>
        <w:ind w:left="5220"/>
        <w:rPr>
          <w:b/>
          <w:bCs/>
          <w:color w:val="000000"/>
        </w:rPr>
      </w:pPr>
    </w:p>
    <w:p w:rsidR="00D61A62" w:rsidRPr="00124AA0" w:rsidRDefault="00D61A62" w:rsidP="00011C13">
      <w:pPr>
        <w:pStyle w:val="BodyTextIndent2"/>
        <w:ind w:left="5220"/>
        <w:rPr>
          <w:b/>
          <w:bCs/>
          <w:color w:val="000000"/>
        </w:rPr>
        <w:sectPr w:rsidR="00D61A62" w:rsidRPr="00124AA0" w:rsidSect="00011C13">
          <w:type w:val="nextColumn"/>
          <w:pgSz w:w="16838" w:h="11906" w:orient="landscape"/>
          <w:pgMar w:top="1701" w:right="1134" w:bottom="1134" w:left="1134" w:header="708" w:footer="708" w:gutter="0"/>
          <w:cols w:space="708"/>
          <w:docGrid w:linePitch="360"/>
        </w:sectPr>
      </w:pPr>
    </w:p>
    <w:p w:rsidR="00D61A62" w:rsidRPr="00124AA0" w:rsidRDefault="00D61A62" w:rsidP="00011C13">
      <w:pPr>
        <w:pStyle w:val="BodyTextIndent2"/>
        <w:ind w:left="0" w:right="3"/>
        <w:jc w:val="left"/>
        <w:rPr>
          <w:b/>
          <w:bCs/>
          <w:color w:val="000000"/>
        </w:rPr>
      </w:pPr>
      <w:r w:rsidRPr="00124AA0">
        <w:rPr>
          <w:b/>
          <w:bCs/>
          <w:color w:val="000000"/>
        </w:rPr>
        <w:t>Обсуждена и согласована на</w:t>
      </w:r>
    </w:p>
    <w:p w:rsidR="00D61A62" w:rsidRPr="00124AA0" w:rsidRDefault="00D61A62" w:rsidP="00011C13">
      <w:pPr>
        <w:pStyle w:val="BodyTextIndent2"/>
        <w:ind w:left="0" w:right="3"/>
        <w:jc w:val="left"/>
        <w:rPr>
          <w:b/>
          <w:bCs/>
          <w:color w:val="000000"/>
        </w:rPr>
      </w:pPr>
      <w:r w:rsidRPr="00124AA0">
        <w:rPr>
          <w:b/>
          <w:bCs/>
          <w:color w:val="000000"/>
        </w:rPr>
        <w:t>внутришкольном методическом объединении</w:t>
      </w:r>
      <w:r>
        <w:rPr>
          <w:b/>
          <w:bCs/>
          <w:color w:val="000000"/>
        </w:rPr>
        <w:t xml:space="preserve"> «Естествознание»</w:t>
      </w:r>
    </w:p>
    <w:p w:rsidR="00D61A62" w:rsidRPr="00124AA0" w:rsidRDefault="00D61A62" w:rsidP="00011C13">
      <w:pPr>
        <w:pStyle w:val="BodyTextIndent2"/>
        <w:ind w:left="0" w:right="3"/>
        <w:jc w:val="left"/>
        <w:rPr>
          <w:b/>
          <w:bCs/>
          <w:color w:val="000000"/>
        </w:rPr>
      </w:pPr>
      <w:r w:rsidRPr="00124AA0">
        <w:rPr>
          <w:b/>
          <w:bCs/>
          <w:color w:val="000000"/>
        </w:rPr>
        <w:t>Протокол №___</w:t>
      </w:r>
      <w:r>
        <w:rPr>
          <w:b/>
          <w:bCs/>
          <w:color w:val="000000"/>
        </w:rPr>
        <w:t>1__от «29_» 08</w:t>
      </w:r>
      <w:r w:rsidRPr="00124AA0">
        <w:rPr>
          <w:b/>
          <w:bCs/>
          <w:color w:val="000000"/>
        </w:rPr>
        <w:t>__20</w:t>
      </w:r>
      <w:r>
        <w:rPr>
          <w:b/>
          <w:bCs/>
          <w:color w:val="000000"/>
        </w:rPr>
        <w:t xml:space="preserve">15 </w:t>
      </w:r>
      <w:r w:rsidRPr="00124AA0">
        <w:rPr>
          <w:b/>
          <w:bCs/>
          <w:color w:val="000000"/>
        </w:rPr>
        <w:t>г.</w:t>
      </w:r>
    </w:p>
    <w:p w:rsidR="00D61A62" w:rsidRPr="00124AA0" w:rsidRDefault="00D61A62" w:rsidP="00011C13">
      <w:pPr>
        <w:pStyle w:val="BodyTextIndent2"/>
        <w:ind w:hanging="1440"/>
        <w:rPr>
          <w:b/>
          <w:bCs/>
          <w:color w:val="000000"/>
        </w:rPr>
      </w:pPr>
    </w:p>
    <w:p w:rsidR="00D61A62" w:rsidRPr="00124AA0" w:rsidRDefault="00D61A62" w:rsidP="00011C13">
      <w:pPr>
        <w:pStyle w:val="BodyTextIndent2"/>
        <w:ind w:left="0"/>
        <w:jc w:val="left"/>
        <w:rPr>
          <w:b/>
          <w:bCs/>
          <w:color w:val="000000"/>
        </w:rPr>
      </w:pPr>
      <w:r>
        <w:rPr>
          <w:b/>
          <w:bCs/>
          <w:color w:val="000000"/>
        </w:rPr>
        <w:t xml:space="preserve">                   </w:t>
      </w:r>
      <w:r w:rsidRPr="00124AA0">
        <w:rPr>
          <w:b/>
          <w:bCs/>
          <w:color w:val="000000"/>
        </w:rPr>
        <w:t xml:space="preserve">Принята на </w:t>
      </w:r>
    </w:p>
    <w:p w:rsidR="00D61A62" w:rsidRPr="00124AA0" w:rsidRDefault="00D61A62" w:rsidP="00011C13">
      <w:pPr>
        <w:pStyle w:val="BodyTextIndent2"/>
        <w:ind w:left="0"/>
        <w:jc w:val="left"/>
        <w:rPr>
          <w:b/>
          <w:bCs/>
          <w:color w:val="000000"/>
        </w:rPr>
      </w:pPr>
      <w:r>
        <w:rPr>
          <w:b/>
          <w:bCs/>
          <w:color w:val="000000"/>
        </w:rPr>
        <w:t xml:space="preserve">                   </w:t>
      </w:r>
      <w:r w:rsidRPr="00124AA0">
        <w:rPr>
          <w:b/>
          <w:bCs/>
          <w:color w:val="000000"/>
        </w:rPr>
        <w:t xml:space="preserve">педагогическом совете </w:t>
      </w:r>
    </w:p>
    <w:p w:rsidR="00D61A62" w:rsidRDefault="00D61A62" w:rsidP="00011C13">
      <w:pPr>
        <w:pStyle w:val="BodyTextIndent2"/>
        <w:ind w:left="0"/>
        <w:jc w:val="left"/>
        <w:rPr>
          <w:b/>
          <w:bCs/>
          <w:color w:val="000000"/>
        </w:rPr>
      </w:pPr>
      <w:r>
        <w:rPr>
          <w:b/>
          <w:bCs/>
          <w:color w:val="000000"/>
        </w:rPr>
        <w:t xml:space="preserve">                   </w:t>
      </w:r>
      <w:r w:rsidRPr="00124AA0">
        <w:rPr>
          <w:b/>
          <w:bCs/>
          <w:color w:val="000000"/>
        </w:rPr>
        <w:t>Протокол №__</w:t>
      </w:r>
      <w:r>
        <w:rPr>
          <w:b/>
          <w:bCs/>
          <w:color w:val="000000"/>
        </w:rPr>
        <w:t>1</w:t>
      </w:r>
      <w:r w:rsidRPr="00124AA0">
        <w:rPr>
          <w:b/>
          <w:bCs/>
          <w:color w:val="000000"/>
        </w:rPr>
        <w:t>___</w:t>
      </w:r>
    </w:p>
    <w:p w:rsidR="00D61A62" w:rsidRPr="00124AA0" w:rsidRDefault="00D61A62" w:rsidP="00011C13">
      <w:pPr>
        <w:pStyle w:val="BodyTextIndent2"/>
        <w:ind w:left="0"/>
        <w:jc w:val="left"/>
        <w:rPr>
          <w:b/>
          <w:bCs/>
          <w:color w:val="000000"/>
        </w:rPr>
      </w:pPr>
      <w:r>
        <w:rPr>
          <w:b/>
          <w:bCs/>
          <w:color w:val="000000"/>
        </w:rPr>
        <w:t xml:space="preserve">                   от      </w:t>
      </w:r>
      <w:r w:rsidRPr="00124AA0">
        <w:rPr>
          <w:b/>
          <w:bCs/>
          <w:color w:val="000000"/>
        </w:rPr>
        <w:t>«__</w:t>
      </w:r>
      <w:r>
        <w:rPr>
          <w:b/>
          <w:bCs/>
          <w:color w:val="000000"/>
        </w:rPr>
        <w:t>31</w:t>
      </w:r>
      <w:r w:rsidRPr="00124AA0">
        <w:rPr>
          <w:b/>
          <w:bCs/>
          <w:color w:val="000000"/>
        </w:rPr>
        <w:t>_»___</w:t>
      </w:r>
      <w:r>
        <w:rPr>
          <w:b/>
          <w:bCs/>
          <w:color w:val="000000"/>
        </w:rPr>
        <w:t>08</w:t>
      </w:r>
      <w:r w:rsidRPr="00124AA0">
        <w:rPr>
          <w:b/>
          <w:bCs/>
          <w:color w:val="000000"/>
        </w:rPr>
        <w:t>__20</w:t>
      </w:r>
      <w:r>
        <w:rPr>
          <w:b/>
          <w:bCs/>
          <w:color w:val="000000"/>
        </w:rPr>
        <w:t xml:space="preserve">15 </w:t>
      </w:r>
      <w:r w:rsidRPr="00124AA0">
        <w:rPr>
          <w:b/>
          <w:bCs/>
          <w:color w:val="000000"/>
        </w:rPr>
        <w:t>г.</w:t>
      </w:r>
    </w:p>
    <w:p w:rsidR="00D61A62" w:rsidRDefault="00D61A62" w:rsidP="00011C13">
      <w:pPr>
        <w:pStyle w:val="BodyTextIndent2"/>
        <w:jc w:val="center"/>
        <w:rPr>
          <w:b/>
          <w:bCs/>
          <w:color w:val="000000"/>
        </w:rPr>
      </w:pPr>
    </w:p>
    <w:p w:rsidR="00D61A62" w:rsidRPr="00124AA0" w:rsidRDefault="00D61A62" w:rsidP="00011C13">
      <w:pPr>
        <w:pStyle w:val="BodyTextIndent2"/>
        <w:jc w:val="center"/>
        <w:rPr>
          <w:b/>
          <w:bCs/>
          <w:color w:val="000000"/>
        </w:rPr>
        <w:sectPr w:rsidR="00D61A62" w:rsidRPr="00124AA0" w:rsidSect="00914B8A">
          <w:type w:val="continuous"/>
          <w:pgSz w:w="16838" w:h="11906" w:orient="landscape"/>
          <w:pgMar w:top="1701" w:right="1134" w:bottom="1134" w:left="1134" w:header="708" w:footer="708" w:gutter="0"/>
          <w:cols w:num="2" w:space="709"/>
          <w:docGrid w:linePitch="360"/>
        </w:sectPr>
      </w:pPr>
    </w:p>
    <w:p w:rsidR="00D61A62" w:rsidRPr="00124AA0" w:rsidRDefault="00D61A62" w:rsidP="00011C13">
      <w:pPr>
        <w:pStyle w:val="BodyTextIndent2"/>
        <w:jc w:val="center"/>
        <w:rPr>
          <w:b/>
          <w:bCs/>
          <w:color w:val="000000"/>
        </w:rPr>
        <w:sectPr w:rsidR="00D61A62" w:rsidRPr="00124AA0" w:rsidSect="00914B8A">
          <w:type w:val="continuous"/>
          <w:pgSz w:w="16838" w:h="11906" w:orient="landscape"/>
          <w:pgMar w:top="1701" w:right="1134" w:bottom="1134" w:left="1134" w:header="708" w:footer="708" w:gutter="0"/>
          <w:cols w:num="2" w:space="709"/>
          <w:docGrid w:linePitch="360"/>
        </w:sectPr>
      </w:pPr>
      <w:r>
        <w:rPr>
          <w:b/>
          <w:bCs/>
          <w:color w:val="000000"/>
        </w:rPr>
        <w:t xml:space="preserve">                                         2015</w:t>
      </w:r>
    </w:p>
    <w:p w:rsidR="00D61A62" w:rsidRPr="00124AA0" w:rsidRDefault="00D61A62" w:rsidP="00011C13">
      <w:pPr>
        <w:pStyle w:val="BodyTextIndent2"/>
        <w:ind w:left="0"/>
        <w:rPr>
          <w:b/>
          <w:bCs/>
          <w:color w:val="000000"/>
        </w:rPr>
        <w:sectPr w:rsidR="00D61A62" w:rsidRPr="00124AA0" w:rsidSect="00914B8A">
          <w:type w:val="continuous"/>
          <w:pgSz w:w="16838" w:h="11906" w:orient="landscape"/>
          <w:pgMar w:top="1701" w:right="1134" w:bottom="1134" w:left="1134" w:header="708" w:footer="708" w:gutter="0"/>
          <w:cols w:num="2" w:space="709"/>
          <w:docGrid w:linePitch="360"/>
        </w:sectPr>
      </w:pPr>
    </w:p>
    <w:p w:rsidR="00D61A62" w:rsidRPr="00124AA0" w:rsidRDefault="00D61A62" w:rsidP="00DE235B">
      <w:pPr>
        <w:pStyle w:val="BodyTextIndent2"/>
        <w:ind w:left="0"/>
        <w:rPr>
          <w:b/>
          <w:bCs/>
          <w:color w:val="000000"/>
        </w:rPr>
        <w:sectPr w:rsidR="00D61A62" w:rsidRPr="00124AA0" w:rsidSect="0050406B">
          <w:type w:val="nextColumn"/>
          <w:pgSz w:w="16838" w:h="11906" w:orient="landscape"/>
          <w:pgMar w:top="1701" w:right="1134" w:bottom="850" w:left="1134" w:header="709" w:footer="709" w:gutter="0"/>
          <w:cols w:num="2" w:space="709"/>
          <w:docGrid w:linePitch="360"/>
        </w:sectPr>
      </w:pPr>
    </w:p>
    <w:p w:rsidR="00D61A62" w:rsidRDefault="00D61A62" w:rsidP="0050406B">
      <w:pPr>
        <w:spacing w:after="0" w:line="240" w:lineRule="auto"/>
        <w:rPr>
          <w:rFonts w:ascii="Times New Roman" w:hAnsi="Times New Roman" w:cs="Times New Roman"/>
          <w:b/>
          <w:bCs/>
          <w:sz w:val="24"/>
          <w:szCs w:val="24"/>
        </w:rPr>
      </w:pPr>
    </w:p>
    <w:p w:rsidR="00D61A62" w:rsidRPr="0040673E" w:rsidRDefault="00D61A62" w:rsidP="0040673E">
      <w:pPr>
        <w:spacing w:after="0" w:line="240" w:lineRule="auto"/>
        <w:ind w:left="360"/>
        <w:rPr>
          <w:rFonts w:ascii="Times New Roman" w:hAnsi="Times New Roman" w:cs="Times New Roman"/>
          <w:b/>
          <w:bCs/>
          <w:sz w:val="24"/>
          <w:szCs w:val="24"/>
        </w:rPr>
      </w:pPr>
      <w:r w:rsidRPr="0040673E">
        <w:rPr>
          <w:rFonts w:ascii="Times New Roman" w:hAnsi="Times New Roman" w:cs="Times New Roman"/>
          <w:b/>
          <w:bCs/>
          <w:sz w:val="24"/>
          <w:szCs w:val="24"/>
        </w:rPr>
        <w:t>1.ПОЯСНИТЕЛЬНАЯ ЗАПИСКА</w:t>
      </w:r>
    </w:p>
    <w:p w:rsidR="00D61A62" w:rsidRPr="0040673E" w:rsidRDefault="00D61A62" w:rsidP="0040673E">
      <w:pPr>
        <w:spacing w:after="0" w:line="240" w:lineRule="auto"/>
        <w:ind w:left="360"/>
        <w:rPr>
          <w:rFonts w:ascii="Times New Roman" w:hAnsi="Times New Roman" w:cs="Times New Roman"/>
          <w:sz w:val="24"/>
          <w:szCs w:val="24"/>
          <w:lang w:eastAsia="ru-RU"/>
        </w:rPr>
      </w:pPr>
      <w:r w:rsidRPr="0040673E">
        <w:rPr>
          <w:rFonts w:ascii="Times New Roman" w:hAnsi="Times New Roman" w:cs="Times New Roman"/>
          <w:b/>
          <w:bCs/>
          <w:sz w:val="24"/>
          <w:szCs w:val="24"/>
          <w:lang w:eastAsia="ru-RU"/>
        </w:rPr>
        <w:t xml:space="preserve"> Нормативно-правовые документы, обеспечивающие реализацию программы</w:t>
      </w:r>
      <w:r w:rsidRPr="0040673E">
        <w:rPr>
          <w:rFonts w:ascii="Times New Roman" w:hAnsi="Times New Roman" w:cs="Times New Roman"/>
          <w:b/>
          <w:bCs/>
          <w:sz w:val="24"/>
          <w:szCs w:val="24"/>
          <w:lang w:eastAsia="ru-RU"/>
        </w:rPr>
        <w:br/>
      </w:r>
    </w:p>
    <w:p w:rsidR="00D61A62" w:rsidRPr="0040673E" w:rsidRDefault="00D61A62" w:rsidP="0040673E">
      <w:pPr>
        <w:spacing w:after="0" w:line="240" w:lineRule="auto"/>
        <w:ind w:left="360"/>
        <w:rPr>
          <w:rFonts w:ascii="Times New Roman" w:hAnsi="Times New Roman" w:cs="Times New Roman"/>
          <w:sz w:val="24"/>
          <w:szCs w:val="24"/>
          <w:lang w:eastAsia="ru-RU"/>
        </w:rPr>
      </w:pPr>
      <w:r w:rsidRPr="0040673E">
        <w:rPr>
          <w:rFonts w:ascii="Times New Roman" w:hAnsi="Times New Roman" w:cs="Times New Roman"/>
          <w:b/>
          <w:bCs/>
          <w:sz w:val="24"/>
          <w:szCs w:val="24"/>
          <w:lang w:eastAsia="ru-RU"/>
        </w:rPr>
        <w:t xml:space="preserve">• </w:t>
      </w:r>
      <w:r w:rsidRPr="0040673E">
        <w:rPr>
          <w:rFonts w:ascii="Times New Roman" w:hAnsi="Times New Roman" w:cs="Times New Roman"/>
          <w:sz w:val="24"/>
          <w:szCs w:val="24"/>
          <w:lang w:eastAsia="ru-RU"/>
        </w:rPr>
        <w:t>Федеральный закон от 29.12.2012 года № 273-ФЗ «Об образовании в Российской Федерации».</w:t>
      </w:r>
    </w:p>
    <w:p w:rsidR="00D61A62" w:rsidRPr="0040673E" w:rsidRDefault="00D61A62" w:rsidP="0040673E">
      <w:pPr>
        <w:spacing w:after="0" w:line="240" w:lineRule="auto"/>
        <w:ind w:left="360"/>
        <w:rPr>
          <w:rFonts w:ascii="Times New Roman" w:hAnsi="Times New Roman" w:cs="Times New Roman"/>
          <w:sz w:val="24"/>
          <w:szCs w:val="24"/>
          <w:lang w:eastAsia="ru-RU"/>
        </w:rPr>
      </w:pPr>
      <w:r w:rsidRPr="0040673E">
        <w:rPr>
          <w:rFonts w:ascii="Times New Roman" w:hAnsi="Times New Roman" w:cs="Times New Roman"/>
          <w:b/>
          <w:bCs/>
          <w:sz w:val="24"/>
          <w:szCs w:val="24"/>
          <w:lang w:eastAsia="ru-RU"/>
        </w:rPr>
        <w:t xml:space="preserve">• </w:t>
      </w:r>
      <w:r w:rsidRPr="0040673E">
        <w:rPr>
          <w:rFonts w:ascii="Times New Roman" w:hAnsi="Times New Roman" w:cs="Times New Roman"/>
          <w:sz w:val="24"/>
          <w:szCs w:val="24"/>
          <w:lang w:eastAsia="ru-RU"/>
        </w:rPr>
        <w:t>Закон Республики Карелия «Об образовании» от 21.12.13г.</w:t>
      </w:r>
      <w:r w:rsidRPr="0040673E">
        <w:rPr>
          <w:rFonts w:ascii="Times New Roman" w:hAnsi="Times New Roman" w:cs="Times New Roman"/>
          <w:sz w:val="24"/>
          <w:szCs w:val="24"/>
          <w:lang w:eastAsia="ru-RU"/>
        </w:rPr>
        <w:br/>
      </w:r>
      <w:r w:rsidRPr="0040673E">
        <w:rPr>
          <w:rFonts w:ascii="Times New Roman" w:hAnsi="Times New Roman" w:cs="Times New Roman"/>
          <w:b/>
          <w:bCs/>
          <w:sz w:val="24"/>
          <w:szCs w:val="24"/>
          <w:lang w:eastAsia="ru-RU"/>
        </w:rPr>
        <w:t xml:space="preserve">• </w:t>
      </w:r>
      <w:r w:rsidRPr="0040673E">
        <w:rPr>
          <w:rFonts w:ascii="Times New Roman" w:hAnsi="Times New Roman" w:cs="Times New Roman"/>
          <w:sz w:val="24"/>
          <w:szCs w:val="24"/>
          <w:lang w:eastAsia="ru-RU"/>
        </w:rPr>
        <w:t>Федеральный государственного стандарта основного общего образования.</w:t>
      </w:r>
    </w:p>
    <w:p w:rsidR="00D61A62" w:rsidRPr="0040673E" w:rsidRDefault="00D61A62" w:rsidP="0040673E">
      <w:pPr>
        <w:spacing w:after="0" w:line="240" w:lineRule="auto"/>
        <w:ind w:left="360"/>
        <w:rPr>
          <w:rFonts w:ascii="Times New Roman" w:hAnsi="Times New Roman" w:cs="Times New Roman"/>
          <w:sz w:val="24"/>
          <w:szCs w:val="24"/>
          <w:lang w:eastAsia="ru-RU"/>
        </w:rPr>
      </w:pPr>
      <w:r w:rsidRPr="0040673E">
        <w:rPr>
          <w:rFonts w:ascii="Times New Roman" w:hAnsi="Times New Roman" w:cs="Times New Roman"/>
          <w:b/>
          <w:bCs/>
          <w:sz w:val="24"/>
          <w:szCs w:val="24"/>
          <w:lang w:eastAsia="ru-RU"/>
        </w:rPr>
        <w:t xml:space="preserve">• </w:t>
      </w:r>
      <w:r w:rsidRPr="0040673E">
        <w:rPr>
          <w:rFonts w:ascii="Times New Roman" w:hAnsi="Times New Roman" w:cs="Times New Roman"/>
          <w:sz w:val="24"/>
          <w:szCs w:val="24"/>
          <w:lang w:eastAsia="ru-RU"/>
        </w:rPr>
        <w:t>Региональный компонент стандарта общего образования.</w:t>
      </w:r>
    </w:p>
    <w:p w:rsidR="00D61A62" w:rsidRPr="0040673E" w:rsidRDefault="00D61A62" w:rsidP="0040673E">
      <w:pPr>
        <w:spacing w:after="0" w:line="240" w:lineRule="auto"/>
        <w:ind w:left="360"/>
        <w:rPr>
          <w:rFonts w:ascii="Times New Roman" w:hAnsi="Times New Roman" w:cs="Times New Roman"/>
          <w:sz w:val="24"/>
          <w:szCs w:val="24"/>
          <w:lang w:eastAsia="ru-RU"/>
        </w:rPr>
      </w:pP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lang w:eastAsia="ru-RU"/>
        </w:rPr>
        <w:t>Главная цель</w:t>
      </w:r>
      <w:r w:rsidRPr="0040673E">
        <w:rPr>
          <w:rFonts w:ascii="Times New Roman" w:hAnsi="Times New Roman" w:cs="Times New Roman"/>
          <w:sz w:val="24"/>
          <w:szCs w:val="24"/>
          <w:lang w:eastAsia="ru-RU"/>
        </w:rPr>
        <w:t xml:space="preserve"> </w:t>
      </w:r>
      <w:r w:rsidRPr="0040673E">
        <w:rPr>
          <w:rFonts w:ascii="Times New Roman" w:hAnsi="Times New Roman" w:cs="Times New Roman"/>
          <w:sz w:val="24"/>
          <w:szCs w:val="24"/>
        </w:rPr>
        <w:t>совершенствования российского образования —   повышение его доступности, качества и эффективности. Это предполагает значительное обновление содержания образования, приведение его в соответствие с требованиями времени и задачами развития государства. Рабочая программа по географии создана на основе фундаментального ядра содержания основного общего образования и Концепции духовно-нравственного развития и воспитания гражданина России. В данном курсе соблюдается преемственность с курсами начального общего образования, в том числе и в использовании основных видов учебной деятельности обучающихся. 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Географическое образование в основной школе должно обеспечить </w:t>
      </w:r>
      <w:r w:rsidRPr="0040673E">
        <w:rPr>
          <w:rFonts w:ascii="Times New Roman" w:hAnsi="Times New Roman" w:cs="Times New Roman"/>
          <w:sz w:val="24"/>
          <w:szCs w:val="24"/>
          <w:lang w:eastAsia="ru-RU"/>
        </w:rPr>
        <w:t xml:space="preserve"> </w:t>
      </w:r>
      <w:r w:rsidRPr="0040673E">
        <w:rPr>
          <w:rFonts w:ascii="Times New Roman" w:hAnsi="Times New Roman" w:cs="Times New Roman"/>
          <w:sz w:val="24"/>
          <w:szCs w:val="24"/>
        </w:rPr>
        <w:t>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D61A62" w:rsidRPr="0040673E" w:rsidRDefault="00D61A62" w:rsidP="0040673E">
      <w:pPr>
        <w:spacing w:after="0" w:line="240" w:lineRule="auto"/>
        <w:rPr>
          <w:rFonts w:ascii="Times New Roman" w:hAnsi="Times New Roman" w:cs="Times New Roman"/>
          <w:b/>
          <w:bCs/>
          <w:sz w:val="24"/>
          <w:szCs w:val="24"/>
          <w:lang w:eastAsia="ru-RU"/>
        </w:rPr>
      </w:pPr>
      <w:r w:rsidRPr="0040673E">
        <w:rPr>
          <w:rFonts w:ascii="Times New Roman" w:hAnsi="Times New Roman" w:cs="Times New Roman"/>
          <w:b/>
          <w:bCs/>
          <w:sz w:val="24"/>
          <w:szCs w:val="24"/>
          <w:lang w:eastAsia="ru-RU"/>
        </w:rPr>
        <w:t>Основные задачи курса: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формирование системы географических знаний как составной части научной картины мира;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расширение и конкретизация представлений о пространственной неоднородности поверхности Земли на разных уровнях ее дифференциации— от планетарного до локального;</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познание сущности и динамики основных природных, экологических, социально-экономических и других процессов, происходящих в географической среде;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создание образных представлений о крупных регионах материков и странах с выделением особенностей их природы, природных богатств, использовании их населением в хозяйственной деятельности;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развитие понимания закономерностей размещения населения и территориальной организации хозяйства в связи с природными, социально - экономическими факторами; развитие понимания главных особенностей взаимодействия природы и общества, значения охраны окружающей среды и рационального природопользования;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воспитание в духе уважения к другим народам, чтобы «научиться жить вместе, развивая знания о других, их истории, традициях и образе мышления», понимать людей другой культуры; раскрытие на основе историко - географического подхода изменения политической карты, практики природопользования, процесса нарастания экологических проблем в пределах материков, океанов и отдельных стран;</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формирование эмоционально - ценностного отношения к географической среде и экологически целесообразного поведения в ней; развитие картографической грамотности посредством работы с картами разнообразного содержания и масштаба (картами материков, океанов, отдельных стран, планов городов), изучения способов изображения географических объектов и явлений, применяемых на этих картах; развитие практических географических умений извлекать информацию из различных источников знаний, составлять по ним комплексные страноведческие описания и характеристики территории; выработка понимания общественной потребности в географических знаниях, а также формирование отношения к географии как возможной области будущей практической деятельности.</w:t>
      </w:r>
    </w:p>
    <w:p w:rsidR="00D61A62" w:rsidRPr="0040673E" w:rsidRDefault="00D61A62" w:rsidP="0040673E">
      <w:pPr>
        <w:spacing w:after="0" w:line="240" w:lineRule="auto"/>
        <w:rPr>
          <w:rFonts w:ascii="Times New Roman" w:hAnsi="Times New Roman" w:cs="Times New Roman"/>
          <w:sz w:val="24"/>
          <w:szCs w:val="24"/>
        </w:rPr>
      </w:pPr>
    </w:p>
    <w:p w:rsidR="00D61A62" w:rsidRPr="0040673E" w:rsidRDefault="00D61A62" w:rsidP="0040673E">
      <w:pPr>
        <w:spacing w:after="0" w:line="240" w:lineRule="auto"/>
        <w:rPr>
          <w:rFonts w:ascii="Times New Roman" w:hAnsi="Times New Roman" w:cs="Times New Roman"/>
          <w:sz w:val="24"/>
          <w:szCs w:val="24"/>
        </w:rPr>
      </w:pPr>
    </w:p>
    <w:p w:rsidR="00D61A62" w:rsidRPr="0040673E" w:rsidRDefault="00D61A62" w:rsidP="0040673E">
      <w:pPr>
        <w:spacing w:after="0" w:line="240" w:lineRule="auto"/>
        <w:rPr>
          <w:rFonts w:ascii="Times New Roman" w:hAnsi="Times New Roman" w:cs="Times New Roman"/>
          <w:b/>
          <w:bCs/>
          <w:sz w:val="24"/>
          <w:szCs w:val="24"/>
          <w:lang w:eastAsia="ru-RU"/>
        </w:rPr>
      </w:pPr>
      <w:r w:rsidRPr="0040673E">
        <w:rPr>
          <w:rFonts w:ascii="Times New Roman" w:hAnsi="Times New Roman" w:cs="Times New Roman"/>
          <w:b/>
          <w:bCs/>
          <w:sz w:val="24"/>
          <w:szCs w:val="24"/>
          <w:lang w:eastAsia="ru-RU"/>
        </w:rPr>
        <w:t>2.Общая характеристика курса географии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Учебное содержание курса географии в данной линии сконцентрировано по блокам: с 5 по 7 класс —   география планеты, с 8 по 9 класс — география России.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Курс «География. Начальный курс. 5 класс» является пропедевтическим по отношению к курсу географии в основной школе. Основными целями курса являются: знакомство с особенностями природы окружающего нас мира, с древнейшим изобретением человечества — географической картой, с взаимодействием природы и человека; пробуждение интереса к естественным наукам и к географии в частности; формирование умений безопасного и экологически целесообразного поведения в окружающей среде. При изучении курса решаются следующие задачи: знакомство с одним из интереснейших школьных предметов — географией, формирование интереса к нему; формирование умений внимательно смотреть на окружающий мир, понимать язык живой природы. Курс географии 5 класса опережает по времени изучение многих тем, которые нуждаются в опоре на другие предметы, вследствие чего многие важные межпредметные связи (например, с математикой, физикой, биологией, историей) не могут быть установлены. Поэтому некоторые вопросы в курсе 5 класса рассматриваются на уровне представлений.</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В структуре курса «География. Начальный курс. 6 класс» заложена преемственность между курсами, обеспечивающая динамизм в развитии, расширении и углублении знаний и умений учащихся, в развитии их географического мышления, самостоятельности в приобретении новых знаний. Курс географии 6 класса — курс, формирующий знания из разных областей наук о Земле — картографии, геологии, географии, почвоведения и др. Эти знания позволяют видеть, понимать и оценивать сложную систему взаимосвязей в природе. Целью курса является развитие географических знаний, умений, опыта творческой деятельности и эмоционально - ценностного отношения к миру, необходимых для усвоения географии в средней школе и понимания закономерностей и противоречий развития географической оболочки.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 изучении курса решаются следующие задачи: формирование представлений о единстве природы, объяснение простейших взаимосвязей процессов и явлений природы, ее частей; формирование представлений о структуре, развитии во времени и пространстве основных геосфер, об особенностях их взаимосвязи на планетарном, региональном и локальном уровнях; развитие представлений о разнообразии природы и сложности протекающих в ней процессов; развитие представлений о размещении природных и социально - экономических объектов; развитие элементарных практических умений при работе со специальными приборами и инструментами, картой, глобусом, планом местности для получения необходимой географической информации; развитие понимания воздействия человека на состояние природы и следствий взаимодействия природы и человека; развитие понимания разнообразия и своеобразия духовных традиций народов, формирование и развитие личностного отношения к своему населенному пункту как части России; развитие чувства уважения и любви к своей малой родине через активное познание и сохранение родной природы.</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Курс «География материков и океанов. 7 класс» — это третий по счету школьный курс географии. содержание. В содержании курса увеличен объем страноведческих знаний и несколько снижена роль общеземлеведческой составляющей, что должно обеспечить его гуманистическую и культурологическую роль в образовании и воспитании учащихся.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Основными целями курса являются: раскрытие закономерностей землеведческого характера, с тем чтобы школьники в разнообразии природы, населения и его хозяйственной деятельности увидели единство, определенный порядок, связь явлений. Это будет воспитывать убеждение в необходимости бережного отношения к природе, международного сотрудничества в решении проблем окружающей среды; создание у учащихся целостного представления о Земле как планете людей; раскрытие разнообразия природы и населения Земли, знакомство со странами и народами; формирование необходимого минимума базовых знаний и представлений страноведческого характера, необходимых каждому человеку нашей эпохи.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Основные задачи курса: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формирование системы географических знаний как составной части научной картины мира;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расширение и конкретизация представлений о пространственной неоднородности поверхности Земли на разных уровнях ее дифференциации— от планетарного до локального;</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познание сущности и динамики основных природных, экологических, социально-экономических и других процессов, происходящих в географической среде;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создание образных представлений о крупных регионах материков и странах с выделением особенностей их природы, природных богатств, использовании их населением в хозяйственной деятельности;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развитие понимания закономерностей размещения населения и территориальной организации хозяйства в связи с природными, социально-экономическими факторами;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развитие понимания главных особенностей взаимодействия природы и общества, значения охраны окружающей среды и рационального природопользования; воспитание в духе уважения к другим народам, чтобы «научиться жить вместе, развивая знания о других, их истории, традициях и образе мышления», понимать людей другой культуры;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раскрытие на основе историко-географического подхода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изменения политической карты, практики природопользования, процесса нарастания экологических проблем в пределах материков, океанов и отдельных стран;</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формирование эмоционально - ценностного отношения к географической среде и экологически целесообразного поведения в ней;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развитие картографической грамотности посредством работы с картами разнообразного содержания и масштаба (картами материков, океанов, отдельных стран, планов городов), изучения способов изображения географических объектов и явлений, применяемых на этих картах; развитие практических географических умений извлекать информацию из различных источников знаний, составлять по ним комплексные страноведческие описания и характеристики территории;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выработка понимания общественной потребности в географических знаниях, а также формирование отношения к географии как возможной области будущей практической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деятельности.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Курс «География России» (8—9 классы) занимает центральное место в системе школьной географии. Именно этот курс завершает изучение географии в основной школе, что определяет его особую роль в формировании комплексных социально ориентированных знаний, мировоззрения, личностных качеств школьников.</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Основными целями курса являются: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формирование целостного представления об особенностях природы, населения, хозяйства России, о месте нашей страны в современном мире;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воспитание любви к родной стране, родному краю, уважения к истории и культуре Родины и населяющих ее народов; формирование личности, осознающей себя полноправным членом общества, гражданином, патриотом, ответственно относящимся к природе и ресурсам своей страны.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Основные задачи данного курса: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формирование географического образа своей страны, представления о России как целостном географическом регионе и одновременно как о субъекте глобального географического пространства; формирование позитивного географического образа России как огромной территории с уникальными природными условиями и ресурсами, многообразными традициями населяющих ее народов;</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развитие умений анализировать, сравнивать, использовать в повседневной жизни информацию из различных источников — карт, учебников, статистических данных, интернет - ресурсов; развитие умений и навыков вести наблюдения за объектами, процессами и явлениями географической среды, их изменениями в результате деятельности человека, принимать простейшие меры по защите и охране природы; создание образа своего родного края.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p>
    <w:p w:rsidR="00D61A62" w:rsidRPr="0040673E" w:rsidRDefault="00D61A62" w:rsidP="0040673E">
      <w:pPr>
        <w:spacing w:after="0" w:line="240" w:lineRule="auto"/>
        <w:rPr>
          <w:rFonts w:ascii="Times New Roman" w:hAnsi="Times New Roman" w:cs="Times New Roman"/>
          <w:b/>
          <w:bCs/>
          <w:sz w:val="24"/>
          <w:szCs w:val="24"/>
          <w:lang w:eastAsia="ru-RU"/>
        </w:rPr>
      </w:pPr>
      <w:r w:rsidRPr="0040673E">
        <w:rPr>
          <w:rFonts w:ascii="Times New Roman" w:hAnsi="Times New Roman" w:cs="Times New Roman"/>
          <w:b/>
          <w:bCs/>
          <w:sz w:val="24"/>
          <w:szCs w:val="24"/>
          <w:lang w:eastAsia="ru-RU"/>
        </w:rPr>
        <w:t>3. Место курса географии в базисном учебном плане</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География в основной школе изучается с 5 по 9 класс. На изучение географии отводится в 5 и 6 классах по 35 ч (1 ч в неделю), в 7, 8 и 9 классах по 70 ч (2 ч в неделю). В соответствии с базисным учебным (образовательным) планом курса географии на ступени основного общего образования предшествует курс «Окружающий мир», включающий определенные географические сведения. По отношению к курсу географии данный курс является пропедевтическим. В свою очередь, содержание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дифференциации.</w:t>
      </w:r>
    </w:p>
    <w:p w:rsidR="00D61A62" w:rsidRPr="0040673E" w:rsidRDefault="00D61A62" w:rsidP="0040673E">
      <w:pPr>
        <w:spacing w:after="0" w:line="240" w:lineRule="auto"/>
        <w:rPr>
          <w:rFonts w:ascii="Times New Roman" w:hAnsi="Times New Roman" w:cs="Times New Roman"/>
          <w:b/>
          <w:bCs/>
          <w:sz w:val="24"/>
          <w:szCs w:val="24"/>
          <w:lang w:eastAsia="ru-RU"/>
        </w:rPr>
      </w:pPr>
      <w:r w:rsidRPr="0040673E">
        <w:rPr>
          <w:rFonts w:ascii="Times New Roman" w:hAnsi="Times New Roman" w:cs="Times New Roman"/>
          <w:b/>
          <w:bCs/>
          <w:sz w:val="24"/>
          <w:szCs w:val="24"/>
          <w:lang w:eastAsia="ru-RU"/>
        </w:rPr>
        <w:t>4. Личностные, метапредметные и предметные результаты изучения учебного предмета «География»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Изучение географии в основной школе дает возможность обучающимся достичь следующих результатов.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Личностные  результаты:</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воспитание российской гражданской идентичности: патриотизма, уважения к Отечеству, осознанному отношению к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освоение социальных норм, правил поведения, ролей и форм социальной жизни в группах и сообществах, включая взрослые и социальные сообщества; участие в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видах деятельности;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Метапредметные результаты:</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Регулятивные УУД: самостоятельно обнаруживать и формулировать учебную проблему, определять цель УД; 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 составлять (индивидуально или в группе) план решения проблемы (выполнения проекта); работая по плану, сверять свои действия с целью и, при необходимости, исправлять ошибки самостоятельно (в том числе и корректировать план); в диалоге с учителем совершенствовать самостоятельно выбранные критерии оценки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Познавательные УУД: анализировать, сравнивать, классифицировать факты и явления; выявлять причины и следствия простых явлений;</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осуществлять сравнение и классификацию, самостоятельно выбирая критерии для указанных логических операций; строить логическое  рассуждение, включающее установление причинно-следственных связей; создавать схематические модели с выделением существенных характеристик объекта; составлять тезисы, различные виды планов (простых, сложных и т. п.); преобразовывать информацию из одного вида в другой (таблицу в текст и т. д.); определять возможные источники необходимых сведений, производить поиск информации, анализировать и оценивать ее достоверность.</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Коммуникативные УУД: самостоятельно организовывать учебное взаимодействие в группе (определять общие цели,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договариваться друг с другом и т. д.) в дискуссии уметь выдвинуть аргументы и контраргументы; учиться критично относиться к своему мнению, с достоинством признавать ошибочность своего мнения и корректировать его; понимая позицию другого,  различать в его речи: мнение (точку зрения), доказательство (аргументы), факты (гипотезы, аксиомы, теории);  уметь взглянуть на ситуацию с иной позиции и договариваться с людьми иных позиций.</w:t>
      </w:r>
    </w:p>
    <w:p w:rsidR="00D61A62" w:rsidRPr="0040673E" w:rsidRDefault="00D61A62" w:rsidP="0040673E">
      <w:pPr>
        <w:pStyle w:val="ListParagraph"/>
        <w:spacing w:after="0" w:line="240" w:lineRule="auto"/>
        <w:ind w:left="0"/>
        <w:jc w:val="both"/>
        <w:rPr>
          <w:rFonts w:ascii="Times New Roman" w:hAnsi="Times New Roman" w:cs="Times New Roman"/>
          <w:sz w:val="24"/>
          <w:szCs w:val="24"/>
        </w:rPr>
      </w:pPr>
      <w:r w:rsidRPr="0040673E">
        <w:rPr>
          <w:rFonts w:ascii="Times New Roman" w:hAnsi="Times New Roman" w:cs="Times New Roman"/>
          <w:sz w:val="24"/>
          <w:szCs w:val="24"/>
        </w:rPr>
        <w:t>Предметные результаты:</w:t>
      </w:r>
    </w:p>
    <w:p w:rsidR="00D61A62" w:rsidRPr="0040673E" w:rsidRDefault="00D61A62" w:rsidP="0040673E">
      <w:pPr>
        <w:widowControl w:val="0"/>
        <w:autoSpaceDE w:val="0"/>
        <w:autoSpaceDN w:val="0"/>
        <w:adjustRightInd w:val="0"/>
        <w:spacing w:after="0" w:line="240" w:lineRule="auto"/>
        <w:jc w:val="both"/>
        <w:rPr>
          <w:rFonts w:ascii="Times New Roman" w:hAnsi="Times New Roman" w:cs="Times New Roman"/>
          <w:sz w:val="24"/>
          <w:szCs w:val="24"/>
        </w:rPr>
      </w:pPr>
      <w:r w:rsidRPr="0040673E">
        <w:rPr>
          <w:rFonts w:ascii="Times New Roman" w:hAnsi="Times New Roman" w:cs="Times New Roman"/>
          <w:sz w:val="24"/>
          <w:szCs w:val="24"/>
        </w:rPr>
        <w:t>формирование представлений о географической науке, ее роли в освоении планеты человеком, о географических знаниях как компоненте научной картины мира, их необходимости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D61A62" w:rsidRPr="0040673E" w:rsidRDefault="00D61A62" w:rsidP="0040673E">
      <w:pPr>
        <w:widowControl w:val="0"/>
        <w:autoSpaceDE w:val="0"/>
        <w:autoSpaceDN w:val="0"/>
        <w:adjustRightInd w:val="0"/>
        <w:spacing w:after="0" w:line="240" w:lineRule="auto"/>
        <w:jc w:val="both"/>
        <w:rPr>
          <w:rFonts w:ascii="Times New Roman" w:hAnsi="Times New Roman" w:cs="Times New Roman"/>
          <w:sz w:val="24"/>
          <w:szCs w:val="24"/>
        </w:rPr>
      </w:pPr>
      <w:r w:rsidRPr="0040673E">
        <w:rPr>
          <w:rFonts w:ascii="Times New Roman" w:hAnsi="Times New Roman" w:cs="Times New Roman"/>
          <w:sz w:val="24"/>
          <w:szCs w:val="24"/>
        </w:rPr>
        <w:t>формирование первичных навыков использования территориального подхода, как основы географического мышления для осознания своего места в целостном многообразном и быстро изменяющимся мире и адекватной ориентации в нем;</w:t>
      </w:r>
    </w:p>
    <w:p w:rsidR="00D61A62" w:rsidRPr="0040673E" w:rsidRDefault="00D61A62" w:rsidP="0040673E">
      <w:pPr>
        <w:widowControl w:val="0"/>
        <w:autoSpaceDE w:val="0"/>
        <w:autoSpaceDN w:val="0"/>
        <w:adjustRightInd w:val="0"/>
        <w:spacing w:after="0" w:line="240" w:lineRule="auto"/>
        <w:jc w:val="both"/>
        <w:rPr>
          <w:rFonts w:ascii="Times New Roman" w:hAnsi="Times New Roman" w:cs="Times New Roman"/>
          <w:sz w:val="24"/>
          <w:szCs w:val="24"/>
        </w:rPr>
      </w:pPr>
      <w:r w:rsidRPr="0040673E">
        <w:rPr>
          <w:rFonts w:ascii="Times New Roman" w:hAnsi="Times New Roman" w:cs="Times New Roman"/>
          <w:sz w:val="24"/>
          <w:szCs w:val="24"/>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жизнь, культуры и хозяйственной деятельности людей, экологических проблемах на разных материках и в отдельных странах;</w:t>
      </w:r>
    </w:p>
    <w:p w:rsidR="00D61A62" w:rsidRPr="0040673E" w:rsidRDefault="00D61A62" w:rsidP="0040673E">
      <w:pPr>
        <w:widowControl w:val="0"/>
        <w:autoSpaceDE w:val="0"/>
        <w:autoSpaceDN w:val="0"/>
        <w:adjustRightInd w:val="0"/>
        <w:spacing w:after="0" w:line="240" w:lineRule="auto"/>
        <w:jc w:val="both"/>
        <w:rPr>
          <w:rFonts w:ascii="Times New Roman" w:hAnsi="Times New Roman" w:cs="Times New Roman"/>
          <w:sz w:val="24"/>
          <w:szCs w:val="24"/>
        </w:rPr>
      </w:pPr>
      <w:r w:rsidRPr="0040673E">
        <w:rPr>
          <w:rFonts w:ascii="Times New Roman" w:hAnsi="Times New Roman" w:cs="Times New Roman"/>
          <w:sz w:val="24"/>
          <w:szCs w:val="24"/>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D61A62" w:rsidRPr="0040673E" w:rsidRDefault="00D61A62" w:rsidP="0040673E">
      <w:pPr>
        <w:widowControl w:val="0"/>
        <w:autoSpaceDE w:val="0"/>
        <w:autoSpaceDN w:val="0"/>
        <w:adjustRightInd w:val="0"/>
        <w:spacing w:after="0" w:line="240" w:lineRule="auto"/>
        <w:jc w:val="both"/>
        <w:rPr>
          <w:rFonts w:ascii="Times New Roman" w:hAnsi="Times New Roman" w:cs="Times New Roman"/>
          <w:sz w:val="24"/>
          <w:szCs w:val="24"/>
        </w:rPr>
      </w:pPr>
      <w:r w:rsidRPr="0040673E">
        <w:rPr>
          <w:rFonts w:ascii="Times New Roman" w:hAnsi="Times New Roman" w:cs="Times New Roman"/>
          <w:sz w:val="24"/>
          <w:szCs w:val="24"/>
        </w:rPr>
        <w:t>овладение основами картографической грамотности и использования географической карты как одного из «языков» международного общения;</w:t>
      </w:r>
    </w:p>
    <w:p w:rsidR="00D61A62" w:rsidRPr="0040673E" w:rsidRDefault="00D61A62" w:rsidP="0040673E">
      <w:pPr>
        <w:widowControl w:val="0"/>
        <w:autoSpaceDE w:val="0"/>
        <w:autoSpaceDN w:val="0"/>
        <w:adjustRightInd w:val="0"/>
        <w:spacing w:after="0" w:line="240" w:lineRule="auto"/>
        <w:jc w:val="both"/>
        <w:rPr>
          <w:rFonts w:ascii="Times New Roman" w:hAnsi="Times New Roman" w:cs="Times New Roman"/>
          <w:sz w:val="24"/>
          <w:szCs w:val="24"/>
        </w:rPr>
      </w:pPr>
      <w:r w:rsidRPr="0040673E">
        <w:rPr>
          <w:rFonts w:ascii="Times New Roman" w:hAnsi="Times New Roman" w:cs="Times New Roman"/>
          <w:sz w:val="24"/>
          <w:szCs w:val="24"/>
        </w:rPr>
        <w:t xml:space="preserve">овладение основными навыками нахождения, использования и презентации географической информации; </w:t>
      </w:r>
    </w:p>
    <w:p w:rsidR="00D61A62" w:rsidRPr="0040673E" w:rsidRDefault="00D61A62" w:rsidP="0040673E">
      <w:pPr>
        <w:widowControl w:val="0"/>
        <w:autoSpaceDE w:val="0"/>
        <w:autoSpaceDN w:val="0"/>
        <w:adjustRightInd w:val="0"/>
        <w:spacing w:after="0" w:line="240" w:lineRule="auto"/>
        <w:jc w:val="both"/>
        <w:rPr>
          <w:rFonts w:ascii="Times New Roman" w:hAnsi="Times New Roman" w:cs="Times New Roman"/>
          <w:sz w:val="24"/>
          <w:szCs w:val="24"/>
        </w:rPr>
      </w:pPr>
      <w:r w:rsidRPr="0040673E">
        <w:rPr>
          <w:rFonts w:ascii="Times New Roman" w:hAnsi="Times New Roman" w:cs="Times New Roman"/>
          <w:sz w:val="24"/>
          <w:szCs w:val="24"/>
        </w:rPr>
        <w:t>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 самостоятельного оценивания уровня безопасности окружающей среды, адаптации к условиям территории проживания, соблюдение мер безопасности в случае природных стихийных бедствий и техногенных катастроф;</w:t>
      </w:r>
    </w:p>
    <w:p w:rsidR="00D61A62" w:rsidRPr="0040673E" w:rsidRDefault="00D61A62" w:rsidP="0040673E">
      <w:pPr>
        <w:widowControl w:val="0"/>
        <w:autoSpaceDE w:val="0"/>
        <w:autoSpaceDN w:val="0"/>
        <w:adjustRightInd w:val="0"/>
        <w:spacing w:after="0" w:line="240" w:lineRule="auto"/>
        <w:jc w:val="both"/>
        <w:rPr>
          <w:rFonts w:ascii="Times New Roman" w:hAnsi="Times New Roman" w:cs="Times New Roman"/>
          <w:sz w:val="24"/>
          <w:szCs w:val="24"/>
        </w:rPr>
      </w:pPr>
      <w:r w:rsidRPr="0040673E">
        <w:rPr>
          <w:rFonts w:ascii="Times New Roman" w:hAnsi="Times New Roman" w:cs="Times New Roman"/>
          <w:sz w:val="24"/>
          <w:szCs w:val="24"/>
        </w:rPr>
        <w:t>формирование представлений об особенностях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D61A62" w:rsidRPr="0040673E" w:rsidRDefault="00D61A62" w:rsidP="0040673E">
      <w:pPr>
        <w:spacing w:after="0" w:line="240" w:lineRule="auto"/>
        <w:rPr>
          <w:rFonts w:ascii="Times New Roman" w:hAnsi="Times New Roman" w:cs="Times New Roman"/>
          <w:sz w:val="24"/>
          <w:szCs w:val="24"/>
        </w:rPr>
      </w:pPr>
    </w:p>
    <w:p w:rsidR="00D61A62" w:rsidRPr="0040673E" w:rsidRDefault="00D61A62" w:rsidP="0040673E">
      <w:pPr>
        <w:spacing w:after="0" w:line="240" w:lineRule="auto"/>
        <w:rPr>
          <w:rFonts w:ascii="Times New Roman" w:hAnsi="Times New Roman" w:cs="Times New Roman"/>
          <w:sz w:val="24"/>
          <w:szCs w:val="24"/>
        </w:rPr>
      </w:pPr>
    </w:p>
    <w:p w:rsidR="00D61A62" w:rsidRPr="0040673E" w:rsidRDefault="00D61A62" w:rsidP="0040673E">
      <w:pPr>
        <w:spacing w:after="0" w:line="240" w:lineRule="auto"/>
        <w:rPr>
          <w:rFonts w:ascii="Times New Roman" w:hAnsi="Times New Roman" w:cs="Times New Roman"/>
          <w:sz w:val="24"/>
          <w:szCs w:val="24"/>
        </w:rPr>
      </w:pPr>
    </w:p>
    <w:p w:rsidR="00D61A62" w:rsidRPr="0040673E" w:rsidRDefault="00D61A62" w:rsidP="0040673E">
      <w:pPr>
        <w:spacing w:after="0" w:line="240" w:lineRule="auto"/>
        <w:rPr>
          <w:rFonts w:ascii="Times New Roman" w:hAnsi="Times New Roman" w:cs="Times New Roman"/>
          <w:sz w:val="24"/>
          <w:szCs w:val="24"/>
          <w:lang w:eastAsia="ru-RU"/>
        </w:rPr>
      </w:pPr>
    </w:p>
    <w:p w:rsidR="00D61A62" w:rsidRPr="0040673E" w:rsidRDefault="00D61A62" w:rsidP="0040673E">
      <w:pPr>
        <w:spacing w:after="0" w:line="240" w:lineRule="auto"/>
        <w:rPr>
          <w:rFonts w:ascii="Times New Roman" w:hAnsi="Times New Roman" w:cs="Times New Roman"/>
          <w:b/>
          <w:bCs/>
          <w:sz w:val="24"/>
          <w:szCs w:val="24"/>
          <w:lang w:eastAsia="ru-RU"/>
        </w:rPr>
      </w:pPr>
      <w:r w:rsidRPr="0040673E">
        <w:rPr>
          <w:rFonts w:ascii="Times New Roman" w:hAnsi="Times New Roman" w:cs="Times New Roman"/>
          <w:b/>
          <w:bCs/>
          <w:sz w:val="24"/>
          <w:szCs w:val="24"/>
          <w:lang w:eastAsia="ru-RU"/>
        </w:rPr>
        <w:t xml:space="preserve">5. Основное содержание программы. </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ГЕОГРАФИЯ. НАЧАЛЬНЫЙ КУРС. </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lang w:eastAsia="ru-RU"/>
        </w:rPr>
      </w:pPr>
      <w:r w:rsidRPr="0040673E">
        <w:rPr>
          <w:rFonts w:ascii="Times New Roman" w:hAnsi="Times New Roman" w:cs="Times New Roman"/>
          <w:sz w:val="24"/>
          <w:szCs w:val="24"/>
          <w:lang w:eastAsia="ru-RU"/>
        </w:rPr>
        <w:t>5 класс (35 ч, 1 ч в неделю)</w:t>
      </w:r>
    </w:p>
    <w:p w:rsidR="00D61A62" w:rsidRPr="0040673E" w:rsidRDefault="00D61A62" w:rsidP="0040673E">
      <w:pPr>
        <w:spacing w:after="0" w:line="240" w:lineRule="auto"/>
        <w:jc w:val="both"/>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Что изучает география (5 часов)</w:t>
      </w:r>
    </w:p>
    <w:p w:rsidR="00D61A62" w:rsidRPr="0040673E" w:rsidRDefault="00D61A62" w:rsidP="0040673E">
      <w:pPr>
        <w:spacing w:after="0" w:line="240" w:lineRule="auto"/>
        <w:jc w:val="both"/>
        <w:rPr>
          <w:rFonts w:ascii="Times New Roman" w:eastAsia="Newton-Regular" w:hAnsi="Times New Roman" w:cs="Times New Roman"/>
          <w:sz w:val="24"/>
          <w:szCs w:val="24"/>
        </w:rPr>
      </w:pPr>
      <w:r w:rsidRPr="0040673E">
        <w:rPr>
          <w:rFonts w:ascii="Times New Roman" w:hAnsi="Times New Roman" w:cs="Times New Roman"/>
          <w:b/>
          <w:bCs/>
          <w:sz w:val="24"/>
          <w:szCs w:val="24"/>
        </w:rPr>
        <w:t xml:space="preserve">Мир, в котором мы живем. </w:t>
      </w:r>
      <w:r w:rsidRPr="0040673E">
        <w:rPr>
          <w:rFonts w:ascii="Times New Roman" w:eastAsia="Newton-Regular" w:hAnsi="Times New Roman" w:cs="Times New Roman"/>
          <w:sz w:val="24"/>
          <w:szCs w:val="24"/>
        </w:rPr>
        <w:t>Мир живой и неживой природы. Явления природы. Человек на Земле.</w:t>
      </w:r>
    </w:p>
    <w:p w:rsidR="00D61A62" w:rsidRPr="0040673E" w:rsidRDefault="00D61A62" w:rsidP="0040673E">
      <w:pPr>
        <w:spacing w:after="0" w:line="240" w:lineRule="auto"/>
        <w:jc w:val="both"/>
        <w:rPr>
          <w:rFonts w:ascii="Times New Roman" w:eastAsia="Newton-Regular" w:hAnsi="Times New Roman" w:cs="Times New Roman"/>
          <w:sz w:val="24"/>
          <w:szCs w:val="24"/>
        </w:rPr>
      </w:pPr>
      <w:r w:rsidRPr="0040673E">
        <w:rPr>
          <w:rFonts w:ascii="Times New Roman" w:hAnsi="Times New Roman" w:cs="Times New Roman"/>
          <w:b/>
          <w:bCs/>
          <w:sz w:val="24"/>
          <w:szCs w:val="24"/>
        </w:rPr>
        <w:t xml:space="preserve">Науки о природе. </w:t>
      </w:r>
      <w:r w:rsidRPr="0040673E">
        <w:rPr>
          <w:rFonts w:ascii="Times New Roman" w:eastAsia="Newton-Regular" w:hAnsi="Times New Roman" w:cs="Times New Roman"/>
          <w:sz w:val="24"/>
          <w:szCs w:val="24"/>
        </w:rPr>
        <w:t>Астрономия. Биология. География. Химия. Физика. Экология.</w:t>
      </w:r>
    </w:p>
    <w:p w:rsidR="00D61A62" w:rsidRPr="0040673E" w:rsidRDefault="00D61A62" w:rsidP="0040673E">
      <w:pPr>
        <w:spacing w:after="0" w:line="240" w:lineRule="auto"/>
        <w:jc w:val="both"/>
        <w:rPr>
          <w:rFonts w:ascii="Times New Roman" w:eastAsia="Newton-Regular" w:hAnsi="Times New Roman" w:cs="Times New Roman"/>
          <w:sz w:val="24"/>
          <w:szCs w:val="24"/>
        </w:rPr>
      </w:pPr>
      <w:r w:rsidRPr="0040673E">
        <w:rPr>
          <w:rFonts w:ascii="Times New Roman" w:hAnsi="Times New Roman" w:cs="Times New Roman"/>
          <w:b/>
          <w:bCs/>
          <w:sz w:val="24"/>
          <w:szCs w:val="24"/>
        </w:rPr>
        <w:t xml:space="preserve">География – наука о Земле. </w:t>
      </w:r>
      <w:r w:rsidRPr="0040673E">
        <w:rPr>
          <w:rFonts w:ascii="Times New Roman" w:eastAsia="Newton-Regular" w:hAnsi="Times New Roman" w:cs="Times New Roman"/>
          <w:sz w:val="24"/>
          <w:szCs w:val="24"/>
        </w:rPr>
        <w:t>Физическая и социально-экономическая география – два основных раздела географии.</w:t>
      </w:r>
    </w:p>
    <w:p w:rsidR="00D61A62" w:rsidRPr="0040673E" w:rsidRDefault="00D61A62" w:rsidP="0040673E">
      <w:pPr>
        <w:spacing w:after="0" w:line="240" w:lineRule="auto"/>
        <w:jc w:val="both"/>
        <w:rPr>
          <w:rFonts w:ascii="Times New Roman" w:eastAsia="Newton-Regular" w:hAnsi="Times New Roman" w:cs="Times New Roman"/>
          <w:sz w:val="24"/>
          <w:szCs w:val="24"/>
        </w:rPr>
      </w:pPr>
      <w:r w:rsidRPr="0040673E">
        <w:rPr>
          <w:rFonts w:ascii="Times New Roman" w:hAnsi="Times New Roman" w:cs="Times New Roman"/>
          <w:b/>
          <w:bCs/>
          <w:sz w:val="24"/>
          <w:szCs w:val="24"/>
        </w:rPr>
        <w:t xml:space="preserve">Методы географических исследований. </w:t>
      </w:r>
      <w:r w:rsidRPr="0040673E">
        <w:rPr>
          <w:rFonts w:ascii="Times New Roman" w:eastAsia="Newton-Regular" w:hAnsi="Times New Roman" w:cs="Times New Roman"/>
          <w:sz w:val="24"/>
          <w:szCs w:val="24"/>
        </w:rPr>
        <w:t>Географическое описание. Картографический метод. Сравнительно-географический метод. Аэрокосмический метод. Статистический метод.</w:t>
      </w:r>
    </w:p>
    <w:p w:rsidR="00D61A62" w:rsidRPr="0040673E" w:rsidRDefault="00D61A62" w:rsidP="0040673E">
      <w:pPr>
        <w:autoSpaceDE w:val="0"/>
        <w:autoSpaceDN w:val="0"/>
        <w:adjustRightInd w:val="0"/>
        <w:spacing w:after="0" w:line="240" w:lineRule="auto"/>
        <w:rPr>
          <w:rFonts w:ascii="Times New Roman" w:eastAsia="Newton-Regular" w:hAnsi="Times New Roman" w:cs="Times New Roman"/>
          <w:sz w:val="24"/>
          <w:szCs w:val="24"/>
          <w:u w:val="single"/>
        </w:rPr>
      </w:pPr>
      <w:r w:rsidRPr="0040673E">
        <w:rPr>
          <w:rFonts w:ascii="Times New Roman" w:eastAsia="Newton-Regular" w:hAnsi="Times New Roman" w:cs="Times New Roman"/>
          <w:sz w:val="24"/>
          <w:szCs w:val="24"/>
          <w:u w:val="single"/>
        </w:rPr>
        <w:t>Предметные результаты обучения</w:t>
      </w:r>
    </w:p>
    <w:p w:rsidR="00D61A62" w:rsidRPr="0040673E" w:rsidRDefault="00D61A62" w:rsidP="0040673E">
      <w:pPr>
        <w:autoSpaceDE w:val="0"/>
        <w:autoSpaceDN w:val="0"/>
        <w:adjustRightInd w:val="0"/>
        <w:spacing w:after="0" w:line="240" w:lineRule="auto"/>
        <w:rPr>
          <w:rFonts w:ascii="Times New Roman" w:eastAsia="Newton-Regular" w:hAnsi="Times New Roman" w:cs="Times New Roman"/>
          <w:sz w:val="24"/>
          <w:szCs w:val="24"/>
        </w:rPr>
      </w:pPr>
      <w:r w:rsidRPr="0040673E">
        <w:rPr>
          <w:rFonts w:ascii="Times New Roman" w:eastAsia="Newton-Regular" w:hAnsi="Times New Roman" w:cs="Times New Roman"/>
          <w:sz w:val="24"/>
          <w:szCs w:val="24"/>
        </w:rPr>
        <w:t>Учащийся должен уметь: приводить примеры географических объектов; описывать воздействие какого-либо процесса или явления на географические объекты; называть отличия в изучении Земли географией по сравнению с другими науками  (астрономией, биологией, физикой, химией, экологией); объяснять, для чего изучают географию</w:t>
      </w:r>
    </w:p>
    <w:p w:rsidR="00D61A62" w:rsidRPr="0040673E" w:rsidRDefault="00D61A62" w:rsidP="0040673E">
      <w:pPr>
        <w:autoSpaceDE w:val="0"/>
        <w:autoSpaceDN w:val="0"/>
        <w:adjustRightInd w:val="0"/>
        <w:spacing w:after="0" w:line="240" w:lineRule="auto"/>
        <w:rPr>
          <w:rFonts w:ascii="Times New Roman" w:eastAsia="Newton-Regular" w:hAnsi="Times New Roman" w:cs="Times New Roman"/>
          <w:sz w:val="24"/>
          <w:szCs w:val="24"/>
        </w:rPr>
      </w:pPr>
    </w:p>
    <w:p w:rsidR="00D61A62" w:rsidRPr="0040673E" w:rsidRDefault="00D61A62" w:rsidP="0040673E">
      <w:pPr>
        <w:spacing w:after="0" w:line="240" w:lineRule="auto"/>
        <w:jc w:val="both"/>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Как люди открывали Землю (5 часов)</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Географические открытия древности и Средневековья. </w:t>
      </w:r>
      <w:r w:rsidRPr="0040673E">
        <w:rPr>
          <w:rFonts w:ascii="Times New Roman" w:eastAsia="Newton-Regular" w:hAnsi="Times New Roman" w:cs="Times New Roman"/>
          <w:sz w:val="24"/>
          <w:szCs w:val="24"/>
        </w:rPr>
        <w:t>Плавания финикийцев. Великие географы</w:t>
      </w:r>
    </w:p>
    <w:p w:rsidR="00D61A62" w:rsidRPr="0040673E" w:rsidRDefault="00D61A62" w:rsidP="0040673E">
      <w:pPr>
        <w:autoSpaceDE w:val="0"/>
        <w:autoSpaceDN w:val="0"/>
        <w:adjustRightInd w:val="0"/>
        <w:spacing w:after="0" w:line="240" w:lineRule="auto"/>
        <w:rPr>
          <w:rFonts w:ascii="Times New Roman" w:eastAsia="Newton-Regular" w:hAnsi="Times New Roman" w:cs="Times New Roman"/>
          <w:sz w:val="24"/>
          <w:szCs w:val="24"/>
        </w:rPr>
      </w:pPr>
      <w:r w:rsidRPr="0040673E">
        <w:rPr>
          <w:rFonts w:ascii="Times New Roman" w:eastAsia="Newton-Regular" w:hAnsi="Times New Roman" w:cs="Times New Roman"/>
          <w:sz w:val="24"/>
          <w:szCs w:val="24"/>
        </w:rPr>
        <w:t>древности. Географические открытия Средневековья.</w:t>
      </w:r>
    </w:p>
    <w:p w:rsidR="00D61A62" w:rsidRPr="0040673E" w:rsidRDefault="00D61A62" w:rsidP="0040673E">
      <w:pPr>
        <w:autoSpaceDE w:val="0"/>
        <w:autoSpaceDN w:val="0"/>
        <w:adjustRightInd w:val="0"/>
        <w:spacing w:after="0" w:line="240" w:lineRule="auto"/>
        <w:rPr>
          <w:rFonts w:ascii="Times New Roman" w:eastAsia="Newton-Regular" w:hAnsi="Times New Roman" w:cs="Times New Roman"/>
          <w:sz w:val="24"/>
          <w:szCs w:val="24"/>
        </w:rPr>
      </w:pPr>
    </w:p>
    <w:p w:rsidR="00D61A62" w:rsidRPr="0040673E" w:rsidRDefault="00D61A62" w:rsidP="0040673E">
      <w:pPr>
        <w:autoSpaceDE w:val="0"/>
        <w:autoSpaceDN w:val="0"/>
        <w:adjustRightInd w:val="0"/>
        <w:spacing w:after="0" w:line="240" w:lineRule="auto"/>
        <w:rPr>
          <w:rFonts w:ascii="Times New Roman" w:eastAsia="Newton-Regular" w:hAnsi="Times New Roman" w:cs="Times New Roman"/>
          <w:sz w:val="24"/>
          <w:szCs w:val="24"/>
        </w:rPr>
      </w:pPr>
      <w:r w:rsidRPr="0040673E">
        <w:rPr>
          <w:rFonts w:ascii="Times New Roman" w:hAnsi="Times New Roman" w:cs="Times New Roman"/>
          <w:b/>
          <w:bCs/>
          <w:sz w:val="24"/>
          <w:szCs w:val="24"/>
        </w:rPr>
        <w:t xml:space="preserve">Важнейшие географические открытия. </w:t>
      </w:r>
      <w:r w:rsidRPr="0040673E">
        <w:rPr>
          <w:rFonts w:ascii="Times New Roman" w:eastAsia="Newton-Regular" w:hAnsi="Times New Roman" w:cs="Times New Roman"/>
          <w:sz w:val="24"/>
          <w:szCs w:val="24"/>
        </w:rPr>
        <w:t>Открытие Америки. Первое кругосветное плавание. Открытие Австралии европейцами. Открытие Антарктиды русскими.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Открытия русских путешественников. </w:t>
      </w:r>
      <w:r w:rsidRPr="0040673E">
        <w:rPr>
          <w:rFonts w:ascii="Times New Roman" w:hAnsi="Times New Roman" w:cs="Times New Roman"/>
          <w:sz w:val="24"/>
          <w:szCs w:val="24"/>
        </w:rPr>
        <w:t>Открытие и освоение Севера новгородцами и поморами. Хождение за три моря. Освоение Сибири.</w:t>
      </w:r>
    </w:p>
    <w:p w:rsidR="00D61A62" w:rsidRPr="0040673E" w:rsidRDefault="00D61A62" w:rsidP="0040673E">
      <w:pPr>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Предметные результаты обучения</w:t>
      </w:r>
    </w:p>
    <w:p w:rsidR="00D61A62" w:rsidRPr="0040673E" w:rsidRDefault="00D61A62" w:rsidP="0040673E">
      <w:pPr>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rPr>
        <w:t>Учащийся должен уметь: называть основные способы изучения Земли в прошлом и в настоящее время и наиболее выдающиеся результаты географических открытий и путешествий; показывать по карте маршруты путешествий разного времени и периодов; приводить примеры собственных путешествий, иллюстрировать их.</w:t>
      </w:r>
    </w:p>
    <w:p w:rsidR="00D61A62" w:rsidRPr="0040673E" w:rsidRDefault="00D61A62" w:rsidP="0040673E">
      <w:pPr>
        <w:spacing w:after="0" w:line="240" w:lineRule="auto"/>
        <w:rPr>
          <w:rFonts w:ascii="Times New Roman" w:hAnsi="Times New Roman" w:cs="Times New Roman"/>
          <w:sz w:val="24"/>
          <w:szCs w:val="24"/>
        </w:rPr>
      </w:pPr>
    </w:p>
    <w:p w:rsidR="00D61A62" w:rsidRPr="0040673E" w:rsidRDefault="00D61A62" w:rsidP="0040673E">
      <w:pPr>
        <w:spacing w:after="0" w:line="240" w:lineRule="auto"/>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Земля во Вселенной (9 часов)</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Как древние люди представляли себе Вселенную.</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Что такое Вселенная? Представления древних народов о Вселенной. Представления древнегреческих ученых о Вселенной. Система мира по Птолемею.</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Изучение Вселенной: от Коперника до наших дней.</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Система мира по Николаю Копернику. Представления о Вселенной Джордано Бруно. Изучение Вселенной Галилео Галилеем. Современные представления о строении Вселенной.</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Соседи Солнца. </w:t>
      </w:r>
      <w:r w:rsidRPr="0040673E">
        <w:rPr>
          <w:rFonts w:ascii="Times New Roman" w:hAnsi="Times New Roman" w:cs="Times New Roman"/>
          <w:sz w:val="24"/>
          <w:szCs w:val="24"/>
        </w:rPr>
        <w:t>Планеты земной группы. Меркурий. Венера. Земля. Марс.</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Планеты-гиганты и маленький Плутон. </w:t>
      </w:r>
      <w:r w:rsidRPr="0040673E">
        <w:rPr>
          <w:rFonts w:ascii="Times New Roman" w:hAnsi="Times New Roman" w:cs="Times New Roman"/>
          <w:sz w:val="24"/>
          <w:szCs w:val="24"/>
        </w:rPr>
        <w:t>Юпитер. Сатурн. Уран. Нептун. Плутон.</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Астероиды. Кометы. Метеоры. Метеориты. </w:t>
      </w:r>
      <w:r w:rsidRPr="0040673E">
        <w:rPr>
          <w:rFonts w:ascii="Times New Roman" w:hAnsi="Times New Roman" w:cs="Times New Roman"/>
          <w:sz w:val="24"/>
          <w:szCs w:val="24"/>
        </w:rPr>
        <w:t>Астероиды. Кометы. Метеоры. Метеориты.</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Мир звезд. </w:t>
      </w:r>
      <w:r w:rsidRPr="0040673E">
        <w:rPr>
          <w:rFonts w:ascii="Times New Roman" w:hAnsi="Times New Roman" w:cs="Times New Roman"/>
          <w:sz w:val="24"/>
          <w:szCs w:val="24"/>
        </w:rPr>
        <w:t>Солнце. Многообразие звезд. Созвездия.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Уникальная планета – Земля. </w:t>
      </w:r>
      <w:r w:rsidRPr="0040673E">
        <w:rPr>
          <w:rFonts w:ascii="Times New Roman" w:hAnsi="Times New Roman" w:cs="Times New Roman"/>
          <w:sz w:val="24"/>
          <w:szCs w:val="24"/>
        </w:rPr>
        <w:t>Земля – планета жизни: благоприятная температура, наличие воды и воздуха, почвы.</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w:t>
      </w:r>
      <w:r w:rsidRPr="0040673E">
        <w:rPr>
          <w:rFonts w:ascii="Times New Roman" w:hAnsi="Times New Roman" w:cs="Times New Roman"/>
          <w:b/>
          <w:bCs/>
          <w:sz w:val="24"/>
          <w:szCs w:val="24"/>
        </w:rPr>
        <w:t xml:space="preserve">овременные исследования космоса. </w:t>
      </w:r>
      <w:r w:rsidRPr="0040673E">
        <w:rPr>
          <w:rFonts w:ascii="Times New Roman" w:hAnsi="Times New Roman" w:cs="Times New Roman"/>
          <w:sz w:val="24"/>
          <w:szCs w:val="24"/>
        </w:rPr>
        <w:t>Вклад отечественных ученых К.Э. Циолковского, С.П. Королева в развитие космонавтики. Первый космонавт Земли Ю.А. Гагарин.</w:t>
      </w:r>
    </w:p>
    <w:p w:rsidR="00D61A62" w:rsidRPr="0040673E" w:rsidRDefault="00D61A62" w:rsidP="0040673E">
      <w:pPr>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Предметные результаты обучения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Учащийся должен уметь: описывать представления древних людей о Вселенной; называть и показывать планеты Солнечной системы; приводить примеры планет земной группы и планет-гигантов; описывать уникальные особенности Земли как планеты.</w:t>
      </w:r>
    </w:p>
    <w:p w:rsidR="00D61A62" w:rsidRPr="0040673E" w:rsidRDefault="00D61A62" w:rsidP="0040673E">
      <w:pPr>
        <w:spacing w:after="0" w:line="240" w:lineRule="auto"/>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Виды изображений поверхности Земли (5 часов)</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Стороны горизонта. </w:t>
      </w:r>
      <w:r w:rsidRPr="0040673E">
        <w:rPr>
          <w:rFonts w:ascii="Times New Roman" w:hAnsi="Times New Roman" w:cs="Times New Roman"/>
          <w:sz w:val="24"/>
          <w:szCs w:val="24"/>
        </w:rPr>
        <w:t>Горизонт. Стороны горизонта. Ориентирование.</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Ориентирование. </w:t>
      </w:r>
      <w:r w:rsidRPr="0040673E">
        <w:rPr>
          <w:rFonts w:ascii="Times New Roman" w:hAnsi="Times New Roman" w:cs="Times New Roman"/>
          <w:sz w:val="24"/>
          <w:szCs w:val="24"/>
        </w:rPr>
        <w:t>Компас. Ориентирование по Солнцу. Ориентирование по звездам. Ориентирование по местным признакам.</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План местности и географическая карта. </w:t>
      </w:r>
      <w:r w:rsidRPr="0040673E">
        <w:rPr>
          <w:rFonts w:ascii="Times New Roman" w:hAnsi="Times New Roman" w:cs="Times New Roman"/>
          <w:sz w:val="24"/>
          <w:szCs w:val="24"/>
        </w:rPr>
        <w:t>Изображение земной поверхности в древности. План местности. Географическая карта.</w:t>
      </w:r>
    </w:p>
    <w:p w:rsidR="00D61A62" w:rsidRPr="0040673E" w:rsidRDefault="00D61A62" w:rsidP="0040673E">
      <w:pPr>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Предметные результаты обучения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Учащийся должен уметь:</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объяснять значение понятий: «горизонт», «линия горизонта», «стороны горизонта», «ориентирование», «план местности», «географическая карта»; находить и называть сходства и различия в изображении элементов градусной сети на глобусе и карте; работать с компасом; ориентироваться на местности при помощи компаса, карты, местных признаков.</w:t>
      </w:r>
    </w:p>
    <w:p w:rsidR="00D61A62" w:rsidRPr="0040673E" w:rsidRDefault="00D61A62" w:rsidP="0040673E">
      <w:pPr>
        <w:spacing w:after="0" w:line="240" w:lineRule="auto"/>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Природа Земли (12 часов)</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Как возникла Земля. </w:t>
      </w:r>
      <w:r w:rsidRPr="0040673E">
        <w:rPr>
          <w:rFonts w:ascii="Times New Roman" w:hAnsi="Times New Roman" w:cs="Times New Roman"/>
          <w:sz w:val="24"/>
          <w:szCs w:val="24"/>
        </w:rPr>
        <w:t>Гипотезы Ж. Бюффона, И. Канта, П. Лапласа, Дж. Джинса, О.Ю. Шмидта. Современные представления о возникновении Солнца и планет.</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Внутреннее строение Земли. </w:t>
      </w:r>
      <w:r w:rsidRPr="0040673E">
        <w:rPr>
          <w:rFonts w:ascii="Times New Roman" w:hAnsi="Times New Roman" w:cs="Times New Roman"/>
          <w:sz w:val="24"/>
          <w:szCs w:val="24"/>
        </w:rPr>
        <w:t>Что у Земли внутри? Горные породы и минералы. Движение земной коры.</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Землетрясения и вулканы. </w:t>
      </w:r>
      <w:r w:rsidRPr="0040673E">
        <w:rPr>
          <w:rFonts w:ascii="Times New Roman" w:hAnsi="Times New Roman" w:cs="Times New Roman"/>
          <w:sz w:val="24"/>
          <w:szCs w:val="24"/>
        </w:rPr>
        <w:t>Землетрясения. Вулканы. В царстве беспокойной земли и огнедышащих гор.</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Путешествие по материкам. </w:t>
      </w:r>
      <w:r w:rsidRPr="0040673E">
        <w:rPr>
          <w:rFonts w:ascii="Times New Roman" w:hAnsi="Times New Roman" w:cs="Times New Roman"/>
          <w:sz w:val="24"/>
          <w:szCs w:val="24"/>
        </w:rPr>
        <w:t>Евразия. Африка. Северная Америка. Южная Америка. Австралия.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Антарктида. Острова.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Вода на Земле. </w:t>
      </w:r>
      <w:r w:rsidRPr="0040673E">
        <w:rPr>
          <w:rFonts w:ascii="Times New Roman" w:hAnsi="Times New Roman" w:cs="Times New Roman"/>
          <w:sz w:val="24"/>
          <w:szCs w:val="24"/>
        </w:rPr>
        <w:t>Состав гидросферы. Мировой океан. Воды суши. Вода в атмосфере.</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Воздушная одежда Земли. </w:t>
      </w:r>
      <w:r w:rsidRPr="0040673E">
        <w:rPr>
          <w:rFonts w:ascii="Times New Roman" w:hAnsi="Times New Roman" w:cs="Times New Roman"/>
          <w:sz w:val="24"/>
          <w:szCs w:val="24"/>
        </w:rPr>
        <w:t>Состав и значение атмосферы. Движение воздуха. Облака. Явления в атмосфере. Погода. Климат. Беспокойная атмосфера.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Живая оболочка Земли. </w:t>
      </w:r>
      <w:r w:rsidRPr="0040673E">
        <w:rPr>
          <w:rFonts w:ascii="Times New Roman" w:hAnsi="Times New Roman" w:cs="Times New Roman"/>
          <w:sz w:val="24"/>
          <w:szCs w:val="24"/>
        </w:rPr>
        <w:t>Понятие о биосфере. Жизнь на Земле.</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Почва – особое природное тело. </w:t>
      </w:r>
      <w:r w:rsidRPr="0040673E">
        <w:rPr>
          <w:rFonts w:ascii="Times New Roman" w:hAnsi="Times New Roman" w:cs="Times New Roman"/>
          <w:sz w:val="24"/>
          <w:szCs w:val="24"/>
        </w:rPr>
        <w:t>Почва, ее состав и свойства. Образование почвы. Значение почвы.</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Человек и природа. </w:t>
      </w:r>
      <w:r w:rsidRPr="0040673E">
        <w:rPr>
          <w:rFonts w:ascii="Times New Roman" w:hAnsi="Times New Roman" w:cs="Times New Roman"/>
          <w:sz w:val="24"/>
          <w:szCs w:val="24"/>
        </w:rPr>
        <w:t>Воздействие человека на природу. Как сберечь природу?</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u w:val="single"/>
        </w:rPr>
        <w:t>Предметные результаты обучения</w:t>
      </w:r>
      <w:r w:rsidRPr="0040673E">
        <w:rPr>
          <w:rFonts w:ascii="Times New Roman" w:hAnsi="Times New Roman" w:cs="Times New Roman"/>
          <w:sz w:val="24"/>
          <w:szCs w:val="24"/>
        </w:rPr>
        <w:t xml:space="preserve">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Учащийся должен уметь: уметь объяснять значение понятий: «литосфера», «горные породы», «полезные ископаемые», «рельеф», «океан», «море», «гидросфера», «атмосфера», «погода», «биосфера»; называть и показывать по карте основные географические объекты; наносить на контурную карту и правильно подписывать географические объекты; приводить примеры форм рельефа суши и дна океана; объяснять особенности строения рельефа суши; описывать погоду своей местности.</w:t>
      </w:r>
    </w:p>
    <w:p w:rsidR="00D61A62" w:rsidRPr="0040673E" w:rsidRDefault="00D61A62" w:rsidP="0040673E">
      <w:pPr>
        <w:spacing w:after="0" w:line="240" w:lineRule="auto"/>
        <w:rPr>
          <w:rFonts w:ascii="Times New Roman" w:hAnsi="Times New Roman" w:cs="Times New Roman"/>
          <w:sz w:val="24"/>
          <w:szCs w:val="24"/>
        </w:rPr>
      </w:pP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ГЕОГРАФИЯ. НАЧАЛЬНЫЙ КУРС. 6 КЛАСС</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lang w:eastAsia="ru-RU"/>
        </w:rPr>
      </w:pPr>
      <w:r w:rsidRPr="0040673E">
        <w:rPr>
          <w:rFonts w:ascii="Times New Roman" w:hAnsi="Times New Roman" w:cs="Times New Roman"/>
          <w:sz w:val="24"/>
          <w:szCs w:val="24"/>
          <w:lang w:eastAsia="ru-RU"/>
        </w:rPr>
        <w:t>(1 ч в неделю, всего 35 ч)</w:t>
      </w:r>
    </w:p>
    <w:p w:rsidR="00D61A62" w:rsidRPr="0040673E" w:rsidRDefault="00D61A62" w:rsidP="0040673E">
      <w:pPr>
        <w:spacing w:after="0" w:line="240" w:lineRule="auto"/>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ВВЕДЕНИЕ (1 ч)</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Открытие, изучение и преобразование Земли.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Как человек открывал Землю. Изучение Земли человеком. Современная география.</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Земля — планета Солнечной системы. Вращение Земли. Луна.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p>
    <w:p w:rsidR="00D61A62" w:rsidRPr="0040673E" w:rsidRDefault="00D61A62" w:rsidP="0040673E">
      <w:pPr>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Предметные результаты обучения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Учащийся должен уметь:</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называть методы изучения Земли; называть основные результаты выдающихся географических открытий и путешествий; объяснять значение понятий: «Солнечная система», «планета», «тропики», «полярные круги», «параллели», «меридианы»;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приводить примеры географических следствий движения Земли.</w:t>
      </w:r>
    </w:p>
    <w:p w:rsidR="00D61A62" w:rsidRPr="0040673E" w:rsidRDefault="00D61A62" w:rsidP="0040673E">
      <w:pPr>
        <w:spacing w:after="0" w:line="240" w:lineRule="auto"/>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Виды изображений поверхности Земли (9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ПЛАН МЕСТНОСТИ (4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Понятие о плане местности. Что такое план местности? Условные знаки.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Масштаб. Зачем нужен масштаб? Численный и именованный масштабы. Линейный масштаб. Выбор масштаба.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Стороны горизонта. Ориентирование. Стороны горизонта. Способы ориентирования на местности. Азимут. Определение направлений по плану.</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Изображение на плане неровностей земной поверхности.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Рельеф. Относительная высота. Абсолютная высота. Горизонтали (изогипсы). Профиль местности.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Составление простейших планов местности. Глазомерная съемка. Полярная съемка. Маршрутная съемка.</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Практикумы. 1. Изображение здания школы в масштабе. 2. Определение направлений и азимутов по плану местности. 3. Составление плана местности методом маршрутной съемки.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ГЕОГРАФИЧЕСКАЯ КАРТА (5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Форма и размеры Земли. Форма Земли. Размеры Земли. Глобус— модель земного шара.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Географическая карта. Географическая карта — изображение Земли на плоскости. Виды географических карт. Значение географических карт. Современные географические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карты.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Градусная сеть на глобусе и картах. Меридианы и параллели. Градусная сеть на глобусе и картах.</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Географическая широта. Географическая широта. Определение географической широты.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Географическая долгота. Географические координаты.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Географическая долгота. Определение географической долготы. Географические координаты.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Изображение на физических картах высот и глубин.</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Изображение на физических картах высот и глубин отдельных точек. Шкала высот и глубин.</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Практикумы. 4. Определение географических координат объектов и объектов по их географическим координатам.</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Предметные результаты обучения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Учащийся должен уметь:</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объяснять значение понятий: «градусная сеть», «план местности», «масштаб», «азимут», «географическая карта»; называть масштаб глобуса и показывать изображения разных видов масштаба на глобусе, приводить примеры перевода одного вида масштаба в другой;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находить и называть сходство и различия в изображении элементов градусной сети на глобусе и карте; читать план местности и карту;</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определять (измерять) направления, расстояния на плане, карте и на местности;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производить простейшую съемку местности; классифицировать карты по назначению, масштабу и охвату территории;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ориентироваться на местности при помощи компаса, карты и местных предметов;</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определять (измерять) географические координаты точки, расстояния, направления, местоположение географических объектов на глобусе; называть (показывать) элементы градусной сети, географические полюса, объяснять их особенности.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Строение Земли. Земные оболочки (22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ЛИТОСФЕРА (5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Земля и ее внутреннее строение. Внутреннее строение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Земли. Земная кора. Изучение земной коры человеком. Из чего состоит земная кора? Магматические горные порода. Осадочные горные породы. Метаморфические горные породы.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Движения земной коры. Вулканизм. Землетрясения. Что</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такое вулканы? Горячие источники и гейзеры. Медленные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вертикальные движения земной коры. Виды залегания горных пород.</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Рельеф суши. Горы. Рельеф гор. Различие гор по высоте.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Изменение гор во времени. Человек в горах.</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Равнины суши. Рельеф равнин. Различие равнин по высоте. Изменение равнин по времени. Человек на равнинах.</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Рельеф дна Мирового океана. Изменение представлений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 рельефе дна Мирового океана. Подводная окраина материков. Переходная зона. Ложе океана. Процессы, образующие рельеф дна Мирового океана.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Практикумы. 5. Составление описания форм рельефа.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ГИДРОСФЕРА (6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Вода на Земле. Что такое гидросфера? Мировой круговорот воды.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Части Мирового океана. Свойства вод океана. Что такое Мировой океан? Океаны. Моря, заливы и проливы. Свойства океанической воды. Соленость. Температура.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Движение воды в океане. Ветровые волны. Цунами.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Приливы и отливы. Океанические течения.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Подземные воды. Образование подземных вод. Грунтовые и межпластовые воды. Использование и охрана подземных вод.</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Реки. Что такое река? Бассейн реки и водораздел. Питание и режим реки. Реки равнинные и горные. Пороги и водопады. Каналы. Использование и охрана рек.</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Озера. Что такое озеро? Озерные котловины. Вода в озере.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Водохранилища.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Ледники. Как образуются ледники? Горные ледники.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Покровные ледники. Многолетняя мерзлота.</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Практикумы. 6. Составление описания внутренних вод.</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АТМОСФЕРА (7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Атмосфера: строение, значение, изучение. Атмосфера — воздушная оболочка Земли. Строение атмосферы. Значение атмосферы. Изучение атмосферы.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Температура воздуха. Как нагревается воздух? Измерение температуры воздуха. Суточный ход температуры воздуха. Средние суточные температуры воздуха. Средняя месячная температура. Средние многолетние температуры воздуха. Годовой ход температуры воздуха. Причина изменения температуры воздуха в течение года.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Атмосферное давление. Ветер. Понятие об атмосферном давлении. Измерение атмосферного давления. Изменение атмосферного давления. Как возникает ветер? Виды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ров. Как определить направление и силу ветра? Значение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ветра.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Водяной пар в атмосфере. Облака и атмосферные осадки.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Водяной пар в атмосфере. Воздух, насыщенный и не насыщенный водяным паром. Относительная влажность. Туман и облака. Виды атмосферных осадков. Измерение количества атмосферных осадков. Причины, влияющие на количество осадков.</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Погода и климат. Что такое погода? Причины изменения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погоды. Прогноз погоды. Что такое климат? Характеристика климата. Влияние климата на природу и жизнь человека.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Причины, влияющие на климат. Изменение освещения и нагрева поверхности Земли в течение года. Зависимость климата от близости морей и океанов и направления господствующих ветров. Зависимость климата от океанических течений. Зависимость климата от высоты местности над уровнем моря и рельефа.</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Практикумы. 7. Построение графика хода температуры и</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вычисление средней температуры. 8. Построение розы ветров. 9. Построение диаграммы количества осадков по многолетним данным.</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БИОСФЕРА. ГЕОГРАФИЧЕСКАЯ ОБОЛОЧКА (4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Разнообразие и распространение организмов на Земле.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Распространение организмов на Земле. Широтная зональность. Высотная поясность. Распространение организмов в Мировом океане. Многообразие организмов в морях и океанах. Изменение состава организмов с глубиной. Влияние морских организмов на атмосферу.</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Природный комплекс. Воздействие организмов на земны оболочки. Почва. Взаимосвязь организмов. Природный комплекс. Географическая оболочка и биосфера.</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Практикумы. 10. Составление характеристики природного комплекса (ПК).</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Предметные результаты обучения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Учащийся должен уметь: объяснять значение понятий: «литосфера», «рельеф», «горные породы», «земная кора», «полезные ископаемые», «горы», «равнины», «гидросфера», «Мировой океан», «море», «атмосфера», «погода», «климат», «воздушная масса», «ветер», «климатический пояс», «биосфера», «географическая оболочка», «природный комплекс», «природная зона»; называть и показывать основные географические объекты; работать с контурной картой; называть методы изучения земных недр и Мирового океана;  приводить примеры основных форм рельефа дна океана и объяснять их взаимосвязь с тектоническими структурами; определять по карте сейсмические районы мира, абсолютную и относительную высоту точек, глубину морей;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классифицировать горы и равнины по высоте, происхождению, строению; объяснять особенности движения вод в Мировом океане, особенности строения рельефа суши и дна Мирового океана, особенности циркуляции атмосферы; измерять (определять) температуру воздуха, атмосферное давление, направление ветра, облачность, амплитуды температур, среднюю температуру воздуха за сутки, месяц; составлять краткую характеристику климатического пояса, гор, равнин, моря, реки, озера по плану; описывать погоду и климат своей местности; называть и показывать основные формы рельефа Земли, части Мирового океана, объекты вод суши, тепловые пояса, климатические пояса Земли; называть меры по охране природы.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НАСЕЛЕНИЕ ЗЕМЛИ (3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Население Земли. Человечество — единый биологический вид. Численность населения Земли. Основные типы населенных пунктов. Человек и природа. Влияние природы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на жизнь и здоровье человека. Стихийные природные явления.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Предметные результаты обучения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Учащийся должен уметь:</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рассказывать о способах предсказания стихийных бедствий;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приводить примеры стихийных бедствий в разных районах Земли;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составлять описание природного комплекса;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приводить примеры мер безопасности при стихийных бедствиях.</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ГЕОГРАФИЯ МАТЕРИКОВ И ОКЕАНОВ. 7 КЛАСС</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(2 ч в неделю, всего 70 ч)</w:t>
      </w:r>
    </w:p>
    <w:p w:rsidR="00D61A62" w:rsidRPr="0040673E" w:rsidRDefault="00D61A62" w:rsidP="0040673E">
      <w:pPr>
        <w:spacing w:after="0" w:line="240" w:lineRule="auto"/>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 xml:space="preserve">ВВЕДЕНИЕ (2 ч)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Что изучают в курсе географии материков и океанов? Материки (континенты) и острова. Части света.  Как люди открывали и изучали Землю. Основные этапы накопления знаний о Земле.</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Источники географической информации. Карта— особый источник географических знаний. Географические методы изучения окружающей среды.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Карта — особый источник географических знаний. Виды карт. Различие географических карт по охвату территории и масштабу. Различие карт по содержанию. Методы географических исследований.</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1. Группировка карт учебника и атласа по разным признакам.</w:t>
      </w:r>
    </w:p>
    <w:p w:rsidR="00D61A62" w:rsidRPr="0040673E" w:rsidRDefault="00D61A62" w:rsidP="0040673E">
      <w:pPr>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Предметные результаты обучения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Учащийся должен уметь: показывать материки и части света; приводить примеры материковых, вулканических, коралловых островов; давать характеристику карты; читать и анализировать карту.</w:t>
      </w:r>
    </w:p>
    <w:p w:rsidR="00D61A62" w:rsidRPr="0040673E" w:rsidRDefault="00D61A62" w:rsidP="0040673E">
      <w:pPr>
        <w:spacing w:after="0" w:line="240" w:lineRule="auto"/>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Главные особенности природы Земли (9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ЛИТОСФЕРА И РЕЛЬЕФ ЗЕМЛИ (2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Происхождение материков и океанов</w:t>
      </w:r>
      <w:r w:rsidRPr="0040673E">
        <w:rPr>
          <w:rFonts w:ascii="Times New Roman" w:hAnsi="Times New Roman" w:cs="Times New Roman"/>
          <w:sz w:val="24"/>
          <w:szCs w:val="24"/>
        </w:rPr>
        <w:t xml:space="preserve">. Происхождение Земли. Строение материковой и океанической земной коры. Плиты литосферы. Карта строения земной коры. Сейсмические пояса Земли. </w:t>
      </w:r>
      <w:r w:rsidRPr="0040673E">
        <w:rPr>
          <w:rFonts w:ascii="Times New Roman" w:hAnsi="Times New Roman" w:cs="Times New Roman"/>
          <w:b/>
          <w:bCs/>
          <w:sz w:val="24"/>
          <w:szCs w:val="24"/>
        </w:rPr>
        <w:t>Рельеф земли.</w:t>
      </w:r>
      <w:r w:rsidRPr="0040673E">
        <w:rPr>
          <w:rFonts w:ascii="Times New Roman" w:hAnsi="Times New Roman" w:cs="Times New Roman"/>
          <w:sz w:val="24"/>
          <w:szCs w:val="24"/>
        </w:rPr>
        <w:t xml:space="preserve"> Взаимодействие внутренних и внешних сил— основная причина разнообразия рельефа. Размещение крупных форм рельефа на поверхности Земли.</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2. Чтение карт, космических и аэрофотоснимков материков. Описание по карте рельефа одного из материков. Сравнение рельефа двух материков, выявление причин сходства и различий (по выбору).</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АТМОСФЕРА И КЛИМАТЫ ЗЕМЛИ (2 ч)</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Распределение температуры воздуха и осадков на Земле. Воздушные массы. </w:t>
      </w:r>
      <w:r w:rsidRPr="0040673E">
        <w:rPr>
          <w:rFonts w:ascii="Times New Roman" w:hAnsi="Times New Roman" w:cs="Times New Roman"/>
          <w:sz w:val="24"/>
          <w:szCs w:val="24"/>
        </w:rPr>
        <w:t>Климатические карты. Распределение температуры воздуха на Земле. Распределение поясов атмосферного давления на Земле. Постоянные ветры. Воздушные массы. Роль воздушных течений в формировании</w:t>
      </w:r>
      <w:r w:rsidRPr="0040673E">
        <w:rPr>
          <w:rFonts w:ascii="Times New Roman" w:hAnsi="Times New Roman" w:cs="Times New Roman"/>
          <w:b/>
          <w:bCs/>
          <w:sz w:val="24"/>
          <w:szCs w:val="24"/>
        </w:rPr>
        <w:t xml:space="preserve"> </w:t>
      </w:r>
      <w:r w:rsidRPr="0040673E">
        <w:rPr>
          <w:rFonts w:ascii="Times New Roman" w:hAnsi="Times New Roman" w:cs="Times New Roman"/>
          <w:sz w:val="24"/>
          <w:szCs w:val="24"/>
        </w:rPr>
        <w:t>климата.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Климатические пояса Земли.</w:t>
      </w:r>
      <w:r w:rsidRPr="0040673E">
        <w:rPr>
          <w:rFonts w:ascii="Times New Roman" w:hAnsi="Times New Roman" w:cs="Times New Roman"/>
          <w:sz w:val="24"/>
          <w:szCs w:val="24"/>
        </w:rPr>
        <w:t xml:space="preserve"> Основные климатические пояса. Переходные климатические пояса. Климатообразующие факторы.</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3. Характеристика климата по климатическим картам. 4. Сравнительное описание основных показателей климата различных климатических поясов одного из материков; оценка климатических условий материка для жизни населения.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ГИДРОСФЕРА. МИРОВОЙ ОКЕАН — ГЛАВНАЯ ЧАСТЬ ГИДРОСФЕРЫ (2 ч)</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Воды Мирового океана. Схема поверхностных течений.</w:t>
      </w:r>
      <w:r w:rsidRPr="0040673E">
        <w:rPr>
          <w:rFonts w:ascii="Times New Roman" w:hAnsi="Times New Roman" w:cs="Times New Roman"/>
          <w:sz w:val="24"/>
          <w:szCs w:val="24"/>
        </w:rPr>
        <w:t xml:space="preserve"> Роль океана в жизни Земли. Происхождение вод Мирового океана. Свойства вод океана. Льды в океане. Водные</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массы. Схема поверхностных течений.</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Жизнь в океане. Взаимодействие океана с атмосферой и сушей. </w:t>
      </w:r>
      <w:r w:rsidRPr="0040673E">
        <w:rPr>
          <w:rFonts w:ascii="Times New Roman" w:hAnsi="Times New Roman" w:cs="Times New Roman"/>
          <w:sz w:val="24"/>
          <w:szCs w:val="24"/>
        </w:rPr>
        <w:t>Разнообразие морских организмов. Распространение жизни в океане. Биологические богатства океана. Взаимодействие океана с атмосферой и сушей.</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ГЕОГРАФИЧЕСКАЯ ОБОЛОЧКА (3 ч)</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Строение и свойства географической оболочки.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Строение географической оболочки. Свойства географической оболочки. Круговорот веществ и энергии. Роль живых организмов в формировании природы.</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Природные комплексы суши и океана.</w:t>
      </w:r>
      <w:r w:rsidRPr="0040673E">
        <w:rPr>
          <w:rFonts w:ascii="Times New Roman" w:hAnsi="Times New Roman" w:cs="Times New Roman"/>
          <w:sz w:val="24"/>
          <w:szCs w:val="24"/>
        </w:rPr>
        <w:t xml:space="preserve"> Природные комплексы суши. Природные комплексы океана. Разнообразие природных комплексов.</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Природная зональность.</w:t>
      </w:r>
      <w:r w:rsidRPr="0040673E">
        <w:rPr>
          <w:rFonts w:ascii="Times New Roman" w:hAnsi="Times New Roman" w:cs="Times New Roman"/>
          <w:sz w:val="24"/>
          <w:szCs w:val="24"/>
        </w:rPr>
        <w:t xml:space="preserve"> Что такое природная зона? Разнообразие природных зон. Закономерность размещения природных зон на Земле. Широтная зональность. Высотная поясность.</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5. Анализ карт антропогенных ландшафтов; выявление материков с самыми большими ареалами таких ландшафтов.</w:t>
      </w:r>
    </w:p>
    <w:p w:rsidR="00D61A62" w:rsidRPr="0040673E" w:rsidRDefault="00D61A62" w:rsidP="0040673E">
      <w:pPr>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Предметные результаты обучения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Учащийся должен уметь: называть и показывать на карте крупные формы рельефа и объяснять зависимость крупных форм рельефа от строения земной коры; объяснять зональность в распределении температуры воздуха, атмосферного давления, осадков; называть типы воздушных масс и некоторые их характеристики; делать простейшие описания климата отдельных климатических поясов; показывать океаны и некоторые моря, течения, объяснять изменения свойств океанических вод; приводить примеры влияния Мирового океана на природу материков; приводить примеры природных комплексов; составлять простейшие схемы взаимодействия природных комплексов.</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Население Земли (3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Численность населения Земли. Размещение населения. Факторы, влияющие на численность населения. Размещение людей на Земле.</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Народы и религии мира. Этнический состав населения мира. Мировые и национальные религии.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Хозяйственная деятельность людей. Городское и сельское население. Основные виды хозяйственной деятельности людей. Их влияние на природные комплексы. Комплексные карты. Городское и сельское население. Культурно- исторические регионы мира. Многообразие стран, их основные типы.</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6. Сравнительное описания численности, плотности и динамики населения материков и стран мира. 7. Моделирование на контурной карте размещения крупнейших этносов и малых народов, а также крупных городов.</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Предметные результаты обучения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Учащийся должен уметь: рассказывать об основных путях расселения человека по материкам, главных областях расселения, разнообразии видов хозяйственной деятельности людей; читать комплексную карту; показывать наиболее крупные страны мира.</w:t>
      </w:r>
    </w:p>
    <w:p w:rsidR="00D61A62" w:rsidRPr="0040673E" w:rsidRDefault="00D61A62" w:rsidP="0040673E">
      <w:pPr>
        <w:spacing w:after="0" w:line="240" w:lineRule="auto"/>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Океаны и материки (50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ОКЕАНЫ (2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Тихий, Индийский, Атлантический и Северный Ледовитый океаны. Особенности географического положения. Из истории исследования океанов. Особенности природы. Виды хозяйственной деятельности в каждом из океанов.</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8. Выявление и отражение на контурной карте транспортной, промысловой, сырьевой, рекреационной и других функций одного из океанов (по выбору). 9. Описание по картам и другим источникам информации особенностей географического положения, природы и населения одного из крупных островов (по выбору).</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ЮЖНЫЕ МАТЕРИКИ (1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Общие особенности природы южных материков.</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Особенности географического положения южных материков. Общие черты рельефа. Общие особенности климата и внутренних вод. Общие особенности расположения природных зон. Почвенная карта.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АФРИКА (10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Географическое положение. Исследования Африки.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Географическое положение. Исследование Африки зарубежными путешественниками. Исследование Африки русскими путешественниками и учеными.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Рельеф и полезные ископаемые. Основные формы рельефа. Формирование рельефа под влиянием внутренних и внешних процессов. Размещение месторождений полезных ископаемых.</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Климат. Внутренние воды. Климатические пояса Африки. Внутренние воды Африки. Основные речные системы. Значение рек и озер в жизни населения.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Природные зоны. Проявление широтной зональности на материке. Основные черты природных зон.</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Влияние человека на природу. Заповедники и национальные парки. Влияние человека на природу. Стихийные бедствия. Заповедники и национальные парки.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Население. Население Африки. Размещение населения. Колониальное прошлое материка.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Страны Северной Африки. Алжир. Общая характеристика региона. Географическое положение, природа, население, хозяйство Алжира.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Страны Западной и Центральной Африки. Нигерия. Общая характеристика региона. Географическое положение, природа, население, хозяйство Нигерии.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Страны Восточной Африки. Эфиопия. Общая характеристика региона. Географическое положение, природа, население, хозяйство Эфиопии.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Страны Южной Африки. Южно - Африканская Республика. Общая характеристика региона. Географическое положение, природа, население, хозяйство Южно-Африканской Республики.</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10. Определение по картам природных богатств стран Центральной Африки. 11. Определение по картам основных видов деятельности населения стран Южной Африки. 12. Оценка географического положения, планировки и внешнего облика крупнейших городов Африки.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АВСТРАЛИЯ (4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Географическое положение. История открытия. Рельеф и полезные ископаемые. Своеобразие географического положения материка. История открытия и исследования. Особенности рельефа. Размещение месторождений полезных ископаемых.</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Климат. Внутренние воды. Факторы, определяющие особенности климата материка. Климатические пояса и области. Внутренние воды.</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Природные зоны. Своеобразие органического мира. Проявление широтной зональности в размещении природных зон. Своеобразие органического мира.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Австралийский Союз. Население. Хозяйство Австралийского Союза. Изменение природы человеком.</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13. Сравнительная характеристика природы, населения и его хозяйственной деятельности двух регионов Австралии (по выбору).</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ОКЕАНИЯ (1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Природа, население и страны. Географическое положение. Из истории открытия и исследования. Особенности природы. Население и страны. Памятники природного и культурного наследия.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ЮЖНАЯ АМЕРИКА (7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Географическое положение. Из истории открытия и исследования материка. Географическое положение. История открытия и исследования материка.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Рельеф и полезные ископаемые. История формирования основных форм рельефа материка. Закономерности размещения равнин и складчатых поясов, месторождений полезных ископаемых.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Климат. Внутренние воды. Климатообразующие факторы. Климатические пояса и области. Внутренние воды. Реки как производные рельефа и климата материка.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Природные зоны. Своеобразие органического мира материка. Высотная поясность в Андах. Изменения природы материка под влиянием деятельности человека. Охрана природы. Население. История заселения материка. Численность, плотность, этнический состав населения. Страны.</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Страны востока материка. Бразилия. Географическое положение, природа, население, хозяйство Бразилии и Аргентины.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Страны Анд. Перу. Своеобразие природы Анд. Географическое положение, природа, население, хозяйство Перу.</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14. Составление описания природы, населения, географического положения крупных городов Бразилии или Аргентины. 15. Характеристика основных видов хозяйственной деятельности населения Андских стран.</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АНТАРКТИДА (1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Географическое положение. Открытие и исследование Антарктиды. Географическое положение. Антарктика. Открытие и первые исследования. Современные исследования Антарктиды. Ледниковый покров. Подледный рельеф. Климат. Органический мир. Значение современных исследований Антарктики.</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16. Определение целей изучения южной полярной области Земли. Составление проекта использования природных богатств материка в будущем.</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СЕВЕРНЫЕ МАТЕРИКИ (1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Общие особенности природы северных материков. Географическое положение. Общие черты рельефа. Древнее оледенение. Общие черты климата и природных зон.</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СЕВЕРНАЯ АМЕРИКА (7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Географическое положение. Из истории открытия и исследования материка. Географическое положение. Из истории открытия и исследования материка. Русские исследования Северо - Западной Америки.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Рельеф и полезные ископаемые. Основные черты рельефа материка. Влияние древнего оледенения на рельеф. Закономерности размещения крупных форм рельефа и месторождений полезных ископаемых.</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Климат. Внутренние воды. Климатообразующие факторы. Климатические пояса и области. Внутренние воды. Реки как производные рельефа и климата материка.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Природные зоны. Население. Особенности распределения природных зон на материке. Изменение природы под влиянием деятельности человека. Население.</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Канада. Географическое положение, природа, население, хозяйство, заповедники и национальные парки Канады.</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Соединенные Штаты Америки. Географическое положение, природа, население, хозяйство, памятники природного и культурного наследия США.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Средняя Америка. Мексика. Общая характеристика региона. Географическое положение, природа, население, хозяйство Мексики.</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17. Характеристика по картам основных видов природных ресурсов Канады, США и Мексики. 18. Выявление особенностей размещения населения, а также географического положения, планировки и внешнего облика крупнейших городов Канады, США и Мексики.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ЕВРАЗИЯ (16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Географическое положение. Исследования Центральной Азии. Особенности географического положения. Очертания берегов. Исследования Центральной Азии.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Особенности рельефа, его развитие. Особенности рельефа Евразии, его развитие. Области землетрясений и вулканов. Основные формы рельефа. Полезные ископаемые.</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Климат. Внутренние воды. Факторы, формирующие климат материка. Климатические пояса. Влияние климата на хозяйственную деятельность населения. Внутренние воды, их распределение. Реки. Территории внутреннего стока. Озера. Современное оледенение. Многолетняя мерзлота.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Природные зоны. Народы и страны Евразии. Расположение и характеристика природных зон. Высотные пояса в Гималаях и Альпах. Народы Евразии. Страны.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Страны Северной Европы. Состав региона. Природа. Население. Хозяйство. Комплексная характеристика стран региона.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Страны Западной Европы. Общая характеристика региона. Географическое положение, природа, население, хозяйство, объекты всемирного наследия Великобритании, Франции и Германии.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Страны Восточной Европы. Общая характеристика региона. Польша, Чехия, Словакия, Венгрия. Румыния и страны Балканского полуострова. Страны Балтии. Белоруссия. Украина. Молдавия.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Страны Южной Европы. Италия. Общая характеристика региона. Географическое положение, природа, население, хозяйство Италии. Памятники всемирного наследия региона.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Страны Юго - Западной Азии. Общая характеристика региона. Географическое положение, природа, население, хозяйство Армении, Грузии и Азербайджана.</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Страны Центральной Азии. Общая характеристика региона. Географическое  положение, природа, население, хозяйство Казахстана, Узбекистана, Киргизии, Таджикистана, Туркмении и Монголии.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Страны Восточной Азии. Общая характеристика региона. Географическое положение, природа, население, хозяйство, памятники всемирного наследия Китая и Японии.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Страны Южной Азии. Индия. Общая характеристика региона. Географическое положение, природа, население, хозяйство Индии. Страны Юго  - Восточной Азии. Индонезия. Общая характеристика региона. Географическое положение, природа, население, хозяйство Индонезии.</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19. Составление «каталога» народов Евразии по языковым группам. 20. Описание видов хозяйственной деятельности населения стран Северной Европы, связанных с океаном. 21. Сравнительная характеристика Великобритании, Франции и Германии. 22.Группировка стран Юго-Западной Азии по различным признакам. 23. Составление описания географического положения крупных городов Китая, обозначение их на контурной карте.</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24. Моделирование на контурной карте размещения природных богатств Индии.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Предметные результаты обучения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Учащийся должен уметь: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показывать на карте и называть океаны и материки, определять их географическое положение, определять и называть некоторые отличительные признаки отдельных океанов и материков как крупных природных комплексов; показывать на карте наиболее крупные и известные географические объекты на материках (горы, возвышенности, реки, озера и т. д.) и в океанах (моря, заливы, проливы, острова, полуострова); описывать отдельные природные комплексы с использованием карт; показывать наиболее крупные государства на материках; уметь давать описания природы и основных занятий населения, используя карты атласа; приводить примеры воздействия и изменений природы на материках под влиянием деятельности человека.</w:t>
      </w:r>
    </w:p>
    <w:p w:rsidR="00D61A62" w:rsidRPr="0040673E" w:rsidRDefault="00D61A62" w:rsidP="0040673E">
      <w:pPr>
        <w:spacing w:after="0" w:line="240" w:lineRule="auto"/>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Географическая оболочка — наш дом (2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Закономерности географической оболочки. Закономерности географической оболочки: целостность, ритмичность, зональность.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Взаимодействие природы и общества. Значение природных богатств. Влияние природы на условия жизни людей. Воздействие человека на природу. Необходимость международного сотрудничества в использовании природы и ее охране.</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25. Моделирование на контурной карте размещения основных видов природных богатств материков и океанов. 26. Составление описания местности; выявление ее геоэкологических проблем и путей сохранения и улучшения качества окружающей среды; наличие памятников природы и культуры.</w:t>
      </w:r>
    </w:p>
    <w:p w:rsidR="00D61A62" w:rsidRPr="0040673E" w:rsidRDefault="00D61A62" w:rsidP="0040673E">
      <w:pPr>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Предметные результаты обучения</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Учащийся должен уметь: приводить примеры, подтверждающие закономерности географической оболочки — целостность, ритмичность, зональность; объяснять их влияние на жизнь и деятельность человека; называть разные виды природных ресурсов; приводить примеры влияния природы на условия жизни людей.</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ГЕОГРАФИЯ РОССИИ. ПРИРОДА. 8 КЛАСС (2 ч в неделю, всего 70 ч.</w:t>
      </w:r>
      <w:r w:rsidRPr="0040673E">
        <w:rPr>
          <w:rFonts w:ascii="Times New Roman" w:hAnsi="Times New Roman" w:cs="Times New Roman"/>
          <w:sz w:val="24"/>
          <w:szCs w:val="24"/>
        </w:rPr>
        <w:t>)</w:t>
      </w:r>
    </w:p>
    <w:p w:rsidR="00D61A62" w:rsidRPr="0040673E" w:rsidRDefault="00D61A62" w:rsidP="0040673E">
      <w:pPr>
        <w:spacing w:after="0" w:line="240" w:lineRule="auto"/>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 xml:space="preserve">ЧТО ИЗУЧАЕТ ФИЗИЧЕСКАЯ ГЕОГРАФИЯ РОССИИ (1 ч)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Что изучает физическая география России. Зачем следует изучать географию своей страны? Знакомство с учебником, атласом.</w:t>
      </w:r>
    </w:p>
    <w:p w:rsidR="00D61A62" w:rsidRPr="0040673E" w:rsidRDefault="00D61A62" w:rsidP="0040673E">
      <w:pPr>
        <w:spacing w:after="0" w:line="240" w:lineRule="auto"/>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 xml:space="preserve"> НАША РОДИНА НА КАРТЕ МИРА (6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1. Географическое положение России. Россия — самое большое государство мира. Крайние точки России. Границы России. Особенности географического положения России.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2. Моря, омывающие берега России. Физико - географическая характеристика морей. Ресурсы морей. Экологические проблемы морей.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3. Россия на карте часовых поясов. Местное время. Часовые пояса на территории России. Реформа системы исчисления времени в России.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4. Как осваивали и изучали территорию России. Открытие и освоение Севера новгородцами и поморами. Походы русских в Западную Сибирь. Географические открытия XVI — начала XVII в.  Открытия Нового времени (середина XVII— XVIII в.). Открытия XVIII в. Исследования XIX—XX вв.  Современное административно - территориальное устройство России.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5. Федеральные округа и их столицы. Субъекты Федерации: края, области, города федерального подчинения; национально - территориальные образования.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6.Обобщение по теме «НАША РОДИНА НА КАРТЕ МИРА»</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Практические работы. </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1. Характеристика географического положения России.</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 2. Определение поясного времени для различных пунктов России.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Дискуссия. Тема «Огромные пространства России: благо или помеха в развитии страны?».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u w:val="single"/>
        </w:rPr>
        <w:t>Предметные результаты обучения</w:t>
      </w:r>
      <w:r w:rsidRPr="0040673E">
        <w:rPr>
          <w:rFonts w:ascii="Times New Roman" w:hAnsi="Times New Roman" w:cs="Times New Roman"/>
          <w:sz w:val="24"/>
          <w:szCs w:val="24"/>
        </w:rPr>
        <w:t xml:space="preserve">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Учащийся должен уметь: называть различные источники географической информации и методы получения географической информации;  определять географическое положение России; показывать пограничные государства, моря, омывающие Россию; определять поясное время. </w:t>
      </w:r>
    </w:p>
    <w:p w:rsidR="00D61A62" w:rsidRPr="0040673E" w:rsidRDefault="00D61A62" w:rsidP="0040673E">
      <w:pPr>
        <w:spacing w:after="0" w:line="240" w:lineRule="auto"/>
        <w:rPr>
          <w:rFonts w:ascii="Times New Roman" w:hAnsi="Times New Roman" w:cs="Times New Roman"/>
          <w:b/>
          <w:bCs/>
          <w:sz w:val="24"/>
          <w:szCs w:val="24"/>
          <w:u w:val="single"/>
        </w:rPr>
      </w:pPr>
      <w:r w:rsidRPr="0040673E">
        <w:rPr>
          <w:rFonts w:ascii="Times New Roman" w:hAnsi="Times New Roman" w:cs="Times New Roman"/>
          <w:b/>
          <w:bCs/>
          <w:sz w:val="24"/>
          <w:szCs w:val="24"/>
          <w:u w:val="single"/>
        </w:rPr>
        <w:t>Особенности природы и природные ресурсы России (18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РЕЛЬЕФ, ГЕОЛОГИЧЕСКОЕ СТРОЕНИЕ И МИНЕРАЛЬНЫЕ РЕСУРСЫ (4 ч)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Особенности рельефа России. Крупные формы рельефа России и их размещение.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Геологическое строение территории России. Строение литосферы. Основные этапы геологической истории формирования земной коры. Тектонические структуры нашей страны. Связь основных форм рельефа со строением литосферы.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Минеральные ресурсы России. Распространение полезных ископаемых. Минерально - сырьевая база России. Экологические проблемы, связанные с добычей полезных ископаемых.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Развитие форм рельефа. Процессы, формирующие рельеф. Древнее оледенение на территории России. Деятельность текучих вод. Деятельность ветра. Деятельность человека. Стихийные природные явления, происходящие в литосфере. Геологическое строение, рельеф и минеральные ресурсы родного края. </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3.</w:t>
      </w:r>
      <w:r w:rsidRPr="0040673E">
        <w:rPr>
          <w:rFonts w:ascii="Times New Roman" w:hAnsi="Times New Roman" w:cs="Times New Roman"/>
          <w:sz w:val="24"/>
          <w:szCs w:val="24"/>
        </w:rPr>
        <w:t xml:space="preserve"> </w:t>
      </w:r>
      <w:r w:rsidRPr="0040673E">
        <w:rPr>
          <w:rFonts w:ascii="Times New Roman" w:hAnsi="Times New Roman" w:cs="Times New Roman"/>
          <w:b/>
          <w:bCs/>
          <w:sz w:val="24"/>
          <w:szCs w:val="24"/>
        </w:rPr>
        <w:t xml:space="preserve">Объяснение зависимости расположения крупных форм рельефа и месторождений полезных ископаемых от строения земной коры.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КЛИМАТ И КЛИМАТИЧЕСКИЕ РЕСУРСЫ (4 ч)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От чего зависит климат нашей страны. Климатообразующие факторы. Влияние географического положения на климат. Циркуляция воздушных масс. Влияние подстилающей поверхности. Распределение тепла и влаги на территории России.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Распределение тепла на территории нашей страны. Распределение осадков на территории нашей страны.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Разнообразие климата России. Типы климатов России: арктический, субарктический, умеренно континентальный, континентальный, резко континентальный, муссонный климат умеренного пояса.  Зависимость человека от климата. Агроклиматические ресурсы. Влияние климата на жизнь и деятельность человека. Агроклиматические ресурсы. Благоприятные климатические условия. Неблагоприятные климатические явления. Климат родного края. </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4.</w:t>
      </w:r>
      <w:r w:rsidRPr="0040673E">
        <w:rPr>
          <w:rFonts w:ascii="Times New Roman" w:hAnsi="Times New Roman" w:cs="Times New Roman"/>
          <w:sz w:val="24"/>
          <w:szCs w:val="24"/>
        </w:rPr>
        <w:t xml:space="preserve"> </w:t>
      </w:r>
      <w:r w:rsidRPr="0040673E">
        <w:rPr>
          <w:rFonts w:ascii="Times New Roman" w:hAnsi="Times New Roman" w:cs="Times New Roman"/>
          <w:b/>
          <w:bCs/>
          <w:sz w:val="24"/>
          <w:szCs w:val="24"/>
        </w:rPr>
        <w:t xml:space="preserve">Определение по картам закономерностей распределения солнечной радиации, радиационного баланса, выявление особенностей распределения средних температур января и июля, годового количества осадков на территории страны. 5. Оценка основных климатических показателей одного из регионов страны.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ВНУТРЕННИЕ ВОДЫ И ВОДНЫЕ РЕСУРСЫ (3 ч)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Разнообразие внутренних вод России. Значение внутренних вод для человека. Зависимость рек от рельефа. Влияние климата на реки. Стихийные явления, связанные с реками.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Озера, болота, подземные воды, ледники, многолетняя мерзлота. Крупнейшие озера России. Происхождение озерных котловин. Верховые и низинные болота. Важность сохранения водно - болотных угодий. Роль подземных вод в природе и жизни человека. Виды подземных вод. Границы распространения многолетней мерзлоты в России, причины ее образования. Особенности освоения территорий с многолетней мерзлотой.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Водные ресурсы. Роль воды в жизни человека. Водные ресурсы. Влияние деятельности человека на водные ресурсы и меры по их охране и восстановлению. Стихийные явления, связанные с водой. Дискуссия. Тема «Вода — уникальный ресурс, который нечем заменить...».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ПОЧВЫ И ПОЧВЕННЫЕ РЕСУРСЫ (3 ч)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Образование почв и их разнообразие. Образование почв. Основные свойства почв. Разнообразие почв.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Закономерности распространения почв. Типы почв России: арктические, тундрово-глеевые, подзолистые,  дерново -  подзолистые, серые лесные, черноземы, темно - каштановые, каштановые, светло - каштановые.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Почвенные ресурсы России. Значение почвы для жизни и деятельности человека. От чего нужно охранять почву? Роль  мелиораций в повышении плодородия почв. Охрана почв. Почвы родного края. </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6.</w:t>
      </w:r>
      <w:r w:rsidRPr="0040673E">
        <w:rPr>
          <w:rFonts w:ascii="Times New Roman" w:hAnsi="Times New Roman" w:cs="Times New Roman"/>
          <w:sz w:val="24"/>
          <w:szCs w:val="24"/>
        </w:rPr>
        <w:t xml:space="preserve"> </w:t>
      </w:r>
      <w:r w:rsidRPr="0040673E">
        <w:rPr>
          <w:rFonts w:ascii="Times New Roman" w:hAnsi="Times New Roman" w:cs="Times New Roman"/>
          <w:b/>
          <w:bCs/>
          <w:sz w:val="24"/>
          <w:szCs w:val="24"/>
        </w:rPr>
        <w:t xml:space="preserve">Выявление условий почвообразования основных типов почв (количество тепла, влаги, рельеф, растительность). Оценка их плодородия.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РАСТИТЕЛЬНЫЙ И ЖИВОТНЫЙ МИР. БИОЛОГИЧЕСКИЕ РЕСУРСЫ (4 ч)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Растительный и животный мир России. Растительный и животный мир. Основные типы растительности России. Разнообразие животного мира России.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Биологические ресурсы. Особо охраняемые природные территории (ООПТ). Роль живых организмов в жизни Земли. Роль растительного и животного мира в жизни человека. Заповедники и национальные парки России. Растительный и животный мир родного края.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Природно - ресурсный потенциал России. Природные условия России. Природные ресурсы. Особенности размещения природных ресурсов. </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7.</w:t>
      </w:r>
      <w:r w:rsidRPr="0040673E">
        <w:rPr>
          <w:rFonts w:ascii="Times New Roman" w:hAnsi="Times New Roman" w:cs="Times New Roman"/>
          <w:sz w:val="24"/>
          <w:szCs w:val="24"/>
        </w:rPr>
        <w:t xml:space="preserve"> </w:t>
      </w:r>
      <w:r w:rsidRPr="0040673E">
        <w:rPr>
          <w:rFonts w:ascii="Times New Roman" w:hAnsi="Times New Roman" w:cs="Times New Roman"/>
          <w:b/>
          <w:bCs/>
          <w:sz w:val="24"/>
          <w:szCs w:val="24"/>
        </w:rPr>
        <w:t xml:space="preserve">Составление прогноза изменений растительного и животного мира при изменении других компонентов природного комплекса. 8. Определение роли ООПТ в сохранении природы России.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u w:val="single"/>
        </w:rPr>
        <w:t>Предметные результаты обучения</w:t>
      </w:r>
      <w:r w:rsidRPr="0040673E">
        <w:rPr>
          <w:rFonts w:ascii="Times New Roman" w:hAnsi="Times New Roman" w:cs="Times New Roman"/>
          <w:sz w:val="24"/>
          <w:szCs w:val="24"/>
        </w:rPr>
        <w:t xml:space="preserve">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Учащийся должен уметь: называть и показывать крупные равнины и горы; выяснять с помощью карт соответствие их платформенным и складчатым областям; показывать на карте и называть наиболее крупные месторождения полезных ископаемых; объяснять закономерности их размещения; приводить примеры влияния рельефа на условия жизни людей, изменений рельефа под влиянием внешних и внутренних процессов; делать описания отдельных форм рельефа по картам; называть факторы, влияющие на формирование климата России; определять характерные особенности климата России; иметь представление об изменениях погоды под влиянием циклонов и антициклонов; давать описания климата отдельных территорий; с помощью карт определять температуру, количество осадков, атмосферное давление, количество суммарной радиации и т. д.;  приводить примеры влияния климата на хозяйственную деятельность человека и условия жизни; называть и показывать крупнейшие реки, озера; используя карту, давать характеристику отдельных водных объектов; оценивать водные ресурсы; называть факторы почвообразования; используя карту, называть типы почв и их свойства; объяснять разнообразие растительных сообществ на территории России, приводить примеры; объяснять видовое разнообразие животного мира; называть меры по охране растений и животных. </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Раздел II. Природные комплексы России (36 ч)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ПРИРОДНОЕ РАЙОНИРОВАНИЕ (6 ч)</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Разнообразие природных комплексов России. Разнообразие природных территориальных комплексов (ПТК). Физико - географическое районирование. ПТК природные и антропогенные.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Моря как крупные природные комплексы. Особенности природных комплексов морей на примере Белого моря. Ресурсы морей.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Природные зоны России. Природная зональность.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Природные зоны нашей Родины: арктические пустыни, тундра, лесотундра, тайга, смешанные и широколиственные леса, лесостепи, степи, полупустыни и пустыни. </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sz w:val="24"/>
          <w:szCs w:val="24"/>
        </w:rPr>
        <w:t xml:space="preserve">Высотная поясность. Влияние гор на другие компоненты природы и человека. Высотная поясность. Зависимость «набора» высотных поясов от географического положения и высоты гор. </w:t>
      </w:r>
      <w:r w:rsidRPr="0040673E">
        <w:rPr>
          <w:rFonts w:ascii="Times New Roman" w:hAnsi="Times New Roman" w:cs="Times New Roman"/>
          <w:b/>
          <w:bCs/>
          <w:sz w:val="24"/>
          <w:szCs w:val="24"/>
        </w:rPr>
        <w:t>Практические работы. 9.</w:t>
      </w:r>
      <w:r w:rsidRPr="0040673E">
        <w:rPr>
          <w:rFonts w:ascii="Times New Roman" w:hAnsi="Times New Roman" w:cs="Times New Roman"/>
          <w:sz w:val="24"/>
          <w:szCs w:val="24"/>
        </w:rPr>
        <w:t xml:space="preserve"> </w:t>
      </w:r>
      <w:r w:rsidRPr="0040673E">
        <w:rPr>
          <w:rFonts w:ascii="Times New Roman" w:hAnsi="Times New Roman" w:cs="Times New Roman"/>
          <w:b/>
          <w:bCs/>
          <w:sz w:val="24"/>
          <w:szCs w:val="24"/>
        </w:rPr>
        <w:t xml:space="preserve">Сравнительная характеристика двух природных зон России (по выбору). 10. Объяснение принципов выделения крупных природных регионов на территории России.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ПРИРОДА РЕГИОНОВ РОССИИ (30 ч)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Восточно - Европейская (Русская) равнина. Особенности географического положения. История освоения. Особенности природы Русской равнины.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Природные комплексы Восточно - Европейской равнины. Памятники природы равнины. Природные ресурсы равнины и проблемы их рационального использования.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Кавказ — самые высокие горы России. Географическое положение. Рельеф, геологическое строение и полезные ископаемые Кавказа. Особенности природы высокогорий.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Природные комплексы Северного Кавказа. Природные ресурсы. Население Северного Кавказа. Урал — «каменный пояс Русской земли». Особенности географического положения, история освоения. Природные ресурсы. Своеобразие природы Урала. Природные уникумы. Экологические проблемы Урала.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Западно - Сибирская равнина. Особенности географического положения. Особенности природы Западно - Сибирской равнины. Природные зоны Западно - Сибирской равнины. Природные ресурсы равнины и условия их освоения. Восточная Сибирь: величие и суровость природы. Особенности географического положения. История освоения Восточной Сибири. Особенности природы Восточной Сибири. Климат. Природные районы Восточной Сибири. Жемчужина Сибири — Байкал. Природные ресурсы Восточной Сибири и проблемы их освоения. Дальний Восток — край контрастов. Особенности географического положения. История освоения. Особенности природы Дальнего Востока. Природные комплексы Дальнего Востока. Природные уникумы. Природные ресурсы Дальнего Востока, освоение их человеком. </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Практические работы. 11. Оценка природных условий и ресурсов одного из регионов России. Прогнозирование изменений природы в результате хозяйственной деятельности. 12. Характеристика взаимодействия природы и общества на примере одного из природных регионов.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Творческие работы.</w:t>
      </w:r>
      <w:r w:rsidRPr="0040673E">
        <w:rPr>
          <w:rFonts w:ascii="Times New Roman" w:hAnsi="Times New Roman" w:cs="Times New Roman"/>
          <w:sz w:val="24"/>
          <w:szCs w:val="24"/>
        </w:rPr>
        <w:t xml:space="preserve"> Разработка туристических маршрутов по Русской равнине: по памятникам природы; по национальным паркам; по рекам и озерам. Подготовка презентации о природных уникумах Северного Кавказа. Разработка туристических маршрутов по разным частям Урала: Северному, Среднему, Южному. Дискуссии. Темы: «Что мешает освоению природных богатств Западно - Сибирской равнины?»; «Докажите справедливость слов М. В. Ломоносова “Российское могущество прирастать Сибирью будет...”».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i/>
          <w:iCs/>
          <w:sz w:val="24"/>
          <w:szCs w:val="24"/>
          <w:u w:val="single"/>
        </w:rPr>
        <w:t>Предметные результаты обучения</w:t>
      </w:r>
      <w:r w:rsidRPr="0040673E">
        <w:rPr>
          <w:rFonts w:ascii="Times New Roman" w:hAnsi="Times New Roman" w:cs="Times New Roman"/>
          <w:sz w:val="24"/>
          <w:szCs w:val="24"/>
        </w:rPr>
        <w:t>.</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Учащийся должен уметь: показывать на карте основные природные зоны России, называть их; приводить примеры наиболее характерных представите# лей растительного и животного мира; объяснять причины зонального и азонального распо - ложения ландшафтов; показывать на карте крупные природно -территориальные комплексы России;  приводить примеры взаимосвязей природных компонентов в природном комплексе; показывать на карте крупные природные районы России; называть и показывать на карте географические объекты (горы, равнины, реки, озера и т. д.); давать комплексную физико - географическую характеристику объектов; отбирать объекты, определяющие географический образ данной территории; оценивать природные условия и природные ресурсы территории с точки зрения условий труда и быта, влияния на обычаи и традиции людей; приводить примеры рационального и нерационального использования природных ресурсов регионов; выделять экологические проблемы природных регионов.</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sz w:val="24"/>
          <w:szCs w:val="24"/>
        </w:rPr>
        <w:t xml:space="preserve"> </w:t>
      </w:r>
      <w:r w:rsidRPr="0040673E">
        <w:rPr>
          <w:rFonts w:ascii="Times New Roman" w:hAnsi="Times New Roman" w:cs="Times New Roman"/>
          <w:b/>
          <w:bCs/>
          <w:sz w:val="24"/>
          <w:szCs w:val="24"/>
        </w:rPr>
        <w:t xml:space="preserve">Раздел III. Человек и природа (6 ч)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Влияние природных условий на жизнь и здоровье человека. Благоприятные условия для жизни и деятельности людей. Освоение территорий с экстремальными условиями. Стихийные природные явления и их причины. География стихийных явлений. Меры борьбы со стихийными природными явлениями.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Воздействие человека на природу. Общественные потребности, удовлетворяемые за счет природы. Влияние деятельности человека на природные комплексы. Антропогенные ландшафты.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Рациональное природопользование. Охрана природы. Значение географического прогноза.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Россия на экологической карте. Источники экологической опасности. Контроль за состоянием природной среды.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Экология и здоровье человека. Уровень здоровья людей. Ландшафты как фактор здоровья. География для природы и общества. История взаимоотношений между человеком и географической средой. Научно - техническая революция: благо или причины экологического кризиса. </w:t>
      </w: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Практические работы. 13.</w:t>
      </w:r>
      <w:r w:rsidRPr="0040673E">
        <w:rPr>
          <w:rFonts w:ascii="Times New Roman" w:hAnsi="Times New Roman" w:cs="Times New Roman"/>
          <w:sz w:val="24"/>
          <w:szCs w:val="24"/>
        </w:rPr>
        <w:t xml:space="preserve"> </w:t>
      </w:r>
      <w:r w:rsidRPr="0040673E">
        <w:rPr>
          <w:rFonts w:ascii="Times New Roman" w:hAnsi="Times New Roman" w:cs="Times New Roman"/>
          <w:b/>
          <w:bCs/>
          <w:sz w:val="24"/>
          <w:szCs w:val="24"/>
        </w:rPr>
        <w:t xml:space="preserve">Сравнительная характеристика природных условий и ресурсов двух регионов России. 14. Характеристика экологического состояния одного из регионов России. </w:t>
      </w:r>
    </w:p>
    <w:p w:rsidR="00D61A62" w:rsidRPr="0040673E" w:rsidRDefault="00D61A62" w:rsidP="0040673E">
      <w:pPr>
        <w:spacing w:after="0" w:line="240" w:lineRule="auto"/>
        <w:rPr>
          <w:rFonts w:ascii="Times New Roman" w:hAnsi="Times New Roman" w:cs="Times New Roman"/>
          <w:i/>
          <w:iCs/>
          <w:sz w:val="24"/>
          <w:szCs w:val="24"/>
          <w:u w:val="single"/>
        </w:rPr>
      </w:pPr>
      <w:r w:rsidRPr="0040673E">
        <w:rPr>
          <w:rFonts w:ascii="Times New Roman" w:hAnsi="Times New Roman" w:cs="Times New Roman"/>
          <w:i/>
          <w:iCs/>
          <w:sz w:val="24"/>
          <w:szCs w:val="24"/>
          <w:u w:val="single"/>
        </w:rPr>
        <w:t xml:space="preserve">Предметные результаты обучения. </w:t>
      </w:r>
    </w:p>
    <w:p w:rsidR="00D61A62" w:rsidRPr="0040673E" w:rsidRDefault="00D61A62" w:rsidP="0040673E">
      <w:pPr>
        <w:spacing w:after="0" w:line="240" w:lineRule="auto"/>
        <w:rPr>
          <w:rFonts w:ascii="Times New Roman" w:hAnsi="Times New Roman" w:cs="Times New Roman"/>
          <w:i/>
          <w:iCs/>
          <w:sz w:val="24"/>
          <w:szCs w:val="24"/>
          <w:u w:val="single"/>
        </w:rPr>
      </w:pPr>
      <w:r w:rsidRPr="0040673E">
        <w:rPr>
          <w:rFonts w:ascii="Times New Roman" w:hAnsi="Times New Roman" w:cs="Times New Roman"/>
          <w:sz w:val="24"/>
          <w:szCs w:val="24"/>
        </w:rPr>
        <w:t xml:space="preserve"> Учащийся должен уметь: объяснять влияние природных условий на жизнь, здоровье и хозяйственную деятельность людей;  объяснять изменение природы под влиянием деятельности человека; объяснять значение географической науки в изучении и преобразовании природы, приводить соответствующие примеры.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ТЕМЫ ПРОЕКТНЫХ РАБОТ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1. Создание презентации «Открытие и освоение территории России».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2. Исследование «Оправдан ли сезонный перевод часов?».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3. Создание наглядного пособия «Ледниковые формы рельефа в России».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4. Исследование «Грозит ли России потепление?».</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5. Создание карты «Мелиорация земель в России».</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 6. Составление карты «Природные уникумы России».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7. Создание презентации «Памятники всемирного наследия России».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8. Создание презентации «Природные уникумы Северного Кавказа». </w:t>
      </w:r>
    </w:p>
    <w:p w:rsidR="00D61A62" w:rsidRPr="0040673E" w:rsidRDefault="00D61A62" w:rsidP="0040673E">
      <w:pPr>
        <w:spacing w:after="0" w:line="240" w:lineRule="auto"/>
        <w:rPr>
          <w:rFonts w:ascii="Times New Roman" w:hAnsi="Times New Roman" w:cs="Times New Roman"/>
          <w:sz w:val="24"/>
          <w:szCs w:val="24"/>
        </w:rPr>
      </w:pPr>
      <w:r w:rsidRPr="0040673E">
        <w:rPr>
          <w:rFonts w:ascii="Times New Roman" w:hAnsi="Times New Roman" w:cs="Times New Roman"/>
          <w:sz w:val="24"/>
          <w:szCs w:val="24"/>
        </w:rPr>
        <w:t>9. Составление экологической карты своего края.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ГЕОГРАФИЯ РОССИИ. НАСЕЛЕНИЕ И ХОЗЯЙСТВО 9 КЛАСС (2 ч в неделю, всего 70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Общая часть курса (36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МЕСТО РОССИИ В МИРЕ (5 ч)</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Место России в мире. Политико - государственное устройство Российской Федерации. </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Географический взгляд на Россию: ее место в мире по площади территории, числу жителей, запасам и разнообразию природных ресурсов, политической роли в мировом сообществе, оборонному потенциалу. Функции административно-территориального деления страны. Федерация и субъекты Федерации. Государственно - территориальные и национально-территориальные образования. Федеральные округа.</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Географическое положение и границы России. </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Понятие «географическое положение», виды и уровни (масштабы)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географического положения. Оценка северного географического положения России. Географическое положение как фактор развития хозяйства. Государственные границы России, их виды, значение. Государственная территория России. Морские и сухопутные границы, воздушное пространство и пространство недр, континентальный шельф и экономическая зона Российской Федерации. Особенности границ России. Страны — соседи России.</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Экономико -  и транспортно-географическое, геополитическое и эколого-географическое положение России. </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Особенности экономико-географического положения России, роль соседей 1-го порядка. Различия транспортно-географического положения отдельных частей страны. Роль Центральной и Западной Европы в формировании геоэкологического положения России. Сложность геополитического и геоэкономического положения страны.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Государственная территория России. </w:t>
      </w:r>
      <w:r w:rsidRPr="0040673E">
        <w:rPr>
          <w:rFonts w:ascii="Times New Roman" w:hAnsi="Times New Roman" w:cs="Times New Roman"/>
          <w:sz w:val="24"/>
          <w:szCs w:val="24"/>
        </w:rPr>
        <w:t>Понятие о государственной территории страны, ее составляющие. Параметры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оценки государственной территории. Российская зона Севера. Оценка запасов природных ресурсов на территории России.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Практические работы. 1. Анализ административно-территориального деления России. 2. Сравнение географического положения России с другими странами.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НАСЕЛЕНИЕ РОССИЙСКОЙ ФЕДЕРАЦИИ (6 ч)</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Исторические особенности заселения и освоения территории России. </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Главные ареалы расселения восточных славян. Основные направления колонизации Московского государства. Формирование и заселение территории Русского и Российского государства в XVI—XIX вв.</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Численность и естественный прирост населения. </w:t>
      </w:r>
      <w:r w:rsidRPr="0040673E">
        <w:rPr>
          <w:rFonts w:ascii="Times New Roman" w:hAnsi="Times New Roman" w:cs="Times New Roman"/>
          <w:sz w:val="24"/>
          <w:szCs w:val="24"/>
        </w:rPr>
        <w:t>Численность населения России. Переписи населения. Динамика численности населения. Демографические кризисы. Особенности естественного движения населения в России. Половозрастная структура населения. Своеобразие в соотношении мужчин и женщин в России и определяющие это своеобразие факторы. Численность мужского и женского населения и его динамика. Прогноз численности населения.</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Национальный состав населения России. </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Россия — многонациональное государство. Языковые семьи народов России. Классификация народов России по языковому признаку. Наиболее многонациональные районы страны. Религии, исповедуемые в России. Основные районы распространения разных религий.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Миграции населения. Понятие о миграциях. Виды миграций. Внутренние и внешние миграции. Направления миграций в России, их влияние на жизнь страны.</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Городское и сельское население.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Городские поселения. Соотношение городского и сельского населения. Размещение городов по территории страны. Различия городов по численности населения и функциям. Крупнейшие города России. Городские агломерации. Урбанизация. Сельские поселения. Средняя плотность населения в России. Географические особенности размещения российского населения.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Основная зона расселения. Размещение населения в зоне Севера.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Практические работы. 3. Составление сравнительной характеристики половозрастного состава населения регионов России. 4. Характеристика особенностей миграционного движения населения России.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ГЕОГРАФИЧЕСКИЕ ОСОБЕННОСТИ ЭКОНОМИКИ РОССИИ (3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География основных типов экономики на территории России. </w:t>
      </w:r>
      <w:r w:rsidRPr="0040673E">
        <w:rPr>
          <w:rFonts w:ascii="Times New Roman" w:hAnsi="Times New Roman" w:cs="Times New Roman"/>
          <w:sz w:val="24"/>
          <w:szCs w:val="24"/>
        </w:rPr>
        <w:t>Классификация историко-экономических систем, регионы России с преобладанием их различных типов.</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Особенности функциональной и отраслевой структуры хозяйства России.</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Проблемы природно_ресурсной основы экономики страны. </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Состав добывающей промышленности и ее роль в хозяйстве страны. Назначение и виды природных ресурсов. Экологические ситуации и экологические проблемы России.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Россия в современной мировой экономике. Перспективы развития России. </w:t>
      </w:r>
      <w:r w:rsidRPr="0040673E">
        <w:rPr>
          <w:rFonts w:ascii="Times New Roman" w:hAnsi="Times New Roman" w:cs="Times New Roman"/>
          <w:sz w:val="24"/>
          <w:szCs w:val="24"/>
        </w:rPr>
        <w:t>Особенности постиндустриальной стадии развития. Понятия центра и полупериферии мирового хозяйства. Пути развития России в обозримой перспективе.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ВАЖНЕЙШИЕ МЕЖОТРАСЛЕВЫЕ КОМПЛЕКСЫ РОССИИ И ИХ ГЕОГРАФИЯ (1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Научный комплекс. </w:t>
      </w:r>
      <w:r w:rsidRPr="0040673E">
        <w:rPr>
          <w:rFonts w:ascii="Times New Roman" w:hAnsi="Times New Roman" w:cs="Times New Roman"/>
          <w:sz w:val="24"/>
          <w:szCs w:val="24"/>
        </w:rPr>
        <w:t>Межотраслевые комплексы и их хозяйственные функции. Роль науки в современном обществе и России. Состав научного комплекса. География науки и образования. Основные районы, центры, города науки. Перспективы развития науки и образования.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МАШИНОСТРОИТЕЛЬНЫЙ КОМПЛЕКС (3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Роль, значение и проблемы развития машиностроения. </w:t>
      </w:r>
      <w:r w:rsidRPr="0040673E">
        <w:rPr>
          <w:rFonts w:ascii="Times New Roman" w:hAnsi="Times New Roman" w:cs="Times New Roman"/>
          <w:sz w:val="24"/>
          <w:szCs w:val="24"/>
        </w:rPr>
        <w:t>Ведущая роль машиностроительного комплекса в хозяйстве. Главная задача машиностроения. Состав машиностроения, группировка отраслей по роли и назначению. Проблемы российского машиностроения.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Факторы размещения машиностроительных предприятий. Современная система факторов размещения машиностроения. Ведущая роль наукоемкости как фактора размещения. Влияние специализации и кооперирования на организацию производства и географию машиностроения.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География машиностроения. </w:t>
      </w:r>
      <w:r w:rsidRPr="0040673E">
        <w:rPr>
          <w:rFonts w:ascii="Times New Roman" w:hAnsi="Times New Roman" w:cs="Times New Roman"/>
          <w:sz w:val="24"/>
          <w:szCs w:val="24"/>
        </w:rPr>
        <w:t>Особенности географии российского машиностроения. Причины неравномерности размещения машиностроительных предприятий.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Практические работы. 5. Определение главных районов размещения предприятий трудоемкого и металлоемкого машиностроения.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ТОПЛИВНО-ЭНЕРГЕТИЧЕСКИЙ КОМПЛЕКС (ТЭК) (3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Роль, значение и проблемы ТЭК. </w:t>
      </w:r>
      <w:r w:rsidRPr="0040673E">
        <w:rPr>
          <w:rFonts w:ascii="Times New Roman" w:hAnsi="Times New Roman" w:cs="Times New Roman"/>
          <w:sz w:val="24"/>
          <w:szCs w:val="24"/>
        </w:rPr>
        <w:t>Состав, структура и значение ТЭК в хозяйстве. Топливно-энергетический баланс. Основные проблемы российского ТЭК.</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Топливная промышленность. </w:t>
      </w:r>
      <w:r w:rsidRPr="0040673E">
        <w:rPr>
          <w:rFonts w:ascii="Times New Roman" w:hAnsi="Times New Roman" w:cs="Times New Roman"/>
          <w:sz w:val="24"/>
          <w:szCs w:val="24"/>
        </w:rPr>
        <w:t>Нефтяная и газовая промышленность: запасы, добыча, использование и транспортировка нефти и природного газа. Система нефте и газопроводов. География переработки нефти и газа. Влияние нефтяной и газовой промышленности на окружающую среду. Перспективы развития нефтяной и газовой промышленности. Угольная промышленность. Запасы и добыча угля. Использование угля и его значение в хозяйстве России. Способы добычи и стоимость угля. Воздействие угольной промышленности на окружающую среду. Перспективы развития угольной промышленности.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Электроэнергетика. </w:t>
      </w:r>
      <w:r w:rsidRPr="0040673E">
        <w:rPr>
          <w:rFonts w:ascii="Times New Roman" w:hAnsi="Times New Roman" w:cs="Times New Roman"/>
          <w:sz w:val="24"/>
          <w:szCs w:val="24"/>
        </w:rPr>
        <w:t>Объемы производства электроэнергии. Типы электростанций, их особенности и доля в производстве электроэнергии. Нетрадиционные источники энергии. Энергетические системы. Влияние отрасли на окружающую среду. Перспективы развития электроэнергетики. Практические работы. 6. Характеристика угольного бассейна России.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КОМПЛЕКСЫ, ПРОИЗВОДЯЩИЕ КОНСТРУКЦИОННЫЕ МАТЕРИАЛЫ И ХИМИЧЕСКИЕ ВЕЩЕСТВА (7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Состав и значение комплексов. </w:t>
      </w:r>
      <w:r w:rsidRPr="0040673E">
        <w:rPr>
          <w:rFonts w:ascii="Times New Roman" w:hAnsi="Times New Roman" w:cs="Times New Roman"/>
          <w:sz w:val="24"/>
          <w:szCs w:val="24"/>
        </w:rPr>
        <w:t>Понятие о конструкционных материалах. Традиционные и нетрадиционные конструкционные материалы, их свойства.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Металлургический комплекс. </w:t>
      </w:r>
      <w:r w:rsidRPr="0040673E">
        <w:rPr>
          <w:rFonts w:ascii="Times New Roman" w:hAnsi="Times New Roman" w:cs="Times New Roman"/>
          <w:sz w:val="24"/>
          <w:szCs w:val="24"/>
        </w:rPr>
        <w:t>Роль в хозяйстве. Черная и цветная металлургия— основные особенности концентрации, комбинирования, производственного процесса и влияние на окружающую среду; новые технологии.</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Факторы размещения предприятий металлургического</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комплекса. Черная металлургия. </w:t>
      </w:r>
      <w:r w:rsidRPr="0040673E">
        <w:rPr>
          <w:rFonts w:ascii="Times New Roman" w:hAnsi="Times New Roman" w:cs="Times New Roman"/>
          <w:sz w:val="24"/>
          <w:szCs w:val="24"/>
        </w:rPr>
        <w:t>Черные металлы: объемы и особенности производства. Факторы размещения. География металлургии черных металлов. Основные металлургические базы. Влияние черной металлургии на окружающую среду. Перспективы развития отрасли.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Цветная металлургия. </w:t>
      </w:r>
      <w:r w:rsidRPr="0040673E">
        <w:rPr>
          <w:rFonts w:ascii="Times New Roman" w:hAnsi="Times New Roman" w:cs="Times New Roman"/>
          <w:sz w:val="24"/>
          <w:szCs w:val="24"/>
        </w:rPr>
        <w:t>Цветные металлы: объемы и особенности производства. Факторы размещения предприятий.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География металлургии цветных металлов: основные металлургические базы и центры. Влияние цветной металлургии на окружающую среду. Перспективы развития отрасли.</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Химико_лесной комплекс. Химическая промышленность. </w:t>
      </w:r>
      <w:r w:rsidRPr="0040673E">
        <w:rPr>
          <w:rFonts w:ascii="Times New Roman" w:hAnsi="Times New Roman" w:cs="Times New Roman"/>
          <w:sz w:val="24"/>
          <w:szCs w:val="24"/>
        </w:rPr>
        <w:t>Состав химико-лесного комплекса. Химическая промышленность: состав, место и значение в хозяйстве. Роль химизации хозяйства. Отличия химической промышленности от других промышленных отраслей.</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Факторы размещения предприятий химической промышленности. </w:t>
      </w:r>
      <w:r w:rsidRPr="0040673E">
        <w:rPr>
          <w:rFonts w:ascii="Times New Roman" w:hAnsi="Times New Roman" w:cs="Times New Roman"/>
          <w:sz w:val="24"/>
          <w:szCs w:val="24"/>
        </w:rPr>
        <w:t>Группировка отраслей химической промышленности. Основные факторы размещения предприятий.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География важнейших отраслей химической промышленности. Химические базы и химические комплексы. Влияние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химической промышленности на окружающую среду. Перспективы развития отрасли.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Лесная промышленность. </w:t>
      </w:r>
      <w:r w:rsidRPr="0040673E">
        <w:rPr>
          <w:rFonts w:ascii="Times New Roman" w:hAnsi="Times New Roman" w:cs="Times New Roman"/>
          <w:sz w:val="24"/>
          <w:szCs w:val="24"/>
        </w:rPr>
        <w:t>Лесные ресурсы России, их география. Состав и продукция лесной промышленности, ее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место и значение в хозяйстве. Факторы размещения предприятий. География важнейших отраслей. Влияние лесной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промышленности на окружающую среду. Перспективы развития отрасли.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АГРОПРОМЫШЛЕННЫЙ КОМПЛЕКС (АПК) (3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Состав и значение АПК. </w:t>
      </w:r>
      <w:r w:rsidRPr="0040673E">
        <w:rPr>
          <w:rFonts w:ascii="Times New Roman" w:hAnsi="Times New Roman" w:cs="Times New Roman"/>
          <w:sz w:val="24"/>
          <w:szCs w:val="24"/>
        </w:rPr>
        <w:t>Агропромышленный комплекс: состав, место и значение в хозяйстве. Звенья АПК.</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Земледелие и животноводство. </w:t>
      </w:r>
      <w:r w:rsidRPr="0040673E">
        <w:rPr>
          <w:rFonts w:ascii="Times New Roman" w:hAnsi="Times New Roman" w:cs="Times New Roman"/>
          <w:sz w:val="24"/>
          <w:szCs w:val="24"/>
        </w:rPr>
        <w:t>Полеводство. Зерновые и технические культуры. Назначение зерновых и технических культур, их требования к агроклиматическим ресурсам. Перспективы развития земледелия. Отрасли животноводства, их значение и география. Перспективы развития животноводства.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Пищевая и легкая промышленность. </w:t>
      </w:r>
      <w:r w:rsidRPr="0040673E">
        <w:rPr>
          <w:rFonts w:ascii="Times New Roman" w:hAnsi="Times New Roman" w:cs="Times New Roman"/>
          <w:sz w:val="24"/>
          <w:szCs w:val="24"/>
        </w:rPr>
        <w:t>Особенности легкой и пищевой промышленности. Факторы размещения предприятий и география важнейших отраслей. Влияние легкой и пищевой промышленности на окружающую среду, перспективы развития.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Практические работы. </w:t>
      </w:r>
      <w:r w:rsidRPr="0040673E">
        <w:rPr>
          <w:rFonts w:ascii="Times New Roman" w:hAnsi="Times New Roman" w:cs="Times New Roman"/>
          <w:b/>
          <w:bCs/>
          <w:sz w:val="24"/>
          <w:szCs w:val="24"/>
        </w:rPr>
        <w:t xml:space="preserve">7. </w:t>
      </w:r>
      <w:r w:rsidRPr="0040673E">
        <w:rPr>
          <w:rFonts w:ascii="Times New Roman" w:hAnsi="Times New Roman" w:cs="Times New Roman"/>
          <w:sz w:val="24"/>
          <w:szCs w:val="24"/>
        </w:rPr>
        <w:t xml:space="preserve">Определение основных районов выращивания зерновых и технических культур. </w:t>
      </w:r>
      <w:r w:rsidRPr="0040673E">
        <w:rPr>
          <w:rFonts w:ascii="Times New Roman" w:hAnsi="Times New Roman" w:cs="Times New Roman"/>
          <w:b/>
          <w:bCs/>
          <w:sz w:val="24"/>
          <w:szCs w:val="24"/>
        </w:rPr>
        <w:t xml:space="preserve">8. </w:t>
      </w:r>
      <w:r w:rsidRPr="0040673E">
        <w:rPr>
          <w:rFonts w:ascii="Times New Roman" w:hAnsi="Times New Roman" w:cs="Times New Roman"/>
          <w:sz w:val="24"/>
          <w:szCs w:val="24"/>
        </w:rPr>
        <w:t>Определение главных районов животноводства.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ИНФРАСТРУКТУРНЫЙ КОМПЛЕКС (4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Состав комплекса. Роль транспорта. </w:t>
      </w:r>
      <w:r w:rsidRPr="0040673E">
        <w:rPr>
          <w:rFonts w:ascii="Times New Roman" w:hAnsi="Times New Roman" w:cs="Times New Roman"/>
          <w:sz w:val="24"/>
          <w:szCs w:val="24"/>
        </w:rPr>
        <w:t>Инфраструктурный комплекс: состав, место и значение в хозяйстве. Понятие об услугах. Классификации услуг по характеру и видам, периодичности потребления и распространенности. Виды и работа транспорта. Транспортные узлы и транспортная система. Типы транспортных узлов. Влияние на размещение населения и предприятий.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Железнодорожный и автомобильный транспорт. </w:t>
      </w:r>
      <w:r w:rsidRPr="0040673E">
        <w:rPr>
          <w:rFonts w:ascii="Times New Roman" w:hAnsi="Times New Roman" w:cs="Times New Roman"/>
          <w:sz w:val="24"/>
          <w:szCs w:val="24"/>
        </w:rPr>
        <w:t>Показатели развития и особенности железнодорожного и автомобильного транспорта. География российских железных и автомобильных дорог. Влияние на окружающую среду. Перспективы развития.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Водный и другие виды транспорта. </w:t>
      </w:r>
      <w:r w:rsidRPr="0040673E">
        <w:rPr>
          <w:rFonts w:ascii="Times New Roman" w:hAnsi="Times New Roman" w:cs="Times New Roman"/>
          <w:sz w:val="24"/>
          <w:szCs w:val="24"/>
        </w:rPr>
        <w:t>Показатели развития и особенности морского транспорта. География морского транспорта, распределение флота и портов между бассейнами. Влияние на окружающую среду. Перспективы развития.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Показатели развития и особенности речного транспорта. География речного транспорта, распределение флота и портов между бассейнами, протяженность судоходных речных путей. Влияние речного транспорта на окружающую среду.</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Перспективы развития. Показатели развития и особенности авиационного транспорта. География авиационного транспорта. Влияние на окружающую среду. Перспективы развития. Трубопроводный транспорт</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Связь. Сфера обслуживания. Жилищно – коммунальное хозяйство. Рекреационное хозяйство. </w:t>
      </w:r>
      <w:r w:rsidRPr="0040673E">
        <w:rPr>
          <w:rFonts w:ascii="Times New Roman" w:hAnsi="Times New Roman" w:cs="Times New Roman"/>
          <w:sz w:val="24"/>
          <w:szCs w:val="24"/>
        </w:rPr>
        <w:t>Виды связи и их роль</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 жизни людей и хозяйстве. Развитие связи в стране. География связи. Перспективы развития. Сфера обслуживания.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Жилищно-коммунальное хозяйство. География жилищно-коммунального хозяйства. Влияние на окружающую среду. Перспективы развития.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Предметные результаты обучения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Учащийся должен </w:t>
      </w:r>
      <w:r w:rsidRPr="0040673E">
        <w:rPr>
          <w:rFonts w:ascii="Times New Roman" w:hAnsi="Times New Roman" w:cs="Times New Roman"/>
          <w:i/>
          <w:iCs/>
          <w:sz w:val="24"/>
          <w:szCs w:val="24"/>
        </w:rPr>
        <w:t>уметь</w:t>
      </w:r>
      <w:r w:rsidRPr="0040673E">
        <w:rPr>
          <w:rFonts w:ascii="Times New Roman" w:hAnsi="Times New Roman" w:cs="Times New Roman"/>
          <w:sz w:val="24"/>
          <w:szCs w:val="24"/>
        </w:rPr>
        <w:t>: называть (показывать) численность населения РФ, крупные народы РФ, места их проживания, крупнейшие города,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главную полосу расселения; объяснять значение понятий: «естественное движение»,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«механическое движение», или «миграции» (причины, виды, направления), «состав населения» (половой, возрастной, этнический, религиозный), «трудовые ресурсы», «плотность населения», «урбанизация», «агломерация», «отрасль», «состав и структура хозяйства», «факторы размещения», «специализация», «кооперирование», «комбинирование», «себестоимость»; объяснять демографические проблемы; читать и анализировать тематические карты, половозрастные пирамиды, графические и стратегические материалы, характеризующие население РФ;</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объяснять размещение основных отраслей промышленности и сельского хозяйства, влияние хозяйственной деятельности человека на окружающую среду; описывать (характеризовать) отрасль или межотраслевой комплекс.</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Региональная часть курса (26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РАЙОНИРОВАНИЕ РОССИИ. ОБЩЕСТВЕННАЯ ГЕОГРАФИЯ КРУПНЫХ РЕГИОНОВ (1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Районирование России. </w:t>
      </w:r>
      <w:r w:rsidRPr="0040673E">
        <w:rPr>
          <w:rFonts w:ascii="Times New Roman" w:hAnsi="Times New Roman" w:cs="Times New Roman"/>
          <w:sz w:val="24"/>
          <w:szCs w:val="24"/>
        </w:rPr>
        <w:t>Районирование— важнейший метод географии. Виды районирования. Географическое (территориальное) разделение труда. Специализация территорий на производстве продукции (услуг). Отрасли специализации районов. Западная и восточная части России.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Экономические районы. Федеральные округа. Практические работы. </w:t>
      </w:r>
      <w:r w:rsidRPr="0040673E">
        <w:rPr>
          <w:rFonts w:ascii="Times New Roman" w:hAnsi="Times New Roman" w:cs="Times New Roman"/>
          <w:b/>
          <w:bCs/>
          <w:sz w:val="24"/>
          <w:szCs w:val="24"/>
        </w:rPr>
        <w:t xml:space="preserve">9. </w:t>
      </w:r>
      <w:r w:rsidRPr="0040673E">
        <w:rPr>
          <w:rFonts w:ascii="Times New Roman" w:hAnsi="Times New Roman" w:cs="Times New Roman"/>
          <w:sz w:val="24"/>
          <w:szCs w:val="24"/>
        </w:rPr>
        <w:t>Определение разных видов районирования России.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ЗАПАДНЫЙ МАКРОРЕГИОН — ЕВРОПЕЙСКАЯ РОССИЯ (1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Общая характеристика. </w:t>
      </w:r>
      <w:r w:rsidRPr="0040673E">
        <w:rPr>
          <w:rFonts w:ascii="Times New Roman" w:hAnsi="Times New Roman" w:cs="Times New Roman"/>
          <w:sz w:val="24"/>
          <w:szCs w:val="24"/>
        </w:rPr>
        <w:t>Состав макрорегиона. Особенности географического положения. Природа и природные ресурсы. Население. Хозяйство. Место и роль в социально-экономическом развитии страны.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ЦЕНТРАЛЬНАЯ РОССИЯ И ЕВРОПЕЙСКИЙ СЕВЕРО-ЗАПАД (6 ч)</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Состав, природа, историческое изменение географического положения. Общие проблемы. </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sz w:val="24"/>
          <w:szCs w:val="24"/>
        </w:rPr>
        <w:t>Центральная Россия</w:t>
      </w:r>
      <w:r w:rsidRPr="0040673E">
        <w:rPr>
          <w:rFonts w:ascii="Times New Roman" w:hAnsi="Times New Roman" w:cs="Times New Roman"/>
          <w:b/>
          <w:bCs/>
          <w:sz w:val="24"/>
          <w:szCs w:val="24"/>
        </w:rPr>
        <w:t xml:space="preserve"> </w:t>
      </w:r>
      <w:r w:rsidRPr="0040673E">
        <w:rPr>
          <w:rFonts w:ascii="Times New Roman" w:hAnsi="Times New Roman" w:cs="Times New Roman"/>
          <w:sz w:val="24"/>
          <w:szCs w:val="24"/>
        </w:rPr>
        <w:t>и Европейский Северо-Запад — межрайонный комплекс.</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Особенности исторического развития. Характер поверхности территории. Климат. Внутренние воды. Природные зоны.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Природные ресурсы.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Население и главные черты хозяйства. </w:t>
      </w:r>
      <w:r w:rsidRPr="0040673E">
        <w:rPr>
          <w:rFonts w:ascii="Times New Roman" w:hAnsi="Times New Roman" w:cs="Times New Roman"/>
          <w:sz w:val="24"/>
          <w:szCs w:val="24"/>
        </w:rPr>
        <w:t>Численность и динамика численности населения. Размещение населения, урбанизация и города. Народы и религии. Занятость и доходы населения. Факторы развития и особенности хозяйства.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Ведущие отрасли промышленности: машиностроение, пищевая, лесная, химическая. Сельское хозяйство. Сфера услуг.</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Экологические проблемы. Основные направления развития.</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Районы Центральной России. Москва и Московский столичный регион. </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sz w:val="24"/>
          <w:szCs w:val="24"/>
        </w:rPr>
        <w:t>Центральное положение Москвы как фактор формирования региона. Исторический и религиозный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факторы усиления Москвы. Радиально - кольцевая территориальная структура расселения и хозяйства. Население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Москвы, Московская агломерация. Важнейшие отрасли хозяйства региона. Культурно-исторические памятники.</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Географические особенности областей Центрального района. </w:t>
      </w:r>
      <w:r w:rsidRPr="0040673E">
        <w:rPr>
          <w:rFonts w:ascii="Times New Roman" w:hAnsi="Times New Roman" w:cs="Times New Roman"/>
          <w:sz w:val="24"/>
          <w:szCs w:val="24"/>
        </w:rPr>
        <w:t>Состав Центрального района. Особенности развития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его подрайонов: Северо-Западного, Северо-Восточного, Восточного и Южного.</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Волго-Вятский и Центрально-Черноземный районы. </w:t>
      </w:r>
      <w:r w:rsidRPr="0040673E">
        <w:rPr>
          <w:rFonts w:ascii="Times New Roman" w:hAnsi="Times New Roman" w:cs="Times New Roman"/>
          <w:sz w:val="24"/>
          <w:szCs w:val="24"/>
        </w:rPr>
        <w:t>Состав районов. Особенности географического положения, его влияние на природу, хозяйство и жизнь населения. География природных ресурсов. Численность и динамика численности населения. Размещение населения, урбанизация и города. Народы и религии. Факторы развития и особенности хозяйства. Ведущие отрасли промышленности: машиностроение, пищевая, лесная, химическая промышленность. Сельское хозяйство. Сфера услуг. Экологические проблемы.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Основные направления развития.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Северо-Западный район: состав, ЭГП, население. </w:t>
      </w:r>
      <w:r w:rsidRPr="0040673E">
        <w:rPr>
          <w:rFonts w:ascii="Times New Roman" w:hAnsi="Times New Roman" w:cs="Times New Roman"/>
          <w:sz w:val="24"/>
          <w:szCs w:val="24"/>
        </w:rPr>
        <w:t>Состав района. Особенности географического положения, его влияние на природу, хозяйство и жизнь населения. География природных ресурсов. Численность и динамика численности населения. Размещение населения, урбанизация и города.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Санкт-Петербургская агломерация. Народы и религии. Факторы развития и особенности хозяйства. Ведущие отрасли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промышленности: машиностроение, пищевая, лесная, химическая промышленность. Отраслевая и территориальная структура Санкт-Петербурга. Сельское хозяйство. Сфера услуг. Экологические проблемы. Основные направления развития. Историко-культурные памятники района.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ЕВРОПЕЙСКИЙ СЕВЕР (3 ч)</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Географическое положение, природные условия и ресурсы. </w:t>
      </w:r>
      <w:r w:rsidRPr="0040673E">
        <w:rPr>
          <w:rFonts w:ascii="Times New Roman" w:hAnsi="Times New Roman" w:cs="Times New Roman"/>
          <w:sz w:val="24"/>
          <w:szCs w:val="24"/>
        </w:rPr>
        <w:t>Состав района. Физико и экономико-географическое положение, его влияние на природу, хозяйство и жизнь</w:t>
      </w:r>
      <w:r w:rsidRPr="0040673E">
        <w:rPr>
          <w:rFonts w:ascii="Times New Roman" w:hAnsi="Times New Roman" w:cs="Times New Roman"/>
          <w:b/>
          <w:bCs/>
          <w:sz w:val="24"/>
          <w:szCs w:val="24"/>
        </w:rPr>
        <w:t xml:space="preserve"> </w:t>
      </w:r>
      <w:r w:rsidRPr="0040673E">
        <w:rPr>
          <w:rFonts w:ascii="Times New Roman" w:hAnsi="Times New Roman" w:cs="Times New Roman"/>
          <w:sz w:val="24"/>
          <w:szCs w:val="24"/>
        </w:rPr>
        <w:t>населения. Особенности географии природных ресурсов:</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Кольско-Карельская и Тимано-Печорская части района.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Население. </w:t>
      </w:r>
      <w:r w:rsidRPr="0040673E">
        <w:rPr>
          <w:rFonts w:ascii="Times New Roman" w:hAnsi="Times New Roman" w:cs="Times New Roman"/>
          <w:sz w:val="24"/>
          <w:szCs w:val="24"/>
        </w:rPr>
        <w:t>Численность и динамика численности населения. Размещение населения, урбанизация и города. Народы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и религии.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Хозяйство. </w:t>
      </w:r>
      <w:r w:rsidRPr="0040673E">
        <w:rPr>
          <w:rFonts w:ascii="Times New Roman" w:hAnsi="Times New Roman" w:cs="Times New Roman"/>
          <w:sz w:val="24"/>
          <w:szCs w:val="24"/>
        </w:rPr>
        <w:t>Факторы развития и особенности хозяйства.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Место и роль района в социально-экономическом пространстве страны.</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Практические работы. </w:t>
      </w:r>
      <w:r w:rsidRPr="0040673E">
        <w:rPr>
          <w:rFonts w:ascii="Times New Roman" w:hAnsi="Times New Roman" w:cs="Times New Roman"/>
          <w:b/>
          <w:bCs/>
          <w:sz w:val="24"/>
          <w:szCs w:val="24"/>
        </w:rPr>
        <w:t xml:space="preserve">10. </w:t>
      </w:r>
      <w:r w:rsidRPr="0040673E">
        <w:rPr>
          <w:rFonts w:ascii="Times New Roman" w:hAnsi="Times New Roman" w:cs="Times New Roman"/>
          <w:sz w:val="24"/>
          <w:szCs w:val="24"/>
        </w:rPr>
        <w:t>Выявление и анализ условий для развития хозяйства Европейского Севера.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u w:val="single"/>
        </w:rPr>
      </w:pPr>
      <w:r w:rsidRPr="0040673E">
        <w:rPr>
          <w:rFonts w:ascii="Times New Roman" w:hAnsi="Times New Roman" w:cs="Times New Roman"/>
          <w:sz w:val="24"/>
          <w:szCs w:val="24"/>
          <w:u w:val="single"/>
        </w:rPr>
        <w:t>ЕВРОПЕЙСКИЙ ЮГ—  СЕВЕРНЫЙ КАВКАЗ (3 ч)</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Географическое положение, природные условия ресурсы. </w:t>
      </w:r>
      <w:r w:rsidRPr="0040673E">
        <w:rPr>
          <w:rFonts w:ascii="Times New Roman" w:hAnsi="Times New Roman" w:cs="Times New Roman"/>
          <w:sz w:val="24"/>
          <w:szCs w:val="24"/>
        </w:rPr>
        <w:t>Состав Европейского Юга. Физико- и экономико-географическое положение, его влияние на природу. Хозяйство и жизнь населения.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Население. </w:t>
      </w:r>
      <w:r w:rsidRPr="0040673E">
        <w:rPr>
          <w:rFonts w:ascii="Times New Roman" w:hAnsi="Times New Roman" w:cs="Times New Roman"/>
          <w:sz w:val="24"/>
          <w:szCs w:val="24"/>
        </w:rPr>
        <w:t>Численность и динамика численности населения. Естественный прирост и миграции. Размещение населения. Урбанизация и города. Народы и религии, традиции и культура.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Хозяйство. </w:t>
      </w:r>
      <w:r w:rsidRPr="0040673E">
        <w:rPr>
          <w:rFonts w:ascii="Times New Roman" w:hAnsi="Times New Roman" w:cs="Times New Roman"/>
          <w:sz w:val="24"/>
          <w:szCs w:val="24"/>
        </w:rPr>
        <w:t>Факторы развития и особенности хозяйства. География важнейших отраслей хозяйства, особенности его территориальной организации. Сельское хозяйство. Ведущие отрасли промышленности: пищевая, машиностроение, топливная, химическая промышленность. Сфера услуг. Экологические проблемы. Основные направления развития.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ПОВОЛЖЬЕ (3ч)</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Географическое положение, природные условия и ресурсы. </w:t>
      </w:r>
      <w:r w:rsidRPr="0040673E">
        <w:rPr>
          <w:rFonts w:ascii="Times New Roman" w:hAnsi="Times New Roman" w:cs="Times New Roman"/>
          <w:sz w:val="24"/>
          <w:szCs w:val="24"/>
        </w:rPr>
        <w:t>Состав Поволжья. Физико и экономико-географическое положение, его влияние на природу, хозяйство и</w:t>
      </w:r>
      <w:r w:rsidRPr="0040673E">
        <w:rPr>
          <w:rFonts w:ascii="Times New Roman" w:hAnsi="Times New Roman" w:cs="Times New Roman"/>
          <w:b/>
          <w:bCs/>
          <w:sz w:val="24"/>
          <w:szCs w:val="24"/>
        </w:rPr>
        <w:t xml:space="preserve"> </w:t>
      </w:r>
      <w:r w:rsidRPr="0040673E">
        <w:rPr>
          <w:rFonts w:ascii="Times New Roman" w:hAnsi="Times New Roman" w:cs="Times New Roman"/>
          <w:sz w:val="24"/>
          <w:szCs w:val="24"/>
        </w:rPr>
        <w:t>жизнь населения.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Население. </w:t>
      </w:r>
      <w:r w:rsidRPr="0040673E">
        <w:rPr>
          <w:rFonts w:ascii="Times New Roman" w:hAnsi="Times New Roman" w:cs="Times New Roman"/>
          <w:sz w:val="24"/>
          <w:szCs w:val="24"/>
        </w:rPr>
        <w:t>Численность и динамика численности населения. Естественный прирост и миграции. Размещение населения. Урбанизация и города. Народы и религии, традиции культура.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Хозяйство. </w:t>
      </w:r>
      <w:r w:rsidRPr="0040673E">
        <w:rPr>
          <w:rFonts w:ascii="Times New Roman" w:hAnsi="Times New Roman" w:cs="Times New Roman"/>
          <w:sz w:val="24"/>
          <w:szCs w:val="24"/>
        </w:rPr>
        <w:t>Факторы развития и особенности хозяйства. География важнейших отраслей хозяйства, особенности его территориальной организации. Ведущие отрасли промышленности: машиностроение, химическая, нефтяная и газовая промышленность, пищевая промышленность. Сельское хозяйство. Сфера услуг. Экологические проблемы. Основные направления развития.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УРАЛ (3 ч)</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Географическое положение, природные условия и ресурсы. </w:t>
      </w:r>
      <w:r w:rsidRPr="0040673E">
        <w:rPr>
          <w:rFonts w:ascii="Times New Roman" w:hAnsi="Times New Roman" w:cs="Times New Roman"/>
          <w:sz w:val="24"/>
          <w:szCs w:val="24"/>
        </w:rPr>
        <w:t>Состав Урала. Физико и экономико--географическое положение, его влияние на природу, хозяйство и жизнь</w:t>
      </w:r>
      <w:r w:rsidRPr="0040673E">
        <w:rPr>
          <w:rFonts w:ascii="Times New Roman" w:hAnsi="Times New Roman" w:cs="Times New Roman"/>
          <w:b/>
          <w:bCs/>
          <w:sz w:val="24"/>
          <w:szCs w:val="24"/>
        </w:rPr>
        <w:t xml:space="preserve"> </w:t>
      </w:r>
      <w:r w:rsidRPr="0040673E">
        <w:rPr>
          <w:rFonts w:ascii="Times New Roman" w:hAnsi="Times New Roman" w:cs="Times New Roman"/>
          <w:sz w:val="24"/>
          <w:szCs w:val="24"/>
        </w:rPr>
        <w:t>населения.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Население. </w:t>
      </w:r>
      <w:r w:rsidRPr="0040673E">
        <w:rPr>
          <w:rFonts w:ascii="Times New Roman" w:hAnsi="Times New Roman" w:cs="Times New Roman"/>
          <w:sz w:val="24"/>
          <w:szCs w:val="24"/>
        </w:rPr>
        <w:t>Численность и динамика численности населения. Естественный прирост и миграции. Размещение населения. Урбанизация и города. Народы и религии, традиции и культура.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Хозяйство. </w:t>
      </w:r>
      <w:r w:rsidRPr="0040673E">
        <w:rPr>
          <w:rFonts w:ascii="Times New Roman" w:hAnsi="Times New Roman" w:cs="Times New Roman"/>
          <w:sz w:val="24"/>
          <w:szCs w:val="24"/>
        </w:rPr>
        <w:t>Факторы развития и особенности хозяйства. География важнейших отраслей хозяйства, особенности его</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территориальной организации. Ведущие отрасли промышленности: металлургия, машиностроение, химическая промышленность. Сельское хозяйство. Сфера услуг. Экологические проблемы. Основные направления развития.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ВОСТОЧНЫЙ МАКРОРЕГИОН— АЗИАТСКАЯ РОССИЯ (6 ч)</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Общая характеристика. </w:t>
      </w:r>
      <w:r w:rsidRPr="0040673E">
        <w:rPr>
          <w:rFonts w:ascii="Times New Roman" w:hAnsi="Times New Roman" w:cs="Times New Roman"/>
          <w:sz w:val="24"/>
          <w:szCs w:val="24"/>
        </w:rPr>
        <w:t>Состав макрорегиона. Особенности географического положения. Природа и природные ресурсы. Население. Хозяйство. Место и роль в социально-экономическом развитии страны.</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 xml:space="preserve">Этапы, проблемы и перспективы развития экономики. </w:t>
      </w:r>
      <w:r w:rsidRPr="0040673E">
        <w:rPr>
          <w:rFonts w:ascii="Times New Roman" w:hAnsi="Times New Roman" w:cs="Times New Roman"/>
          <w:sz w:val="24"/>
          <w:szCs w:val="24"/>
        </w:rPr>
        <w:t>Историко-географические этапы формирования региона.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Формирование сети городов. Рост населения. Урало-Кузнецкий комбинат. Транспортные проблемы развития региона.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Сокращение численности населения. Снижение доли обрабатывающих производств. Основные перспективы развития.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Западная Сибирь. </w:t>
      </w:r>
      <w:r w:rsidRPr="0040673E">
        <w:rPr>
          <w:rFonts w:ascii="Times New Roman" w:hAnsi="Times New Roman" w:cs="Times New Roman"/>
          <w:sz w:val="24"/>
          <w:szCs w:val="24"/>
        </w:rPr>
        <w:t>Состав района, его роль в хозяйстве России. Природно-территориальные комплексы района, их</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различия. Полоса Основной зоны заселения и зона Севера — два района, различающиеся по характеру заселения, плотности, тенденциям и проблемам населения. Кузнецко - Алтайский и Западно-Сибирский подрайоны: ресурсная база, география основных отраслей хозяйства.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Восточная Сибирь. </w:t>
      </w:r>
      <w:r w:rsidRPr="0040673E">
        <w:rPr>
          <w:rFonts w:ascii="Times New Roman" w:hAnsi="Times New Roman" w:cs="Times New Roman"/>
          <w:sz w:val="24"/>
          <w:szCs w:val="24"/>
        </w:rPr>
        <w:t>Состав района, его роль в хозяйстве России. Характер поверхности территории. Климат. Внутренние воды. Природные зоны. Природные ресурсы. Численность и динамика численности населения. Размещение населения. Урбанизация и города. Народы и религии. Факторы развития и особенности хозяйства. Ангаро - Енисейский и Забайкальский подрайоны. Ведущие отрасли промышленности: топливная, химическая, электроэнергетика, черная металлургия, машиностроение. Сельское хозяйство. Сфера услуг. Экологические проблемы. Основные направления развития.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b/>
          <w:bCs/>
          <w:sz w:val="24"/>
          <w:szCs w:val="24"/>
        </w:rPr>
        <w:t xml:space="preserve">Дальний Восток. </w:t>
      </w:r>
      <w:r w:rsidRPr="0040673E">
        <w:rPr>
          <w:rFonts w:ascii="Times New Roman" w:hAnsi="Times New Roman" w:cs="Times New Roman"/>
          <w:sz w:val="24"/>
          <w:szCs w:val="24"/>
        </w:rPr>
        <w:t>Состав района, его роль в хозяйстве страны. Характер поверхности территории. Климат. Внутренние воды. Природные зоны. Природные ресурсы. Численность и динамика численности населения. Размещение населения. Урбанизация и города. Народы и религии. Факторы развития и особенности хозяйства. Ведущие отрасли промышленности: цветная металлургия, пищевая промышленность,</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Топливно-энергетический комплекс. Сельское хозяйство. Сфера услуг. Экологические проблемы. Основные направления развития.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Практические работы. </w:t>
      </w:r>
      <w:r w:rsidRPr="0040673E">
        <w:rPr>
          <w:rFonts w:ascii="Times New Roman" w:hAnsi="Times New Roman" w:cs="Times New Roman"/>
          <w:b/>
          <w:bCs/>
          <w:sz w:val="24"/>
          <w:szCs w:val="24"/>
        </w:rPr>
        <w:t xml:space="preserve">11. </w:t>
      </w:r>
      <w:r w:rsidRPr="0040673E">
        <w:rPr>
          <w:rFonts w:ascii="Times New Roman" w:hAnsi="Times New Roman" w:cs="Times New Roman"/>
          <w:sz w:val="24"/>
          <w:szCs w:val="24"/>
        </w:rPr>
        <w:t>Сравнение географического положения Западной и Восточной Сибири.</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Предметные результаты обучения</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 xml:space="preserve">Учащийся должен </w:t>
      </w:r>
      <w:r w:rsidRPr="0040673E">
        <w:rPr>
          <w:rFonts w:ascii="Times New Roman" w:hAnsi="Times New Roman" w:cs="Times New Roman"/>
          <w:i/>
          <w:iCs/>
          <w:sz w:val="24"/>
          <w:szCs w:val="24"/>
        </w:rPr>
        <w:t>уметь</w:t>
      </w:r>
      <w:r w:rsidRPr="0040673E">
        <w:rPr>
          <w:rFonts w:ascii="Times New Roman" w:hAnsi="Times New Roman" w:cs="Times New Roman"/>
          <w:sz w:val="24"/>
          <w:szCs w:val="24"/>
        </w:rPr>
        <w:t>: называть (показывать) субъекты Российской Федерации, крупные географические регионы РФ и их территориальный</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состав; объяснять значения понятий: «районирование», «экономический район», «специализация территории», «географическое разделение труда»; объяснять особенности территории, населения и хозяйства крупных географических регионов РФ, их специализацию и экономические связи; описывать (характеризовать) природу, население, хозяйство, социальные, экономические и экологические проблемы регионов, отдельные географические объекты на основе различных источников информации.</w:t>
      </w:r>
    </w:p>
    <w:p w:rsidR="00D61A62" w:rsidRPr="0040673E" w:rsidRDefault="00D61A62" w:rsidP="0040673E">
      <w:pPr>
        <w:spacing w:after="0" w:line="240" w:lineRule="auto"/>
        <w:rPr>
          <w:rFonts w:ascii="Times New Roman" w:hAnsi="Times New Roman" w:cs="Times New Roman"/>
          <w:color w:val="FF0000"/>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Pr="008F4039" w:rsidRDefault="00D61A62" w:rsidP="00273270">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6. </w:t>
      </w:r>
      <w:r w:rsidRPr="008F4039">
        <w:rPr>
          <w:rFonts w:ascii="Times New Roman" w:hAnsi="Times New Roman" w:cs="Times New Roman"/>
          <w:b/>
          <w:bCs/>
          <w:sz w:val="28"/>
          <w:szCs w:val="28"/>
        </w:rPr>
        <w:t>Тематическое планирование учебного материала</w:t>
      </w:r>
    </w:p>
    <w:p w:rsidR="00D61A62" w:rsidRPr="008F4039" w:rsidRDefault="00D61A62" w:rsidP="00273270">
      <w:pPr>
        <w:autoSpaceDE w:val="0"/>
        <w:autoSpaceDN w:val="0"/>
        <w:adjustRightInd w:val="0"/>
        <w:spacing w:after="0" w:line="240" w:lineRule="auto"/>
        <w:jc w:val="center"/>
        <w:rPr>
          <w:rFonts w:ascii="Times New Roman" w:hAnsi="Times New Roman" w:cs="Times New Roman"/>
        </w:rPr>
      </w:pPr>
      <w:r w:rsidRPr="008F4039">
        <w:rPr>
          <w:rFonts w:ascii="Times New Roman" w:hAnsi="Times New Roman" w:cs="Times New Roman"/>
        </w:rPr>
        <w:t>ГЕОГРАФИЯ. НАЧАЛЬНЫЙ КУРС. 5 КЛАСС</w:t>
      </w:r>
    </w:p>
    <w:p w:rsidR="00D61A62" w:rsidRPr="00463050" w:rsidRDefault="00D61A62" w:rsidP="00273270">
      <w:pPr>
        <w:autoSpaceDE w:val="0"/>
        <w:autoSpaceDN w:val="0"/>
        <w:adjustRightInd w:val="0"/>
        <w:spacing w:after="0" w:line="240" w:lineRule="auto"/>
        <w:jc w:val="center"/>
        <w:rPr>
          <w:rFonts w:ascii="Times New Roman" w:hAnsi="Times New Roman" w:cs="Times New Roman"/>
        </w:rPr>
      </w:pPr>
      <w:r w:rsidRPr="008F4039">
        <w:rPr>
          <w:rFonts w:ascii="Times New Roman" w:hAnsi="Times New Roman" w:cs="Times New Roman"/>
        </w:rPr>
        <w:t>(1 ч в неделю, всего 35 ч,</w:t>
      </w:r>
      <w:r>
        <w:rPr>
          <w:rFonts w:ascii="Times New Roman" w:hAnsi="Times New Roman" w:cs="Times New Roman"/>
        </w:rPr>
        <w:t xml:space="preserve"> из них 1</w:t>
      </w:r>
      <w:r w:rsidRPr="008F4039">
        <w:rPr>
          <w:rFonts w:ascii="Times New Roman" w:hAnsi="Times New Roman" w:cs="Times New Roman"/>
        </w:rPr>
        <w:t xml:space="preserve"> ч— резервное время)</w:t>
      </w:r>
    </w:p>
    <w:tbl>
      <w:tblPr>
        <w:tblW w:w="146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4"/>
        <w:gridCol w:w="2835"/>
        <w:gridCol w:w="4962"/>
        <w:gridCol w:w="4677"/>
        <w:gridCol w:w="992"/>
      </w:tblGrid>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урока</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Тема урока</w:t>
            </w:r>
          </w:p>
        </w:tc>
        <w:tc>
          <w:tcPr>
            <w:tcW w:w="496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Содержание урока</w:t>
            </w:r>
          </w:p>
        </w:tc>
        <w:tc>
          <w:tcPr>
            <w:tcW w:w="467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основных видов учебной  деятельности ученика</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w:t>
            </w:r>
          </w:p>
        </w:tc>
      </w:tr>
      <w:tr w:rsidR="00D61A62" w:rsidRPr="00123FEC">
        <w:tc>
          <w:tcPr>
            <w:tcW w:w="14600" w:type="dxa"/>
            <w:gridSpan w:val="5"/>
          </w:tcPr>
          <w:p w:rsidR="00D61A62" w:rsidRPr="00123FEC" w:rsidRDefault="00D61A62" w:rsidP="00123FEC">
            <w:pPr>
              <w:spacing w:after="0" w:line="240" w:lineRule="auto"/>
              <w:jc w:val="center"/>
              <w:rPr>
                <w:rFonts w:ascii="Times New Roman" w:hAnsi="Times New Roman" w:cs="Times New Roman"/>
              </w:rPr>
            </w:pPr>
            <w:r w:rsidRPr="00123FEC">
              <w:rPr>
                <w:rFonts w:ascii="Times New Roman" w:hAnsi="Times New Roman" w:cs="Times New Roman"/>
                <w:b/>
                <w:bCs/>
              </w:rPr>
              <w:t xml:space="preserve">Раздел  </w:t>
            </w:r>
            <w:r w:rsidRPr="00123FEC">
              <w:rPr>
                <w:rFonts w:ascii="Times New Roman" w:hAnsi="Times New Roman" w:cs="Times New Roman"/>
                <w:b/>
                <w:bCs/>
                <w:lang w:val="en-US"/>
              </w:rPr>
              <w:t>I</w:t>
            </w:r>
            <w:r w:rsidRPr="00123FEC">
              <w:rPr>
                <w:rFonts w:ascii="Times New Roman" w:hAnsi="Times New Roman" w:cs="Times New Roman"/>
                <w:b/>
                <w:bCs/>
              </w:rPr>
              <w:t xml:space="preserve"> «Что изучает география»</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1  </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Мир, в котором мы живем</w:t>
            </w:r>
          </w:p>
        </w:tc>
        <w:tc>
          <w:tcPr>
            <w:tcW w:w="496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Мир живой и неживой природы. Явления природы. Человек на Земле.</w:t>
            </w:r>
          </w:p>
        </w:tc>
        <w:tc>
          <w:tcPr>
            <w:tcW w:w="467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Знакомство с учебником. Изучение и анализ результатов.</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Науки о природе</w:t>
            </w:r>
          </w:p>
        </w:tc>
        <w:tc>
          <w:tcPr>
            <w:tcW w:w="496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Астрономия. Физика. Химия. География. Биология. Экология.</w:t>
            </w:r>
          </w:p>
        </w:tc>
        <w:tc>
          <w:tcPr>
            <w:tcW w:w="467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Работа с учебником и электронным приложением.</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География – наука о Земле</w:t>
            </w:r>
          </w:p>
        </w:tc>
        <w:tc>
          <w:tcPr>
            <w:tcW w:w="496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Физическая и социально-экономическая география – два основных раздела географии.</w:t>
            </w:r>
          </w:p>
        </w:tc>
        <w:tc>
          <w:tcPr>
            <w:tcW w:w="467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Работа с учебником и электронным приложением, знакомство с презентацией.</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Методы географических исследований</w:t>
            </w:r>
          </w:p>
        </w:tc>
        <w:tc>
          <w:tcPr>
            <w:tcW w:w="496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Географическое описание. Картографический метод. Сравнительно - географический метод. Аэрокосмический метод. Статистический метод</w:t>
            </w:r>
          </w:p>
        </w:tc>
        <w:tc>
          <w:tcPr>
            <w:tcW w:w="467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Составление простейших географических описаний объектов и явлений живой и неживой природы.</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Обобщение и практическая отработка</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знаний и умений по разделу «Что изучает география»</w:t>
            </w:r>
          </w:p>
        </w:tc>
        <w:tc>
          <w:tcPr>
            <w:tcW w:w="496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Обобщение и практическая отработка знаний и умений по разделу «Что изучает география»</w:t>
            </w:r>
          </w:p>
        </w:tc>
        <w:tc>
          <w:tcPr>
            <w:tcW w:w="467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Выполнение заданий учителя. Работа с учебником, атласом.</w:t>
            </w:r>
          </w:p>
        </w:tc>
        <w:tc>
          <w:tcPr>
            <w:tcW w:w="992" w:type="dxa"/>
          </w:tcPr>
          <w:p w:rsidR="00D61A62" w:rsidRPr="00123FEC" w:rsidRDefault="00D61A62" w:rsidP="00123FEC">
            <w:pPr>
              <w:spacing w:after="0" w:line="240" w:lineRule="auto"/>
              <w:rPr>
                <w:rFonts w:ascii="Times New Roman" w:hAnsi="Times New Roman" w:cs="Times New Roman"/>
              </w:rPr>
            </w:pPr>
          </w:p>
        </w:tc>
      </w:tr>
    </w:tbl>
    <w:p w:rsidR="00D61A62" w:rsidRPr="008F4039" w:rsidRDefault="00D61A62" w:rsidP="00273270">
      <w:pPr>
        <w:spacing w:after="0" w:line="240" w:lineRule="auto"/>
        <w:jc w:val="center"/>
        <w:rPr>
          <w:rFonts w:ascii="Times New Roman" w:eastAsia="Newton-Regular" w:hAnsi="Times New Roman" w:cs="Times New Roman"/>
          <w:b/>
          <w:bCs/>
        </w:rPr>
      </w:pPr>
      <w:r w:rsidRPr="008F4039">
        <w:rPr>
          <w:rFonts w:ascii="Times New Roman" w:eastAsia="Newton-Regular" w:hAnsi="Times New Roman" w:cs="Times New Roman"/>
          <w:b/>
          <w:bCs/>
        </w:rPr>
        <w:t>Результаты обучения</w:t>
      </w:r>
    </w:p>
    <w:p w:rsidR="00D61A62" w:rsidRPr="008F4039" w:rsidRDefault="00D61A62" w:rsidP="00273270">
      <w:pPr>
        <w:spacing w:after="0" w:line="240" w:lineRule="auto"/>
        <w:rPr>
          <w:rFonts w:ascii="Times New Roman" w:hAnsi="Times New Roman" w:cs="Times New Roman"/>
          <w:u w:val="single"/>
        </w:rPr>
      </w:pPr>
      <w:r w:rsidRPr="008F4039">
        <w:rPr>
          <w:rFonts w:ascii="Times New Roman" w:hAnsi="Times New Roman" w:cs="Times New Roman"/>
          <w:u w:val="single"/>
        </w:rPr>
        <w:t xml:space="preserve">Предметные. </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rPr>
        <w:t>Уметь:</w:t>
      </w:r>
      <w:r w:rsidRPr="008F4039">
        <w:rPr>
          <w:rFonts w:ascii="Times New Roman" w:hAnsi="Times New Roman" w:cs="Times New Roman"/>
        </w:rPr>
        <w:tab/>
        <w:t>приводить примеры географических объектов, описывать воздействие какого-либо процесса или явления на географические объекты; называть отличия в изучении Земли географией по сравнению с другими науками (астрономией, биологией,физикой, химией, экологией);объяснять, для чего изучают географию.</w:t>
      </w:r>
    </w:p>
    <w:p w:rsidR="00D61A62" w:rsidRPr="008F4039" w:rsidRDefault="00D61A62" w:rsidP="00273270">
      <w:pPr>
        <w:spacing w:after="0" w:line="240" w:lineRule="auto"/>
        <w:rPr>
          <w:rFonts w:ascii="Times New Roman" w:hAnsi="Times New Roman" w:cs="Times New Roman"/>
          <w:u w:val="single"/>
        </w:rPr>
      </w:pPr>
      <w:r w:rsidRPr="008F4039">
        <w:rPr>
          <w:rFonts w:ascii="Times New Roman" w:hAnsi="Times New Roman" w:cs="Times New Roman"/>
          <w:u w:val="single"/>
        </w:rPr>
        <w:t>Метапредметные.</w:t>
      </w:r>
    </w:p>
    <w:p w:rsidR="00D61A62" w:rsidRPr="008F4039" w:rsidRDefault="00D61A62" w:rsidP="00273270">
      <w:pPr>
        <w:spacing w:after="0" w:line="240" w:lineRule="auto"/>
        <w:rPr>
          <w:rFonts w:ascii="Times New Roman" w:hAnsi="Times New Roman" w:cs="Times New Roman"/>
        </w:rPr>
      </w:pPr>
      <w:r w:rsidRPr="000576FF">
        <w:rPr>
          <w:rFonts w:ascii="Times New Roman" w:hAnsi="Times New Roman" w:cs="Times New Roman"/>
          <w:i/>
          <w:iCs/>
        </w:rPr>
        <w:t>Коммуникативные</w:t>
      </w:r>
      <w:r w:rsidRPr="008F4039">
        <w:rPr>
          <w:rFonts w:ascii="Times New Roman" w:hAnsi="Times New Roman" w:cs="Times New Roman"/>
        </w:rPr>
        <w:t>: продолжить обучение в эвристической беседе, уметь отображать информацию в графической форме, выделять главную мысль в тексте параграфа (смысловое чтение), добывать недостающую информацию с помощью карт атласа, организовывать и планироватьучебное сотрудничество с учителем и одноклассниками.</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i/>
          <w:iCs/>
        </w:rPr>
        <w:t>Регулятивные:</w:t>
      </w:r>
      <w:r w:rsidRPr="008F4039">
        <w:rPr>
          <w:rFonts w:ascii="Times New Roman" w:hAnsi="Times New Roman" w:cs="Times New Roman"/>
        </w:rPr>
        <w:t xml:space="preserve"> уметь самостоятельно выделять познавательную цель, находить необходимую информацию, формировать и развивать компетентность в области использования ИКТ, применять методы информационного поиска, уметь определять понятия, строить умозаключения и делать выводы.</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i/>
          <w:iCs/>
        </w:rPr>
        <w:t>Познавательные:</w:t>
      </w:r>
      <w:r w:rsidRPr="008F4039">
        <w:rPr>
          <w:rFonts w:ascii="Times New Roman" w:hAnsi="Times New Roman" w:cs="Times New Roman"/>
        </w:rPr>
        <w:t xml:space="preserve"> уметь объяснять особенности планеты Земля, выделять сходство естественных наук, выявлять различия двух частей географии, показывать ценность географической информации для человечества, объяснять роль географии в изучении Земли.</w:t>
      </w:r>
    </w:p>
    <w:p w:rsidR="00D61A62" w:rsidRPr="008F4039" w:rsidRDefault="00D61A62" w:rsidP="00273270">
      <w:pPr>
        <w:spacing w:after="0" w:line="240" w:lineRule="auto"/>
        <w:rPr>
          <w:rFonts w:ascii="Times New Roman" w:hAnsi="Times New Roman" w:cs="Times New Roman"/>
          <w:u w:val="single"/>
        </w:rPr>
      </w:pPr>
      <w:r w:rsidRPr="008F4039">
        <w:rPr>
          <w:rFonts w:ascii="Times New Roman" w:hAnsi="Times New Roman" w:cs="Times New Roman"/>
          <w:u w:val="single"/>
        </w:rPr>
        <w:t>Личностные</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rPr>
        <w:t>Развитие личностной рефлексии, толерантности, формирование мотивации в изучении наук о природе,  коммуникативной компетентности в общении и сотрудничестве со сверстниками, целостного мировоззрения, соответствующего современному уровню развития науки и общественной практики.</w:t>
      </w:r>
    </w:p>
    <w:tbl>
      <w:tblPr>
        <w:tblW w:w="1318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4"/>
        <w:gridCol w:w="2835"/>
        <w:gridCol w:w="4536"/>
        <w:gridCol w:w="3686"/>
        <w:gridCol w:w="992"/>
      </w:tblGrid>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урока</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Тема урока</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Содержание урока</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Виды деятельности ученика</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w:t>
            </w:r>
          </w:p>
        </w:tc>
      </w:tr>
      <w:tr w:rsidR="00D61A62" w:rsidRPr="00123FEC">
        <w:tc>
          <w:tcPr>
            <w:tcW w:w="13183" w:type="dxa"/>
            <w:gridSpan w:val="5"/>
          </w:tcPr>
          <w:p w:rsidR="00D61A62" w:rsidRPr="00123FEC" w:rsidRDefault="00D61A62" w:rsidP="00123FEC">
            <w:pPr>
              <w:spacing w:after="0" w:line="240" w:lineRule="auto"/>
              <w:jc w:val="center"/>
              <w:rPr>
                <w:rFonts w:ascii="Times New Roman" w:hAnsi="Times New Roman" w:cs="Times New Roman"/>
              </w:rPr>
            </w:pPr>
            <w:r w:rsidRPr="00123FEC">
              <w:rPr>
                <w:rFonts w:ascii="Times New Roman" w:hAnsi="Times New Roman" w:cs="Times New Roman"/>
                <w:b/>
                <w:bCs/>
              </w:rPr>
              <w:t xml:space="preserve">Раздел  </w:t>
            </w:r>
            <w:r w:rsidRPr="00123FEC">
              <w:rPr>
                <w:rFonts w:ascii="Times New Roman" w:hAnsi="Times New Roman" w:cs="Times New Roman"/>
                <w:b/>
                <w:bCs/>
                <w:lang w:val="en-US"/>
              </w:rPr>
              <w:t>II</w:t>
            </w:r>
            <w:r w:rsidRPr="00123FEC">
              <w:rPr>
                <w:rFonts w:ascii="Times New Roman" w:hAnsi="Times New Roman" w:cs="Times New Roman"/>
                <w:b/>
                <w:bCs/>
              </w:rPr>
              <w:t xml:space="preserve"> «Как люди открывали Землю» 5 часов</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  6</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Географические открытия древности</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и Средневековья</w:t>
            </w:r>
          </w:p>
        </w:tc>
        <w:tc>
          <w:tcPr>
            <w:tcW w:w="4536" w:type="dxa"/>
          </w:tcPr>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rPr>
              <w:t>Плавания финикийцев. Великие географы древности. Географические открытия Средневековья.</w:t>
            </w:r>
            <w:r w:rsidRPr="00123FEC">
              <w:rPr>
                <w:rFonts w:ascii="Times New Roman" w:hAnsi="Times New Roman" w:cs="Times New Roman"/>
                <w:b/>
                <w:bCs/>
              </w:rPr>
              <w:t xml:space="preserve"> Практическая работа №1</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«Важнейшие открытия древности и Средневековья».</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Работа с картой: формирование умения правильно называть и показывать географические объекты, упомянутые в тексте учебника.</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7</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Важнейшие географические открытия. </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Открытие Америки. Первое кругосветное путешествие. Открытие Австралии. Открытие Антарктиды.</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Работа с текстом учебника , контурной картой. Анализ презентации.</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8,9</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Открытия русских путешественников</w:t>
            </w:r>
          </w:p>
          <w:p w:rsidR="00D61A62" w:rsidRPr="00123FEC" w:rsidRDefault="00D61A62" w:rsidP="00123FEC">
            <w:pPr>
              <w:spacing w:after="0" w:line="240" w:lineRule="auto"/>
              <w:rPr>
                <w:rFonts w:ascii="Times New Roman" w:hAnsi="Times New Roman" w:cs="Times New Roman"/>
              </w:rPr>
            </w:pPr>
          </w:p>
        </w:tc>
        <w:tc>
          <w:tcPr>
            <w:tcW w:w="4536" w:type="dxa"/>
          </w:tcPr>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rPr>
              <w:t>Открытие и освоение Севера новгородцами и поморами. «Хождение за три моря». Освоение Сибири.</w:t>
            </w:r>
            <w:r w:rsidRPr="00123FEC">
              <w:rPr>
                <w:rFonts w:ascii="Times New Roman" w:hAnsi="Times New Roman" w:cs="Times New Roman"/>
                <w:b/>
                <w:bCs/>
              </w:rPr>
              <w:t xml:space="preserve"> Практическая работа №2</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b/>
                <w:bCs/>
              </w:rPr>
              <w:t>«Важнейшие географические открытия»</w:t>
            </w:r>
            <w:r w:rsidRPr="00123FEC">
              <w:rPr>
                <w:rFonts w:ascii="Times New Roman" w:hAnsi="Times New Roman" w:cs="Times New Roman"/>
              </w:rPr>
              <w:t>.</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Чтение и анализ карт атласа. Самостоятельная подготовка презентации по опережающему заданию «Десять великих путешественников».</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7</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10</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Обобщение знаний по разделу «Как люди открывали Землю»</w:t>
            </w:r>
          </w:p>
          <w:p w:rsidR="00D61A62" w:rsidRPr="00123FEC" w:rsidRDefault="00D61A62" w:rsidP="00123FEC">
            <w:pPr>
              <w:spacing w:after="0" w:line="240" w:lineRule="auto"/>
              <w:rPr>
                <w:rFonts w:ascii="Times New Roman" w:hAnsi="Times New Roman" w:cs="Times New Roman"/>
              </w:rPr>
            </w:pP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Обобщение и практическая отработка знаний и умений по разделу «Как люди открывали Землю». Тест «Как люди открывали Землю».</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Выполнение заданий учителя. Работа с учебником, атласом.</w:t>
            </w:r>
          </w:p>
        </w:tc>
        <w:tc>
          <w:tcPr>
            <w:tcW w:w="992" w:type="dxa"/>
          </w:tcPr>
          <w:p w:rsidR="00D61A62" w:rsidRPr="00123FEC" w:rsidRDefault="00D61A62" w:rsidP="00123FEC">
            <w:pPr>
              <w:spacing w:after="0" w:line="240" w:lineRule="auto"/>
              <w:rPr>
                <w:rFonts w:ascii="Times New Roman" w:hAnsi="Times New Roman" w:cs="Times New Roman"/>
              </w:rPr>
            </w:pPr>
          </w:p>
        </w:tc>
      </w:tr>
    </w:tbl>
    <w:p w:rsidR="00D61A62" w:rsidRPr="008F4039" w:rsidRDefault="00D61A62" w:rsidP="00273270">
      <w:pPr>
        <w:spacing w:after="0" w:line="240" w:lineRule="auto"/>
        <w:jc w:val="center"/>
        <w:rPr>
          <w:rFonts w:ascii="Times New Roman" w:eastAsia="Newton-Regular" w:hAnsi="Times New Roman"/>
          <w:b/>
          <w:bCs/>
        </w:rPr>
      </w:pPr>
    </w:p>
    <w:p w:rsidR="00D61A62" w:rsidRPr="008F4039" w:rsidRDefault="00D61A62" w:rsidP="00273270">
      <w:pPr>
        <w:spacing w:after="0" w:line="240" w:lineRule="auto"/>
        <w:jc w:val="center"/>
        <w:rPr>
          <w:rFonts w:ascii="Times New Roman" w:eastAsia="Newton-Regular" w:hAnsi="Times New Roman"/>
          <w:b/>
          <w:bCs/>
        </w:rPr>
      </w:pPr>
    </w:p>
    <w:p w:rsidR="00D61A62" w:rsidRPr="008F4039" w:rsidRDefault="00D61A62" w:rsidP="00273270">
      <w:pPr>
        <w:spacing w:after="0" w:line="240" w:lineRule="auto"/>
        <w:jc w:val="center"/>
        <w:rPr>
          <w:rFonts w:ascii="Times New Roman" w:eastAsia="Newton-Regular" w:hAnsi="Times New Roman" w:cs="Times New Roman"/>
          <w:b/>
          <w:bCs/>
        </w:rPr>
      </w:pPr>
      <w:r w:rsidRPr="008F4039">
        <w:rPr>
          <w:rFonts w:ascii="Times New Roman" w:eastAsia="Newton-Regular" w:hAnsi="Times New Roman" w:cs="Times New Roman"/>
          <w:b/>
          <w:bCs/>
        </w:rPr>
        <w:t>Результаты обучения</w:t>
      </w:r>
    </w:p>
    <w:p w:rsidR="00D61A62" w:rsidRPr="008F4039" w:rsidRDefault="00D61A62" w:rsidP="00273270">
      <w:pPr>
        <w:spacing w:after="0" w:line="240" w:lineRule="auto"/>
        <w:jc w:val="center"/>
        <w:rPr>
          <w:rFonts w:ascii="Times New Roman" w:eastAsia="Newton-Regular" w:hAnsi="Times New Roman" w:cs="Times New Roman"/>
          <w:b/>
          <w:bCs/>
        </w:rPr>
      </w:pPr>
    </w:p>
    <w:p w:rsidR="00D61A62" w:rsidRPr="008F4039" w:rsidRDefault="00D61A62" w:rsidP="00273270">
      <w:pPr>
        <w:autoSpaceDE w:val="0"/>
        <w:autoSpaceDN w:val="0"/>
        <w:adjustRightInd w:val="0"/>
        <w:spacing w:after="0" w:line="240" w:lineRule="auto"/>
        <w:rPr>
          <w:rFonts w:ascii="Times New Roman" w:eastAsia="Newton-Regular" w:hAnsi="Times New Roman" w:cs="Times New Roman"/>
        </w:rPr>
      </w:pPr>
      <w:r w:rsidRPr="008F4039">
        <w:rPr>
          <w:rFonts w:ascii="Times New Roman" w:hAnsi="Times New Roman" w:cs="Times New Roman"/>
          <w:u w:val="single"/>
        </w:rPr>
        <w:t>Предметные.</w:t>
      </w:r>
      <w:r>
        <w:rPr>
          <w:rFonts w:ascii="Times New Roman" w:hAnsi="Times New Roman" w:cs="Times New Roman"/>
          <w:u w:val="single"/>
        </w:rPr>
        <w:t xml:space="preserve"> </w:t>
      </w:r>
      <w:r w:rsidRPr="008F4039">
        <w:rPr>
          <w:rFonts w:ascii="Times New Roman" w:eastAsia="Newton-Regular" w:hAnsi="Times New Roman" w:cs="Times New Roman"/>
        </w:rPr>
        <w:t>Уметь называть основные способы изучения Земли в прошлом и в настоящее время и наиболее выдающиеся результаты географических открытий и путешествий;</w:t>
      </w:r>
      <w:r>
        <w:rPr>
          <w:rFonts w:ascii="Times New Roman" w:eastAsia="Newton-Regular" w:hAnsi="Times New Roman" w:cs="Times New Roman"/>
        </w:rPr>
        <w:t xml:space="preserve"> </w:t>
      </w:r>
      <w:r w:rsidRPr="008F4039">
        <w:rPr>
          <w:rFonts w:ascii="Times New Roman" w:eastAsia="Newton-Regular" w:hAnsi="Times New Roman" w:cs="Times New Roman"/>
        </w:rPr>
        <w:t>показывать по карте маршруты путешествий разного времени и периодов;</w:t>
      </w:r>
      <w:r>
        <w:rPr>
          <w:rFonts w:ascii="Times New Roman" w:eastAsia="Newton-Regular" w:hAnsi="Times New Roman" w:cs="Times New Roman"/>
        </w:rPr>
        <w:t xml:space="preserve"> </w:t>
      </w:r>
      <w:r w:rsidRPr="008F4039">
        <w:rPr>
          <w:rFonts w:ascii="Times New Roman" w:eastAsia="Newton-Regular" w:hAnsi="Times New Roman" w:cs="Times New Roman"/>
        </w:rPr>
        <w:t>приводить примеры собственных путешествий,</w:t>
      </w:r>
      <w:r>
        <w:rPr>
          <w:rFonts w:ascii="Times New Roman" w:eastAsia="Newton-Regular" w:hAnsi="Times New Roman" w:cs="Times New Roman"/>
        </w:rPr>
        <w:t xml:space="preserve"> </w:t>
      </w:r>
      <w:r w:rsidRPr="008F4039">
        <w:rPr>
          <w:rFonts w:ascii="Times New Roman" w:eastAsia="Newton-Regular" w:hAnsi="Times New Roman" w:cs="Times New Roman"/>
        </w:rPr>
        <w:t>иллюстрировать их.</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rPr>
        <w:t>Метапредметные</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i/>
          <w:iCs/>
        </w:rPr>
        <w:t>Коммуникативные:</w:t>
      </w:r>
      <w:r w:rsidRPr="008F4039">
        <w:rPr>
          <w:rFonts w:ascii="Times New Roman" w:hAnsi="Times New Roman" w:cs="Times New Roman"/>
        </w:rPr>
        <w:t xml:space="preserve"> обучение в эвристической беседе (поиск ответа на поставленный проблемный вопрос), уметь отображать информацию в графической форме, выделять главную мысль в тексте параграфа (смысловое чтение), добывать недостающую информацию с помощью карт атласа, организовывать и планировать учебное сотрудничество с учителем и одноклассниками.</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i/>
          <w:iCs/>
        </w:rPr>
        <w:t>Регулятивные</w:t>
      </w:r>
      <w:r w:rsidRPr="008F4039">
        <w:rPr>
          <w:rFonts w:ascii="Times New Roman" w:hAnsi="Times New Roman" w:cs="Times New Roman"/>
        </w:rPr>
        <w:t>: уметь составить план рассказа, самостоятельно  выделять познавательную цель, ставить учебную задачу под руководством учителя, находить необходимую информацию, формировать и развивать компетентность в области использования ИКТ,применять методы информационного поиска, уметь определять понятия, строить умозаключения и делать выводы.</w:t>
      </w:r>
    </w:p>
    <w:p w:rsidR="00D61A62" w:rsidRPr="000576FF" w:rsidRDefault="00D61A62" w:rsidP="00273270">
      <w:pPr>
        <w:spacing w:after="0" w:line="240" w:lineRule="auto"/>
        <w:rPr>
          <w:rFonts w:ascii="Times New Roman" w:hAnsi="Times New Roman" w:cs="Times New Roman"/>
        </w:rPr>
      </w:pPr>
      <w:r w:rsidRPr="008F4039">
        <w:rPr>
          <w:rFonts w:ascii="Times New Roman" w:hAnsi="Times New Roman" w:cs="Times New Roman"/>
          <w:i/>
          <w:iCs/>
        </w:rPr>
        <w:t xml:space="preserve">Познавательные: </w:t>
      </w:r>
      <w:r w:rsidRPr="000576FF">
        <w:rPr>
          <w:rFonts w:ascii="Times New Roman" w:hAnsi="Times New Roman" w:cs="Times New Roman"/>
        </w:rPr>
        <w:t>уметь называть наиболее выдающиеся открытия  и путешествия, демонстрировать их на карте.</w:t>
      </w:r>
    </w:p>
    <w:p w:rsidR="00D61A62" w:rsidRPr="008F4039" w:rsidRDefault="00D61A62" w:rsidP="00273270">
      <w:pPr>
        <w:spacing w:after="0" w:line="240" w:lineRule="auto"/>
        <w:rPr>
          <w:rFonts w:ascii="Times New Roman" w:hAnsi="Times New Roman" w:cs="Times New Roman"/>
          <w:i/>
          <w:iCs/>
        </w:rPr>
      </w:pPr>
    </w:p>
    <w:tbl>
      <w:tblPr>
        <w:tblW w:w="1318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4"/>
        <w:gridCol w:w="2835"/>
        <w:gridCol w:w="4536"/>
        <w:gridCol w:w="3686"/>
        <w:gridCol w:w="992"/>
      </w:tblGrid>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урока</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Тема урока</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Содержание урока</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Виды деятельности ученика</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w:t>
            </w:r>
          </w:p>
        </w:tc>
      </w:tr>
      <w:tr w:rsidR="00D61A62" w:rsidRPr="00123FEC">
        <w:tc>
          <w:tcPr>
            <w:tcW w:w="13183" w:type="dxa"/>
            <w:gridSpan w:val="5"/>
          </w:tcPr>
          <w:p w:rsidR="00D61A62" w:rsidRPr="00123FEC" w:rsidRDefault="00D61A62" w:rsidP="00123FEC">
            <w:pPr>
              <w:spacing w:after="0" w:line="240" w:lineRule="auto"/>
              <w:jc w:val="center"/>
              <w:rPr>
                <w:rFonts w:ascii="Times New Roman" w:hAnsi="Times New Roman" w:cs="Times New Roman"/>
              </w:rPr>
            </w:pPr>
            <w:r w:rsidRPr="00123FEC">
              <w:rPr>
                <w:rFonts w:ascii="Times New Roman" w:hAnsi="Times New Roman" w:cs="Times New Roman"/>
                <w:b/>
                <w:bCs/>
              </w:rPr>
              <w:t>Раздел III. Земля во Вселенной (9 ч.)</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11</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Как древние люди представляли себе</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Вселенную</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Что такое Вселенная? Представления древних народов  о Вселенной. Представления древнегреческих ученых о Вселенной. Система мира по Птолемею.</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Работа в тетради: составление опорного конспекта рассказа и презентации учителя.</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8</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12</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Изучение Вселенной: от Коперника</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до наших дней</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Система мира по Н. Копернику. Представление о Вселенной Д. Бруно. Изучение Вселенной Г. Галилеем. Современные представления о Вселенной.</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Самостоятельная подготовка сообщения и презентации по теме «Ученые, перевернувшие мир»</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9</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13</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Соседи Солнца</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Планеты земной группы. Меркурий. Венера. Земля. Марс.</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Работа с текстом и рисунками учебника. Выполнение заданий учителя.</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10</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14</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Планеты-гиганты и маленький Плутон</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Юпитер. Сатурн. Уран и  Нептун. Плутон.</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Составление характеристики планет – гигантов по плану.Анализ иллюстраций учебника.</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11</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15</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Астероиды. Кометы. Метеоры. Метеориты.</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Астероиды. Кометы. Метеоры. Метеориты.</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особенностей различных небесных тел по рисункам учебника.</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12</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16</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Мир звезд</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Солнце. Многообразие звезд. Созвездия.</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особенностей звездного неба по рисункам учебника. Наблюдения за звездным небом: какие созвездия я знаю и видел.</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13</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17</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Уникальная планета – Земля</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Земля – планета жизни: благоприятная температура, наличие воды, воздуха и почвы.</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Сравнение особенностей планет земной группы.</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14</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18</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Современные исследования космоса</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Вклад отечественных ученых  К.Э Циолковского, С.П. Королева в развитие космонавтики. Первый космонавт Земли </w:t>
            </w:r>
            <w:r w:rsidRPr="00123FEC">
              <w:rPr>
                <w:rFonts w:ascii="Times New Roman" w:hAnsi="Times New Roman" w:cs="Times New Roman"/>
              </w:rPr>
              <w:softHyphen/>
              <w:t>– Юрий Гагарин.</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Подготовка сообщений – о первой женщине-космонавте В.Терешковой, о первом выходе человека в открытый космос –         А. Леонове.</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15</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19</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Обобщение знаний  по разделу «Земля</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во Вселенной»</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Обобщение и практическая отработка знаний и умений по разделу </w:t>
            </w:r>
            <w:r w:rsidRPr="00123FEC">
              <w:rPr>
                <w:rFonts w:ascii="Times New Roman" w:hAnsi="Times New Roman" w:cs="Times New Roman"/>
                <w:b/>
                <w:bCs/>
              </w:rPr>
              <w:t>«</w:t>
            </w:r>
            <w:r w:rsidRPr="00123FEC">
              <w:rPr>
                <w:rFonts w:ascii="Times New Roman" w:hAnsi="Times New Roman" w:cs="Times New Roman"/>
              </w:rPr>
              <w:t>Земля во Вселенной».</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Тест</w:t>
            </w:r>
            <w:r w:rsidRPr="00123FEC">
              <w:rPr>
                <w:rFonts w:ascii="Times New Roman" w:hAnsi="Times New Roman" w:cs="Times New Roman"/>
                <w:b/>
                <w:bCs/>
              </w:rPr>
              <w:t xml:space="preserve"> «</w:t>
            </w:r>
            <w:r w:rsidRPr="00123FEC">
              <w:rPr>
                <w:rFonts w:ascii="Times New Roman" w:hAnsi="Times New Roman" w:cs="Times New Roman"/>
              </w:rPr>
              <w:t>Земля во Вселенной».</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Выполнение заданий учителя. Работа с учебником, атласом.</w:t>
            </w:r>
          </w:p>
        </w:tc>
        <w:tc>
          <w:tcPr>
            <w:tcW w:w="992" w:type="dxa"/>
          </w:tcPr>
          <w:p w:rsidR="00D61A62" w:rsidRPr="00123FEC" w:rsidRDefault="00D61A62" w:rsidP="00123FEC">
            <w:pPr>
              <w:spacing w:after="0" w:line="240" w:lineRule="auto"/>
              <w:rPr>
                <w:rFonts w:ascii="Times New Roman" w:hAnsi="Times New Roman" w:cs="Times New Roman"/>
              </w:rPr>
            </w:pPr>
          </w:p>
        </w:tc>
      </w:tr>
    </w:tbl>
    <w:p w:rsidR="00D61A62" w:rsidRPr="008F4039" w:rsidRDefault="00D61A62" w:rsidP="00273270">
      <w:pPr>
        <w:spacing w:after="0" w:line="240" w:lineRule="auto"/>
        <w:rPr>
          <w:rFonts w:ascii="Times New Roman" w:hAnsi="Times New Roman" w:cs="Times New Roman"/>
          <w:i/>
          <w:iCs/>
        </w:rPr>
      </w:pPr>
    </w:p>
    <w:p w:rsidR="00D61A62" w:rsidRPr="008F4039" w:rsidRDefault="00D61A62" w:rsidP="00273270">
      <w:pPr>
        <w:spacing w:after="0" w:line="240" w:lineRule="auto"/>
        <w:jc w:val="center"/>
        <w:rPr>
          <w:rFonts w:ascii="Times New Roman" w:eastAsia="Newton-Regular" w:hAnsi="Times New Roman" w:cs="Times New Roman"/>
          <w:b/>
          <w:bCs/>
        </w:rPr>
      </w:pPr>
      <w:r w:rsidRPr="008F4039">
        <w:rPr>
          <w:rFonts w:ascii="Times New Roman" w:eastAsia="Newton-Regular" w:hAnsi="Times New Roman" w:cs="Times New Roman"/>
          <w:b/>
          <w:bCs/>
        </w:rPr>
        <w:t>Результаты обучения</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u w:val="single"/>
        </w:rPr>
        <w:t>Предметные.</w:t>
      </w:r>
      <w:r>
        <w:rPr>
          <w:rFonts w:ascii="Times New Roman" w:hAnsi="Times New Roman" w:cs="Times New Roman"/>
          <w:u w:val="single"/>
        </w:rPr>
        <w:t xml:space="preserve"> </w:t>
      </w:r>
      <w:r w:rsidRPr="000576FF">
        <w:rPr>
          <w:rFonts w:ascii="Times New Roman" w:hAnsi="Times New Roman" w:cs="Times New Roman"/>
        </w:rPr>
        <w:t>Умет</w:t>
      </w:r>
      <w:r w:rsidRPr="008F4039">
        <w:rPr>
          <w:rFonts w:ascii="Times New Roman" w:hAnsi="Times New Roman" w:cs="Times New Roman"/>
          <w:i/>
          <w:iCs/>
        </w:rPr>
        <w:t>ь</w:t>
      </w:r>
      <w:r>
        <w:rPr>
          <w:rFonts w:ascii="Times New Roman" w:hAnsi="Times New Roman" w:cs="Times New Roman"/>
          <w:i/>
          <w:iCs/>
        </w:rPr>
        <w:t xml:space="preserve"> </w:t>
      </w:r>
      <w:r w:rsidRPr="008F4039">
        <w:rPr>
          <w:rFonts w:ascii="Times New Roman" w:hAnsi="Times New Roman" w:cs="Times New Roman"/>
        </w:rPr>
        <w:t>описывать представления древних людей о Вселенной;</w:t>
      </w:r>
      <w:r>
        <w:rPr>
          <w:rFonts w:ascii="Times New Roman" w:hAnsi="Times New Roman" w:cs="Times New Roman"/>
        </w:rPr>
        <w:t xml:space="preserve"> </w:t>
      </w:r>
      <w:r w:rsidRPr="008F4039">
        <w:rPr>
          <w:rFonts w:ascii="Times New Roman" w:hAnsi="Times New Roman" w:cs="Times New Roman"/>
        </w:rPr>
        <w:t>называть и показывать планеты Солнечной системы;</w:t>
      </w:r>
      <w:r>
        <w:rPr>
          <w:rFonts w:ascii="Times New Roman" w:hAnsi="Times New Roman" w:cs="Times New Roman"/>
        </w:rPr>
        <w:t xml:space="preserve"> </w:t>
      </w:r>
      <w:r w:rsidRPr="008F4039">
        <w:rPr>
          <w:rFonts w:ascii="Times New Roman" w:hAnsi="Times New Roman" w:cs="Times New Roman"/>
        </w:rPr>
        <w:t>приводить примеры планет земной группы и планет-гигантов;</w:t>
      </w:r>
      <w:r>
        <w:rPr>
          <w:rFonts w:ascii="Times New Roman" w:hAnsi="Times New Roman" w:cs="Times New Roman"/>
        </w:rPr>
        <w:t xml:space="preserve"> </w:t>
      </w:r>
      <w:r w:rsidRPr="008F4039">
        <w:rPr>
          <w:rFonts w:ascii="Times New Roman" w:hAnsi="Times New Roman" w:cs="Times New Roman"/>
        </w:rPr>
        <w:t>описывать уникальные особенности Земли как планеты.</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rPr>
        <w:t>Метапредметные</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i/>
          <w:iCs/>
        </w:rPr>
        <w:t>Коммуникативные:</w:t>
      </w:r>
      <w:r w:rsidRPr="008F4039">
        <w:rPr>
          <w:rFonts w:ascii="Times New Roman" w:hAnsi="Times New Roman" w:cs="Times New Roman"/>
        </w:rPr>
        <w:t xml:space="preserve"> обучение в эвристической беседе, уметь отображать информацию в графической форме, выделять главную мысль в тексте параграфа (смысловое чтение), добывать недостающую информацию с помощью карт атласа, организовывать и планировать учебное сотрудничество с учителем и одноклассниками.</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i/>
          <w:iCs/>
        </w:rPr>
        <w:t>Регулятивные</w:t>
      </w:r>
      <w:r w:rsidRPr="008F4039">
        <w:rPr>
          <w:rFonts w:ascii="Times New Roman" w:hAnsi="Times New Roman" w:cs="Times New Roman"/>
        </w:rPr>
        <w:t>: уметь составить план рассказа,</w:t>
      </w:r>
      <w:r>
        <w:rPr>
          <w:rFonts w:ascii="Times New Roman" w:hAnsi="Times New Roman" w:cs="Times New Roman"/>
        </w:rPr>
        <w:t xml:space="preserve"> </w:t>
      </w:r>
      <w:r w:rsidRPr="008F4039">
        <w:rPr>
          <w:rFonts w:ascii="Times New Roman" w:hAnsi="Times New Roman" w:cs="Times New Roman"/>
        </w:rPr>
        <w:t>анализировать рисунки, уметь самостоятельно выделять познавательную цель, ставить учебную задачу под руководством учителя, находить необходимую информацию, формировать и развивать компетентность в области использования ИКТ,</w:t>
      </w:r>
      <w:r>
        <w:rPr>
          <w:rFonts w:ascii="Times New Roman" w:hAnsi="Times New Roman" w:cs="Times New Roman"/>
        </w:rPr>
        <w:t xml:space="preserve"> </w:t>
      </w:r>
      <w:r w:rsidRPr="008F4039">
        <w:rPr>
          <w:rFonts w:ascii="Times New Roman" w:hAnsi="Times New Roman" w:cs="Times New Roman"/>
        </w:rPr>
        <w:t>применять методы информационного поиска, уметь определять термины и понятия, строить умозаключения и делать выводы.</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i/>
          <w:iCs/>
        </w:rPr>
        <w:t>Познавательные.</w:t>
      </w:r>
      <w:r>
        <w:rPr>
          <w:rFonts w:ascii="Times New Roman" w:hAnsi="Times New Roman" w:cs="Times New Roman"/>
          <w:i/>
          <w:iCs/>
        </w:rPr>
        <w:t xml:space="preserve"> </w:t>
      </w:r>
      <w:r w:rsidRPr="008F4039">
        <w:rPr>
          <w:rFonts w:ascii="Times New Roman" w:hAnsi="Times New Roman" w:cs="Times New Roman"/>
        </w:rPr>
        <w:t>Формирование и развитие познавательных интересов, интеллектуальных и творческих результатов, способность к самостоятельному приобретению новых знаний и практических умений.</w:t>
      </w:r>
      <w:r>
        <w:rPr>
          <w:rFonts w:ascii="Times New Roman" w:hAnsi="Times New Roman" w:cs="Times New Roman"/>
        </w:rPr>
        <w:t xml:space="preserve"> </w:t>
      </w:r>
      <w:r w:rsidRPr="008F4039">
        <w:rPr>
          <w:rFonts w:ascii="Times New Roman" w:hAnsi="Times New Roman" w:cs="Times New Roman"/>
        </w:rPr>
        <w:t>Уметь объяснять взгляды ученых разных эпох об устройстве Вселенной,</w:t>
      </w:r>
      <w:r>
        <w:rPr>
          <w:rFonts w:ascii="Times New Roman" w:hAnsi="Times New Roman" w:cs="Times New Roman"/>
        </w:rPr>
        <w:t xml:space="preserve"> </w:t>
      </w:r>
      <w:r w:rsidRPr="008F4039">
        <w:rPr>
          <w:rFonts w:ascii="Times New Roman" w:hAnsi="Times New Roman" w:cs="Times New Roman"/>
        </w:rPr>
        <w:t>выявлять различия двух групп планет Солнечной системы,</w:t>
      </w:r>
      <w:r>
        <w:rPr>
          <w:rFonts w:ascii="Times New Roman" w:hAnsi="Times New Roman" w:cs="Times New Roman"/>
        </w:rPr>
        <w:t xml:space="preserve"> </w:t>
      </w:r>
      <w:r w:rsidRPr="008F4039">
        <w:rPr>
          <w:rFonts w:ascii="Times New Roman" w:hAnsi="Times New Roman" w:cs="Times New Roman"/>
        </w:rPr>
        <w:t>объяснять уникальность планеты Земля, показывать ценность астрономических знаний  для человечества.</w:t>
      </w:r>
    </w:p>
    <w:p w:rsidR="00D61A62" w:rsidRPr="008F4039" w:rsidRDefault="00D61A62" w:rsidP="00273270">
      <w:pPr>
        <w:spacing w:after="0" w:line="240" w:lineRule="auto"/>
        <w:rPr>
          <w:rFonts w:ascii="Times New Roman" w:hAnsi="Times New Roman" w:cs="Times New Roman"/>
        </w:rPr>
      </w:pPr>
    </w:p>
    <w:tbl>
      <w:tblPr>
        <w:tblW w:w="1318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4"/>
        <w:gridCol w:w="2835"/>
        <w:gridCol w:w="4536"/>
        <w:gridCol w:w="3686"/>
        <w:gridCol w:w="992"/>
      </w:tblGrid>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урока</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Тема урока</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Содержание урока</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Виды деятельности ученика</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w:t>
            </w:r>
          </w:p>
        </w:tc>
      </w:tr>
      <w:tr w:rsidR="00D61A62" w:rsidRPr="00123FEC">
        <w:tc>
          <w:tcPr>
            <w:tcW w:w="13183" w:type="dxa"/>
            <w:gridSpan w:val="5"/>
          </w:tcPr>
          <w:p w:rsidR="00D61A62" w:rsidRPr="00123FEC" w:rsidRDefault="00D61A62" w:rsidP="00123FEC">
            <w:pPr>
              <w:spacing w:after="0" w:line="240" w:lineRule="auto"/>
              <w:jc w:val="center"/>
              <w:rPr>
                <w:rFonts w:ascii="Times New Roman" w:hAnsi="Times New Roman" w:cs="Times New Roman"/>
              </w:rPr>
            </w:pPr>
            <w:r w:rsidRPr="00123FEC">
              <w:rPr>
                <w:rFonts w:ascii="Times New Roman" w:hAnsi="Times New Roman" w:cs="Times New Roman"/>
                <w:b/>
                <w:bCs/>
              </w:rPr>
              <w:t>Раздел IV. Виды изображений поверхности Земли (4 ч)</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20</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Стороны горизонта</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Горизонт. Стороны горизонта. Ориентирование.</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Отработка знания основных и промежуточных сторон горизонта.</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16</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21</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Ориентирование</w:t>
            </w:r>
          </w:p>
        </w:tc>
        <w:tc>
          <w:tcPr>
            <w:tcW w:w="4536" w:type="dxa"/>
          </w:tcPr>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rPr>
              <w:t>Компас. Ориентирование по Солнцу. Ориентирование по звездам. Ориентирование по местным признакам.</w:t>
            </w:r>
            <w:r w:rsidRPr="00123FEC">
              <w:rPr>
                <w:rFonts w:ascii="Times New Roman" w:hAnsi="Times New Roman" w:cs="Times New Roman"/>
                <w:b/>
                <w:bCs/>
              </w:rPr>
              <w:t xml:space="preserve"> Практическая работа №3 «Ориентирование по компасу»</w:t>
            </w:r>
          </w:p>
          <w:p w:rsidR="00D61A62" w:rsidRPr="00123FEC" w:rsidRDefault="00D61A62" w:rsidP="00123FEC">
            <w:pPr>
              <w:spacing w:after="0" w:line="240" w:lineRule="auto"/>
              <w:rPr>
                <w:rFonts w:ascii="Times New Roman" w:hAnsi="Times New Roman" w:cs="Times New Roman"/>
              </w:rPr>
            </w:pP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Ориентирование по компасу и местным признакам.</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17</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22,23</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План местности и географическая карта</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Изображение земной поверхности в древности. План местности. Географическая карта.</w:t>
            </w:r>
            <w:r w:rsidRPr="00123FEC">
              <w:rPr>
                <w:rFonts w:ascii="Times New Roman" w:hAnsi="Times New Roman" w:cs="Times New Roman"/>
                <w:b/>
                <w:bCs/>
              </w:rPr>
              <w:t xml:space="preserve"> Практическая работа №4 «Составление простейшего плана местности»</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Отработка знания условных знаков плана. Ориентирование по плану и географической карте</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18</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24</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Обобщение знаний по разделу «Виды изображений поверхности Земли»</w:t>
            </w:r>
          </w:p>
          <w:p w:rsidR="00D61A62" w:rsidRPr="00123FEC" w:rsidRDefault="00D61A62" w:rsidP="00123FEC">
            <w:pPr>
              <w:spacing w:after="0" w:line="240" w:lineRule="auto"/>
              <w:rPr>
                <w:rFonts w:ascii="Times New Roman" w:hAnsi="Times New Roman" w:cs="Times New Roman"/>
              </w:rPr>
            </w:pP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Обобщение и практическая отработка знаний и умений по разделу «Виды изображений поверхности Земли».</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Ориентирование по плану и карте. Чтение легенды карты. Самостоятельное построение простейшего плана местности</w:t>
            </w:r>
          </w:p>
        </w:tc>
        <w:tc>
          <w:tcPr>
            <w:tcW w:w="992" w:type="dxa"/>
          </w:tcPr>
          <w:p w:rsidR="00D61A62" w:rsidRPr="00123FEC" w:rsidRDefault="00D61A62" w:rsidP="00123FEC">
            <w:pPr>
              <w:spacing w:after="0" w:line="240" w:lineRule="auto"/>
              <w:rPr>
                <w:rFonts w:ascii="Times New Roman" w:hAnsi="Times New Roman" w:cs="Times New Roman"/>
              </w:rPr>
            </w:pPr>
          </w:p>
        </w:tc>
      </w:tr>
    </w:tbl>
    <w:p w:rsidR="00D61A62" w:rsidRPr="008F4039" w:rsidRDefault="00D61A62" w:rsidP="00273270">
      <w:pPr>
        <w:spacing w:after="0" w:line="240" w:lineRule="auto"/>
        <w:rPr>
          <w:rFonts w:ascii="Times New Roman" w:hAnsi="Times New Roman" w:cs="Times New Roman"/>
        </w:rPr>
      </w:pPr>
    </w:p>
    <w:p w:rsidR="00D61A62" w:rsidRDefault="00D61A62" w:rsidP="00273270">
      <w:pPr>
        <w:spacing w:after="0" w:line="240" w:lineRule="auto"/>
        <w:jc w:val="center"/>
        <w:rPr>
          <w:rFonts w:ascii="Times New Roman" w:eastAsia="Newton-Regular" w:hAnsi="Times New Roman"/>
          <w:b/>
          <w:bCs/>
        </w:rPr>
      </w:pPr>
    </w:p>
    <w:p w:rsidR="00D61A62" w:rsidRDefault="00D61A62" w:rsidP="00273270">
      <w:pPr>
        <w:spacing w:after="0" w:line="240" w:lineRule="auto"/>
        <w:jc w:val="center"/>
        <w:rPr>
          <w:rFonts w:ascii="Times New Roman" w:eastAsia="Newton-Regular" w:hAnsi="Times New Roman"/>
          <w:b/>
          <w:bCs/>
        </w:rPr>
      </w:pPr>
    </w:p>
    <w:p w:rsidR="00D61A62" w:rsidRPr="008F4039" w:rsidRDefault="00D61A62" w:rsidP="00273270">
      <w:pPr>
        <w:spacing w:after="0" w:line="240" w:lineRule="auto"/>
        <w:jc w:val="center"/>
        <w:rPr>
          <w:rFonts w:ascii="Times New Roman" w:eastAsia="Newton-Regular" w:hAnsi="Times New Roman" w:cs="Times New Roman"/>
          <w:b/>
          <w:bCs/>
        </w:rPr>
      </w:pPr>
      <w:r w:rsidRPr="008F4039">
        <w:rPr>
          <w:rFonts w:ascii="Times New Roman" w:eastAsia="Newton-Regular" w:hAnsi="Times New Roman" w:cs="Times New Roman"/>
          <w:b/>
          <w:bCs/>
        </w:rPr>
        <w:t>Результаты обучения</w:t>
      </w:r>
    </w:p>
    <w:p w:rsidR="00D61A62" w:rsidRPr="008F4039" w:rsidRDefault="00D61A62" w:rsidP="00273270">
      <w:pPr>
        <w:spacing w:after="0" w:line="240" w:lineRule="auto"/>
        <w:rPr>
          <w:rFonts w:ascii="Times New Roman" w:hAnsi="Times New Roman" w:cs="Times New Roman"/>
          <w:i/>
          <w:iCs/>
        </w:rPr>
      </w:pP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rPr>
        <w:t>Предметные.</w:t>
      </w:r>
      <w:r>
        <w:rPr>
          <w:rFonts w:ascii="Times New Roman" w:hAnsi="Times New Roman" w:cs="Times New Roman"/>
        </w:rPr>
        <w:t xml:space="preserve"> </w:t>
      </w:r>
      <w:r w:rsidRPr="008F4039">
        <w:rPr>
          <w:rFonts w:ascii="Times New Roman" w:hAnsi="Times New Roman" w:cs="Times New Roman"/>
        </w:rPr>
        <w:t>Уметь объяснять значение понятий: «горизонт», «линия горизонта», «стороны горизонта», «ориентирование», «план местности», «географическая карта»;</w:t>
      </w:r>
      <w:r>
        <w:rPr>
          <w:rFonts w:ascii="Times New Roman" w:hAnsi="Times New Roman" w:cs="Times New Roman"/>
        </w:rPr>
        <w:t xml:space="preserve"> </w:t>
      </w:r>
      <w:r w:rsidRPr="008F4039">
        <w:rPr>
          <w:rFonts w:ascii="Times New Roman" w:hAnsi="Times New Roman" w:cs="Times New Roman"/>
        </w:rPr>
        <w:t>находить и называть сходства и различия в изображении элементов градусной сети на глобусе и карте;</w:t>
      </w:r>
      <w:r>
        <w:rPr>
          <w:rFonts w:ascii="Times New Roman" w:hAnsi="Times New Roman" w:cs="Times New Roman"/>
        </w:rPr>
        <w:t xml:space="preserve"> </w:t>
      </w:r>
      <w:r w:rsidRPr="008F4039">
        <w:rPr>
          <w:rFonts w:ascii="Times New Roman" w:hAnsi="Times New Roman" w:cs="Times New Roman"/>
        </w:rPr>
        <w:t>работать с компасом;</w:t>
      </w:r>
      <w:r>
        <w:rPr>
          <w:rFonts w:ascii="Times New Roman" w:hAnsi="Times New Roman" w:cs="Times New Roman"/>
        </w:rPr>
        <w:t xml:space="preserve"> </w:t>
      </w:r>
      <w:r w:rsidRPr="008F4039">
        <w:rPr>
          <w:rFonts w:ascii="Times New Roman" w:hAnsi="Times New Roman" w:cs="Times New Roman"/>
        </w:rPr>
        <w:t>ориентироваться на местности при помощи компаса, карты, местных признаков.</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rPr>
        <w:t>Метапредметные.</w:t>
      </w:r>
    </w:p>
    <w:p w:rsidR="00D61A62" w:rsidRPr="008F4039" w:rsidRDefault="00D61A62" w:rsidP="00273270">
      <w:pPr>
        <w:spacing w:after="0" w:line="240" w:lineRule="auto"/>
        <w:rPr>
          <w:rFonts w:ascii="Times New Roman" w:hAnsi="Times New Roman" w:cs="Times New Roman"/>
          <w:i/>
          <w:iCs/>
        </w:rPr>
      </w:pPr>
      <w:r w:rsidRPr="008F4039">
        <w:rPr>
          <w:rFonts w:ascii="Times New Roman" w:hAnsi="Times New Roman" w:cs="Times New Roman"/>
          <w:i/>
          <w:iCs/>
        </w:rPr>
        <w:t>Коммуникативные:</w:t>
      </w:r>
      <w:r w:rsidRPr="008F4039">
        <w:rPr>
          <w:rFonts w:ascii="Times New Roman" w:hAnsi="Times New Roman" w:cs="Times New Roman"/>
        </w:rPr>
        <w:t xml:space="preserve"> обучение в эвристической беседе, уметь отображать информацию в графической форме, выделять главную мысль в тексте параграфа (смысловое чтение), добывать недостающую информацию с помощью карт атласа, организовывать и планировать учебное сотрудничество с учителем и одноклассниками.</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i/>
          <w:iCs/>
        </w:rPr>
        <w:t>Регулятивные</w:t>
      </w:r>
      <w:r w:rsidRPr="008F4039">
        <w:rPr>
          <w:rFonts w:ascii="Times New Roman" w:hAnsi="Times New Roman" w:cs="Times New Roman"/>
        </w:rPr>
        <w:t>: уметь самостоятельно выделять познавательную цель, ставить учебную задачу под руководством учителя, находить необходимую информацию, формировать и развивать компетентность в области использования ИКТ,применять методы информационного поиска, уметь определять понятия, строить умозаключения и делать выводы.</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i/>
          <w:iCs/>
        </w:rPr>
        <w:t>Познавательные:</w:t>
      </w:r>
      <w:r w:rsidRPr="008F4039">
        <w:rPr>
          <w:rFonts w:ascii="Times New Roman" w:hAnsi="Times New Roman" w:cs="Times New Roman"/>
        </w:rPr>
        <w:t xml:space="preserve">уметь объяснять значение картографических знаний и способов ориентирования на местности, выделять сходство и выявлять различия между картой, планом и глобусом,   показывать ценность картографической информации для человечества как универсального языка международного общения. </w:t>
      </w:r>
    </w:p>
    <w:p w:rsidR="00D61A62" w:rsidRPr="008F4039" w:rsidRDefault="00D61A62" w:rsidP="00273270">
      <w:pPr>
        <w:spacing w:after="0" w:line="240" w:lineRule="auto"/>
        <w:rPr>
          <w:rFonts w:ascii="Times New Roman" w:hAnsi="Times New Roman" w:cs="Times New Roman"/>
        </w:rPr>
      </w:pPr>
    </w:p>
    <w:tbl>
      <w:tblPr>
        <w:tblW w:w="1318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4"/>
        <w:gridCol w:w="2835"/>
        <w:gridCol w:w="4536"/>
        <w:gridCol w:w="3686"/>
        <w:gridCol w:w="992"/>
      </w:tblGrid>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урока</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Тема урока</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Содержание урока</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Виды деятельности ученика</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w:t>
            </w:r>
          </w:p>
        </w:tc>
      </w:tr>
      <w:tr w:rsidR="00D61A62" w:rsidRPr="00123FEC">
        <w:tc>
          <w:tcPr>
            <w:tcW w:w="13183" w:type="dxa"/>
            <w:gridSpan w:val="5"/>
          </w:tcPr>
          <w:p w:rsidR="00D61A62" w:rsidRPr="00123FEC" w:rsidRDefault="00D61A62" w:rsidP="00123FEC">
            <w:pPr>
              <w:spacing w:after="0" w:line="240" w:lineRule="auto"/>
              <w:jc w:val="center"/>
              <w:rPr>
                <w:rFonts w:ascii="Times New Roman" w:hAnsi="Times New Roman" w:cs="Times New Roman"/>
              </w:rPr>
            </w:pPr>
            <w:r w:rsidRPr="00123FEC">
              <w:rPr>
                <w:rFonts w:ascii="Times New Roman" w:hAnsi="Times New Roman" w:cs="Times New Roman"/>
                <w:b/>
                <w:bCs/>
              </w:rPr>
              <w:t>Раздел V. Природа Земли (12 ч)</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25</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Как возникла Земля</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Гипотезы Ж. Бюффона, И. Канта, П. Лапласа, Дж. Джинса, О. Шмидта. Современные представления о возникновении Солнца и планет.</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Анализ рисунков учебника, самостоятельное выполнение  заданий учителя.</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19</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26</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Внутреннее строение Земли</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Что у Земли внутри?  Горные породы и и минералы. Движение земной коры.</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Анализ текста и рисунков учебника, определение ключевых понятий урока, самостоятельное выполнение заданий учителя.</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20</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27</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Землетрясения и вулканы</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Землетрясения. Вулканы. В царстве беспокойной земли и огнедышащих гор.</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Работа с атласом и контурной картой: обозначение районов землетрясений  крупнейших вулканов.</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21</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28</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Путешествие по материкам</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Евразия. Африка. Северная Америка. Южная Америка. Австралия. Антарктида. Острова.</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Подготовка по опережающему заданию образного рассказа и презентации о природе разных материков Земли.</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22</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29</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Вода на Земле</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Состав гидросферы. Мировой океан. Воды суши. Вода в атмосфере.</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Работа с контурной картой: обозначение на контурной карте материков и океанов Земли.</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23</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30</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Воздушная одежда Земли</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Состав и значение атмосферы. Движение воздуха. Облака. Явления в атмосфере. Погода. Климат. Беспокойная атмосфера.</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Анализ текста учебника с целью определения ключевых понятий урока.</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24</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31</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Живая оболочка Земли</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Понятие о биосфере. Жизнь на Земле.</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Работа с учебником и электронным приложением.</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25</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32</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Почва – особое природное тело</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Почва, её состав и свойства. Образование почвы. Значение почвы.</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Работа с учебником и электронным приложением.</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26</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33</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Человек и природа</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Воздействие человека на природу. Как сберечь природу. </w:t>
            </w:r>
          </w:p>
        </w:tc>
        <w:tc>
          <w:tcPr>
            <w:tcW w:w="368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Выполнение тестовых заданий. Работа с картами. Повторение географической номенклатуры и основных понятий и терминов (географический диктант)</w:t>
            </w:r>
          </w:p>
        </w:tc>
        <w:tc>
          <w:tcPr>
            <w:tcW w:w="992"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27</w:t>
            </w: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34</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Обобщение знаний по разделу «Природа Земли»</w:t>
            </w:r>
          </w:p>
        </w:tc>
        <w:tc>
          <w:tcPr>
            <w:tcW w:w="4536"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Обобщение  и практическая отработка знаний и умений   по разделу «Природа Земли». Тест </w:t>
            </w:r>
            <w:r w:rsidRPr="00123FEC">
              <w:rPr>
                <w:rFonts w:ascii="Times New Roman" w:hAnsi="Times New Roman" w:cs="Times New Roman"/>
                <w:b/>
                <w:bCs/>
              </w:rPr>
              <w:t>«</w:t>
            </w:r>
            <w:r w:rsidRPr="00123FEC">
              <w:rPr>
                <w:rFonts w:ascii="Times New Roman" w:hAnsi="Times New Roman" w:cs="Times New Roman"/>
              </w:rPr>
              <w:t>Природа Земли».</w:t>
            </w:r>
          </w:p>
        </w:tc>
        <w:tc>
          <w:tcPr>
            <w:tcW w:w="3686" w:type="dxa"/>
          </w:tcPr>
          <w:p w:rsidR="00D61A62" w:rsidRPr="00123FEC" w:rsidRDefault="00D61A62" w:rsidP="00123FEC">
            <w:pPr>
              <w:autoSpaceDE w:val="0"/>
              <w:autoSpaceDN w:val="0"/>
              <w:adjustRightInd w:val="0"/>
              <w:spacing w:after="0" w:line="240" w:lineRule="auto"/>
              <w:rPr>
                <w:rFonts w:ascii="SchoolBookSanPin" w:hAnsi="SchoolBookSanPin" w:cs="SchoolBookSanPin"/>
              </w:rPr>
            </w:pPr>
            <w:r w:rsidRPr="00123FEC">
              <w:rPr>
                <w:rFonts w:ascii="Times New Roman" w:hAnsi="Times New Roman" w:cs="Times New Roman"/>
              </w:rPr>
              <w:t>Выполнение заданий учителя. Работа с учебником, атласом.</w:t>
            </w:r>
            <w:r w:rsidRPr="00123FEC">
              <w:rPr>
                <w:rFonts w:ascii="SchoolBookSanPin" w:hAnsi="SchoolBookSanPin" w:cs="SchoolBookSanPin"/>
              </w:rPr>
              <w:t xml:space="preserve"> </w:t>
            </w:r>
            <w:r w:rsidRPr="00123FEC">
              <w:rPr>
                <w:rFonts w:ascii="Times New Roman" w:hAnsi="Times New Roman" w:cs="Times New Roman"/>
              </w:rPr>
              <w:t>Эвристическая беседа. Интеллектуальная игра. Тестовый контроль.</w:t>
            </w:r>
          </w:p>
        </w:tc>
        <w:tc>
          <w:tcPr>
            <w:tcW w:w="992" w:type="dxa"/>
          </w:tcPr>
          <w:p w:rsidR="00D61A62" w:rsidRPr="00123FEC" w:rsidRDefault="00D61A62" w:rsidP="00123FEC">
            <w:pPr>
              <w:spacing w:after="0" w:line="240" w:lineRule="auto"/>
              <w:rPr>
                <w:rFonts w:ascii="Times New Roman" w:hAnsi="Times New Roman" w:cs="Times New Roman"/>
              </w:rPr>
            </w:pPr>
          </w:p>
        </w:tc>
      </w:tr>
      <w:tr w:rsidR="00D61A62" w:rsidRPr="00123FEC">
        <w:tc>
          <w:tcPr>
            <w:tcW w:w="11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35</w:t>
            </w:r>
          </w:p>
        </w:tc>
        <w:tc>
          <w:tcPr>
            <w:tcW w:w="283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Резервное время</w:t>
            </w:r>
          </w:p>
        </w:tc>
        <w:tc>
          <w:tcPr>
            <w:tcW w:w="4536" w:type="dxa"/>
          </w:tcPr>
          <w:p w:rsidR="00D61A62" w:rsidRPr="00123FEC" w:rsidRDefault="00D61A62" w:rsidP="00123FEC">
            <w:pPr>
              <w:spacing w:after="0" w:line="240" w:lineRule="auto"/>
              <w:rPr>
                <w:rFonts w:ascii="Times New Roman" w:hAnsi="Times New Roman" w:cs="Times New Roman"/>
              </w:rPr>
            </w:pPr>
          </w:p>
        </w:tc>
        <w:tc>
          <w:tcPr>
            <w:tcW w:w="36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p>
        </w:tc>
        <w:tc>
          <w:tcPr>
            <w:tcW w:w="992" w:type="dxa"/>
          </w:tcPr>
          <w:p w:rsidR="00D61A62" w:rsidRPr="00123FEC" w:rsidRDefault="00D61A62" w:rsidP="00123FEC">
            <w:pPr>
              <w:spacing w:after="0" w:line="240" w:lineRule="auto"/>
              <w:rPr>
                <w:rFonts w:ascii="Times New Roman" w:hAnsi="Times New Roman" w:cs="Times New Roman"/>
              </w:rPr>
            </w:pPr>
          </w:p>
        </w:tc>
      </w:tr>
    </w:tbl>
    <w:p w:rsidR="00D61A62" w:rsidRPr="008F4039" w:rsidRDefault="00D61A62" w:rsidP="00273270">
      <w:pPr>
        <w:spacing w:after="0" w:line="240" w:lineRule="auto"/>
        <w:rPr>
          <w:rFonts w:ascii="Times New Roman" w:hAnsi="Times New Roman" w:cs="Times New Roman"/>
          <w:i/>
          <w:iCs/>
        </w:rPr>
      </w:pPr>
    </w:p>
    <w:p w:rsidR="00D61A62" w:rsidRPr="008F4039" w:rsidRDefault="00D61A62" w:rsidP="00273270">
      <w:pPr>
        <w:spacing w:after="0" w:line="240" w:lineRule="auto"/>
        <w:rPr>
          <w:rFonts w:ascii="Times New Roman" w:hAnsi="Times New Roman" w:cs="Times New Roman"/>
          <w:i/>
          <w:iCs/>
        </w:rPr>
      </w:pPr>
    </w:p>
    <w:p w:rsidR="00D61A62" w:rsidRPr="008F4039" w:rsidRDefault="00D61A62" w:rsidP="00273270">
      <w:pPr>
        <w:spacing w:after="0" w:line="240" w:lineRule="auto"/>
        <w:jc w:val="center"/>
        <w:rPr>
          <w:rFonts w:ascii="Times New Roman" w:eastAsia="Newton-Regular" w:hAnsi="Times New Roman" w:cs="Times New Roman"/>
          <w:b/>
          <w:bCs/>
        </w:rPr>
      </w:pPr>
      <w:r w:rsidRPr="008F4039">
        <w:rPr>
          <w:rFonts w:ascii="Times New Roman" w:eastAsia="Newton-Regular" w:hAnsi="Times New Roman" w:cs="Times New Roman"/>
          <w:b/>
          <w:bCs/>
        </w:rPr>
        <w:t>Результаты обучения</w:t>
      </w:r>
    </w:p>
    <w:p w:rsidR="00D61A62" w:rsidRPr="008F4039" w:rsidRDefault="00D61A62" w:rsidP="00273270">
      <w:pPr>
        <w:spacing w:after="0" w:line="240" w:lineRule="auto"/>
        <w:rPr>
          <w:rFonts w:ascii="Times New Roman" w:hAnsi="Times New Roman" w:cs="Times New Roman"/>
          <w:i/>
          <w:iCs/>
        </w:rPr>
      </w:pPr>
    </w:p>
    <w:p w:rsidR="00D61A62" w:rsidRPr="008F4039" w:rsidRDefault="00D61A62" w:rsidP="00273270">
      <w:pPr>
        <w:spacing w:after="0" w:line="240" w:lineRule="auto"/>
        <w:rPr>
          <w:rFonts w:ascii="Times New Roman" w:hAnsi="Times New Roman" w:cs="Times New Roman"/>
          <w:u w:val="single"/>
        </w:rPr>
      </w:pPr>
      <w:r w:rsidRPr="008F4039">
        <w:rPr>
          <w:rFonts w:ascii="Times New Roman" w:hAnsi="Times New Roman" w:cs="Times New Roman"/>
          <w:u w:val="single"/>
        </w:rPr>
        <w:t xml:space="preserve">Предметные.  </w:t>
      </w: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rPr>
        <w:t>Уметь объяснять значение понятий: «литосфера», «горные породы», «полезные ископаемые», «рельеф», «океан», «море», «гидросфера», «атмосфера», «погода», «биосфера»;</w:t>
      </w:r>
      <w:r>
        <w:rPr>
          <w:rFonts w:ascii="Times New Roman" w:hAnsi="Times New Roman" w:cs="Times New Roman"/>
        </w:rPr>
        <w:t xml:space="preserve"> </w:t>
      </w:r>
      <w:r w:rsidRPr="008F4039">
        <w:rPr>
          <w:rFonts w:ascii="Times New Roman" w:hAnsi="Times New Roman" w:cs="Times New Roman"/>
        </w:rPr>
        <w:t>называть и показывать по карте основные географические объекты;</w:t>
      </w:r>
      <w:r>
        <w:rPr>
          <w:rFonts w:ascii="Times New Roman" w:hAnsi="Times New Roman" w:cs="Times New Roman"/>
        </w:rPr>
        <w:t xml:space="preserve"> </w:t>
      </w:r>
      <w:r w:rsidRPr="008F4039">
        <w:rPr>
          <w:rFonts w:ascii="Times New Roman" w:hAnsi="Times New Roman" w:cs="Times New Roman"/>
        </w:rPr>
        <w:t>наносить на контурную карту и правильно подписывать географические объекты;</w:t>
      </w:r>
      <w:r>
        <w:rPr>
          <w:rFonts w:ascii="Times New Roman" w:hAnsi="Times New Roman" w:cs="Times New Roman"/>
        </w:rPr>
        <w:t xml:space="preserve"> </w:t>
      </w:r>
      <w:r w:rsidRPr="008F4039">
        <w:rPr>
          <w:rFonts w:ascii="Times New Roman" w:hAnsi="Times New Roman" w:cs="Times New Roman"/>
        </w:rPr>
        <w:t>приводить примеры форм рельефа суши и дна океана;</w:t>
      </w:r>
      <w:r>
        <w:rPr>
          <w:rFonts w:ascii="Times New Roman" w:hAnsi="Times New Roman" w:cs="Times New Roman"/>
        </w:rPr>
        <w:t xml:space="preserve"> </w:t>
      </w:r>
      <w:r w:rsidRPr="008F4039">
        <w:rPr>
          <w:rFonts w:ascii="Times New Roman" w:hAnsi="Times New Roman" w:cs="Times New Roman"/>
        </w:rPr>
        <w:t>объяснять особенности строения рельефа суши;</w:t>
      </w:r>
      <w:r>
        <w:rPr>
          <w:rFonts w:ascii="Times New Roman" w:hAnsi="Times New Roman" w:cs="Times New Roman"/>
        </w:rPr>
        <w:t xml:space="preserve"> </w:t>
      </w:r>
      <w:r w:rsidRPr="008F4039">
        <w:rPr>
          <w:rFonts w:ascii="Times New Roman" w:hAnsi="Times New Roman" w:cs="Times New Roman"/>
        </w:rPr>
        <w:t>описывать погоду своей местности.</w:t>
      </w:r>
    </w:p>
    <w:p w:rsidR="00D61A62" w:rsidRPr="008F4039" w:rsidRDefault="00D61A62" w:rsidP="00273270">
      <w:pPr>
        <w:spacing w:after="0" w:line="240" w:lineRule="auto"/>
        <w:rPr>
          <w:rFonts w:ascii="Times New Roman" w:hAnsi="Times New Roman" w:cs="Times New Roman"/>
          <w:u w:val="single"/>
        </w:rPr>
      </w:pPr>
      <w:r w:rsidRPr="008F4039">
        <w:rPr>
          <w:rFonts w:ascii="Times New Roman" w:hAnsi="Times New Roman" w:cs="Times New Roman"/>
          <w:u w:val="single"/>
        </w:rPr>
        <w:t>Метапредметные</w:t>
      </w:r>
    </w:p>
    <w:p w:rsidR="00D61A62" w:rsidRPr="001F5557" w:rsidRDefault="00D61A62" w:rsidP="00273270">
      <w:pPr>
        <w:autoSpaceDE w:val="0"/>
        <w:autoSpaceDN w:val="0"/>
        <w:adjustRightInd w:val="0"/>
        <w:spacing w:after="0" w:line="240" w:lineRule="auto"/>
        <w:rPr>
          <w:rFonts w:ascii="Times New Roman" w:hAnsi="Times New Roman" w:cs="Times New Roman"/>
        </w:rPr>
      </w:pPr>
      <w:r w:rsidRPr="008F4039">
        <w:rPr>
          <w:rFonts w:ascii="Times New Roman" w:hAnsi="Times New Roman" w:cs="Times New Roman"/>
          <w:i/>
          <w:iCs/>
        </w:rPr>
        <w:t>Коммуникативные:</w:t>
      </w:r>
      <w:r w:rsidRPr="008F4039">
        <w:rPr>
          <w:rFonts w:ascii="Times New Roman" w:hAnsi="Times New Roman" w:cs="Times New Roman"/>
        </w:rPr>
        <w:t xml:space="preserve"> обучение в эвристической беседе, уметь отображать информацию в графической форме, выделять главную мысль в тексте параграфа (смысловое чтение), добывать недостающую информацию с помощью карт атласа, организовывать и планировать учебное сотрудничест</w:t>
      </w:r>
      <w:r>
        <w:rPr>
          <w:rFonts w:ascii="Times New Roman" w:hAnsi="Times New Roman" w:cs="Times New Roman"/>
        </w:rPr>
        <w:t>во с учителем и одноклассниками;</w:t>
      </w:r>
      <w:r w:rsidRPr="001F5557">
        <w:rPr>
          <w:rFonts w:ascii="Times New Roman" w:hAnsi="Times New Roman" w:cs="Times New Roman"/>
        </w:rPr>
        <w:t xml:space="preserve"> обсуждать различные экологические проблемы.</w:t>
      </w:r>
    </w:p>
    <w:p w:rsidR="00D61A62" w:rsidRPr="008F4039" w:rsidRDefault="00D61A62" w:rsidP="00273270">
      <w:pPr>
        <w:spacing w:after="0" w:line="240" w:lineRule="auto"/>
        <w:rPr>
          <w:rFonts w:ascii="Times New Roman" w:hAnsi="Times New Roman" w:cs="Times New Roman"/>
        </w:rPr>
      </w:pPr>
    </w:p>
    <w:p w:rsidR="00D61A62" w:rsidRPr="008F4039" w:rsidRDefault="00D61A62" w:rsidP="00273270">
      <w:pPr>
        <w:spacing w:after="0" w:line="240" w:lineRule="auto"/>
        <w:rPr>
          <w:rFonts w:ascii="Times New Roman" w:hAnsi="Times New Roman" w:cs="Times New Roman"/>
        </w:rPr>
      </w:pPr>
      <w:r w:rsidRPr="008F4039">
        <w:rPr>
          <w:rFonts w:ascii="Times New Roman" w:hAnsi="Times New Roman" w:cs="Times New Roman"/>
          <w:i/>
          <w:iCs/>
        </w:rPr>
        <w:t>Регулятивные</w:t>
      </w:r>
      <w:r w:rsidRPr="008F4039">
        <w:rPr>
          <w:rFonts w:ascii="Times New Roman" w:hAnsi="Times New Roman" w:cs="Times New Roman"/>
        </w:rPr>
        <w:t>: уметь самостоятельно выделять познавательную цель, ставить учебную задачу под руководством учителя, находить необходимую информацию, формировать и развивать компетентность в области использования ИКТ,</w:t>
      </w:r>
      <w:r>
        <w:rPr>
          <w:rFonts w:ascii="Times New Roman" w:hAnsi="Times New Roman" w:cs="Times New Roman"/>
        </w:rPr>
        <w:t xml:space="preserve"> </w:t>
      </w:r>
      <w:r w:rsidRPr="008F4039">
        <w:rPr>
          <w:rFonts w:ascii="Times New Roman" w:hAnsi="Times New Roman" w:cs="Times New Roman"/>
        </w:rPr>
        <w:t>применять методы информационного поиска, уметь определять понятия, строить умозаключения и делать выводы.</w:t>
      </w:r>
    </w:p>
    <w:p w:rsidR="00D61A62" w:rsidRPr="001F5557" w:rsidRDefault="00D61A62" w:rsidP="00273270">
      <w:pPr>
        <w:autoSpaceDE w:val="0"/>
        <w:autoSpaceDN w:val="0"/>
        <w:adjustRightInd w:val="0"/>
        <w:spacing w:after="0" w:line="240" w:lineRule="auto"/>
        <w:rPr>
          <w:rFonts w:ascii="Times New Roman" w:hAnsi="Times New Roman" w:cs="Times New Roman"/>
        </w:rPr>
      </w:pPr>
      <w:r w:rsidRPr="008F4039">
        <w:rPr>
          <w:rFonts w:ascii="Times New Roman" w:hAnsi="Times New Roman" w:cs="Times New Roman"/>
          <w:i/>
          <w:iCs/>
        </w:rPr>
        <w:t>Познавательные</w:t>
      </w:r>
      <w:r w:rsidRPr="001F5557">
        <w:rPr>
          <w:rFonts w:ascii="Times New Roman" w:hAnsi="Times New Roman" w:cs="Times New Roman"/>
        </w:rPr>
        <w:t>. сравнивать и анализировать текст и рисунки учебника; выделять существенные признаки понятий;  классифицировать по заданным признакам.</w:t>
      </w:r>
      <w:r w:rsidRPr="001F5557">
        <w:rPr>
          <w:rFonts w:ascii="SchoolBookSanPin" w:hAnsi="SchoolBookSanPin" w:cs="SchoolBookSanPin"/>
        </w:rPr>
        <w:t xml:space="preserve"> </w:t>
      </w:r>
      <w:r w:rsidRPr="001F5557">
        <w:rPr>
          <w:rFonts w:ascii="Times New Roman" w:hAnsi="Times New Roman" w:cs="Times New Roman"/>
        </w:rPr>
        <w:t>создавать модели (например, круговорота воды, частей речной системы, залегания подземных вод)</w:t>
      </w:r>
      <w:r>
        <w:rPr>
          <w:rFonts w:ascii="Times New Roman" w:hAnsi="Times New Roman" w:cs="Times New Roman"/>
        </w:rPr>
        <w:t>.</w:t>
      </w:r>
      <w:r w:rsidRPr="001F5557">
        <w:rPr>
          <w:rFonts w:ascii="Times New Roman" w:hAnsi="Times New Roman" w:cs="Times New Roman"/>
        </w:rPr>
        <w:t xml:space="preserve">  </w:t>
      </w:r>
    </w:p>
    <w:p w:rsidR="00D61A62" w:rsidRPr="001F5557" w:rsidRDefault="00D61A62" w:rsidP="00273270">
      <w:pPr>
        <w:spacing w:after="0" w:line="240" w:lineRule="auto"/>
        <w:rPr>
          <w:rFonts w:ascii="Times New Roman" w:hAnsi="Times New Roman" w:cs="Times New Roman"/>
        </w:rPr>
      </w:pPr>
    </w:p>
    <w:p w:rsidR="00D61A62" w:rsidRDefault="00D61A62" w:rsidP="00273270">
      <w:pPr>
        <w:spacing w:after="0" w:line="240" w:lineRule="auto"/>
        <w:rPr>
          <w:rFonts w:ascii="Times New Roman" w:hAnsi="Times New Roman" w:cs="Times New Roman"/>
          <w:i/>
          <w:iCs/>
        </w:rPr>
      </w:pPr>
    </w:p>
    <w:p w:rsidR="00D61A62" w:rsidRDefault="00D61A62" w:rsidP="00273270">
      <w:pPr>
        <w:jc w:val="center"/>
        <w:rPr>
          <w:b/>
          <w:bCs/>
          <w:sz w:val="24"/>
          <w:szCs w:val="24"/>
        </w:rPr>
      </w:pPr>
    </w:p>
    <w:p w:rsidR="00D61A62" w:rsidRDefault="00D61A62" w:rsidP="00273270">
      <w:pPr>
        <w:jc w:val="center"/>
        <w:rPr>
          <w:b/>
          <w:bCs/>
          <w:sz w:val="24"/>
          <w:szCs w:val="24"/>
        </w:rPr>
      </w:pPr>
    </w:p>
    <w:p w:rsidR="00D61A62" w:rsidRDefault="00D61A62" w:rsidP="00273270">
      <w:pPr>
        <w:jc w:val="center"/>
        <w:rPr>
          <w:b/>
          <w:bCs/>
          <w:sz w:val="24"/>
          <w:szCs w:val="24"/>
        </w:rPr>
      </w:pPr>
    </w:p>
    <w:p w:rsidR="00D61A62" w:rsidRDefault="00D61A62" w:rsidP="00273270">
      <w:pPr>
        <w:jc w:val="center"/>
        <w:rPr>
          <w:b/>
          <w:bCs/>
          <w:sz w:val="24"/>
          <w:szCs w:val="24"/>
        </w:rPr>
      </w:pPr>
    </w:p>
    <w:p w:rsidR="00D61A62" w:rsidRDefault="00D61A62" w:rsidP="00273270">
      <w:pPr>
        <w:jc w:val="center"/>
        <w:rPr>
          <w:b/>
          <w:bCs/>
          <w:sz w:val="24"/>
          <w:szCs w:val="24"/>
        </w:rPr>
      </w:pPr>
    </w:p>
    <w:p w:rsidR="00D61A62" w:rsidRDefault="00D61A62" w:rsidP="00273270">
      <w:pPr>
        <w:jc w:val="center"/>
        <w:rPr>
          <w:b/>
          <w:bCs/>
          <w:sz w:val="24"/>
          <w:szCs w:val="24"/>
        </w:rPr>
      </w:pPr>
    </w:p>
    <w:p w:rsidR="00D61A62" w:rsidRDefault="00D61A62" w:rsidP="00273270">
      <w:pPr>
        <w:jc w:val="center"/>
        <w:rPr>
          <w:b/>
          <w:bCs/>
          <w:sz w:val="24"/>
          <w:szCs w:val="24"/>
        </w:rPr>
      </w:pPr>
    </w:p>
    <w:p w:rsidR="00D61A62" w:rsidRDefault="00D61A62" w:rsidP="00273270">
      <w:pPr>
        <w:jc w:val="center"/>
        <w:rPr>
          <w:b/>
          <w:bCs/>
          <w:sz w:val="24"/>
          <w:szCs w:val="24"/>
        </w:rPr>
      </w:pPr>
    </w:p>
    <w:p w:rsidR="00D61A62" w:rsidRDefault="00D61A62" w:rsidP="00273270">
      <w:pPr>
        <w:jc w:val="center"/>
        <w:rPr>
          <w:b/>
          <w:bCs/>
          <w:sz w:val="24"/>
          <w:szCs w:val="24"/>
        </w:rPr>
      </w:pPr>
    </w:p>
    <w:p w:rsidR="00D61A62" w:rsidRDefault="00D61A62" w:rsidP="00273270">
      <w:pPr>
        <w:jc w:val="center"/>
        <w:rPr>
          <w:b/>
          <w:bCs/>
          <w:sz w:val="24"/>
          <w:szCs w:val="24"/>
        </w:rPr>
      </w:pPr>
    </w:p>
    <w:p w:rsidR="00D61A62" w:rsidRDefault="00D61A62" w:rsidP="00273270">
      <w:pPr>
        <w:jc w:val="center"/>
        <w:rPr>
          <w:b/>
          <w:bCs/>
          <w:sz w:val="24"/>
          <w:szCs w:val="24"/>
        </w:rPr>
      </w:pPr>
    </w:p>
    <w:p w:rsidR="00D61A62" w:rsidRDefault="00D61A62" w:rsidP="00273270">
      <w:pPr>
        <w:jc w:val="center"/>
        <w:rPr>
          <w:b/>
          <w:bCs/>
          <w:sz w:val="24"/>
          <w:szCs w:val="24"/>
        </w:rPr>
      </w:pPr>
    </w:p>
    <w:p w:rsidR="00D61A62" w:rsidRDefault="00D61A62" w:rsidP="00273270">
      <w:pPr>
        <w:jc w:val="center"/>
        <w:rPr>
          <w:b/>
          <w:bCs/>
          <w:sz w:val="24"/>
          <w:szCs w:val="24"/>
        </w:rPr>
      </w:pPr>
    </w:p>
    <w:p w:rsidR="00D61A62" w:rsidRPr="00985856" w:rsidRDefault="00D61A62" w:rsidP="00273270">
      <w:pPr>
        <w:jc w:val="center"/>
        <w:rPr>
          <w:b/>
          <w:bCs/>
          <w:sz w:val="24"/>
          <w:szCs w:val="24"/>
        </w:rPr>
      </w:pPr>
      <w:r w:rsidRPr="00985856">
        <w:rPr>
          <w:b/>
          <w:bCs/>
          <w:sz w:val="24"/>
          <w:szCs w:val="24"/>
        </w:rPr>
        <w:t>Тематическое планирование учебного материала</w:t>
      </w:r>
    </w:p>
    <w:p w:rsidR="00D61A62" w:rsidRPr="00273270" w:rsidRDefault="00D61A62" w:rsidP="00273270">
      <w:pPr>
        <w:jc w:val="center"/>
        <w:rPr>
          <w:b/>
          <w:bCs/>
          <w:sz w:val="24"/>
          <w:szCs w:val="24"/>
        </w:rPr>
      </w:pPr>
      <w:r w:rsidRPr="00985856">
        <w:rPr>
          <w:b/>
          <w:bCs/>
          <w:sz w:val="24"/>
          <w:szCs w:val="24"/>
        </w:rPr>
        <w:t>«География. Начальный курс. 6 класс» (1 ч в неделю, всего 35 ч,</w:t>
      </w:r>
      <w:r>
        <w:rPr>
          <w:b/>
          <w:bCs/>
          <w:sz w:val="24"/>
          <w:szCs w:val="24"/>
        </w:rPr>
        <w:t>)</w:t>
      </w:r>
    </w:p>
    <w:tbl>
      <w:tblPr>
        <w:tblW w:w="149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15"/>
        <w:gridCol w:w="2372"/>
        <w:gridCol w:w="2841"/>
        <w:gridCol w:w="4019"/>
        <w:gridCol w:w="3080"/>
        <w:gridCol w:w="1831"/>
      </w:tblGrid>
      <w:tr w:rsidR="00D61A62" w:rsidRPr="00123FEC">
        <w:tc>
          <w:tcPr>
            <w:tcW w:w="849" w:type="dxa"/>
            <w:gridSpan w:val="2"/>
          </w:tcPr>
          <w:p w:rsidR="00D61A62" w:rsidRPr="0031729B" w:rsidRDefault="00D61A62" w:rsidP="00906C44">
            <w:pPr>
              <w:pStyle w:val="NoSpacing"/>
              <w:jc w:val="center"/>
              <w:rPr>
                <w:b/>
                <w:bCs/>
                <w:sz w:val="24"/>
                <w:szCs w:val="24"/>
              </w:rPr>
            </w:pPr>
            <w:r w:rsidRPr="0031729B">
              <w:rPr>
                <w:b/>
                <w:bCs/>
                <w:sz w:val="24"/>
                <w:szCs w:val="24"/>
              </w:rPr>
              <w:t>№ урока</w:t>
            </w:r>
          </w:p>
        </w:tc>
        <w:tc>
          <w:tcPr>
            <w:tcW w:w="2372" w:type="dxa"/>
          </w:tcPr>
          <w:p w:rsidR="00D61A62" w:rsidRPr="0031729B" w:rsidRDefault="00D61A62" w:rsidP="00906C44">
            <w:pPr>
              <w:pStyle w:val="NoSpacing"/>
              <w:jc w:val="center"/>
              <w:rPr>
                <w:b/>
                <w:bCs/>
                <w:sz w:val="24"/>
                <w:szCs w:val="24"/>
              </w:rPr>
            </w:pPr>
            <w:r w:rsidRPr="0031729B">
              <w:rPr>
                <w:b/>
                <w:bCs/>
                <w:sz w:val="24"/>
                <w:szCs w:val="24"/>
              </w:rPr>
              <w:t>Тема</w:t>
            </w:r>
          </w:p>
        </w:tc>
        <w:tc>
          <w:tcPr>
            <w:tcW w:w="2841" w:type="dxa"/>
          </w:tcPr>
          <w:p w:rsidR="00D61A62" w:rsidRPr="0031729B" w:rsidRDefault="00D61A62" w:rsidP="00906C44">
            <w:pPr>
              <w:pStyle w:val="NoSpacing"/>
              <w:jc w:val="center"/>
              <w:rPr>
                <w:b/>
                <w:bCs/>
                <w:sz w:val="24"/>
                <w:szCs w:val="24"/>
              </w:rPr>
            </w:pPr>
            <w:r w:rsidRPr="0031729B">
              <w:rPr>
                <w:b/>
                <w:bCs/>
                <w:sz w:val="24"/>
                <w:szCs w:val="24"/>
              </w:rPr>
              <w:t>Содержание урока</w:t>
            </w:r>
          </w:p>
        </w:tc>
        <w:tc>
          <w:tcPr>
            <w:tcW w:w="4019" w:type="dxa"/>
          </w:tcPr>
          <w:p w:rsidR="00D61A62" w:rsidRPr="0031729B" w:rsidRDefault="00D61A62" w:rsidP="00906C44">
            <w:pPr>
              <w:pStyle w:val="NoSpacing"/>
              <w:jc w:val="center"/>
              <w:rPr>
                <w:b/>
                <w:bCs/>
                <w:sz w:val="24"/>
                <w:szCs w:val="24"/>
              </w:rPr>
            </w:pPr>
            <w:r w:rsidRPr="0031729B">
              <w:rPr>
                <w:b/>
                <w:bCs/>
                <w:sz w:val="24"/>
                <w:szCs w:val="24"/>
              </w:rPr>
              <w:t>Вид деятельности</w:t>
            </w:r>
          </w:p>
        </w:tc>
        <w:tc>
          <w:tcPr>
            <w:tcW w:w="3080" w:type="dxa"/>
          </w:tcPr>
          <w:p w:rsidR="00D61A62" w:rsidRPr="0031729B" w:rsidRDefault="00D61A62" w:rsidP="00906C44">
            <w:pPr>
              <w:pStyle w:val="NoSpacing"/>
              <w:jc w:val="center"/>
              <w:rPr>
                <w:b/>
                <w:bCs/>
                <w:sz w:val="24"/>
                <w:szCs w:val="24"/>
              </w:rPr>
            </w:pPr>
            <w:r w:rsidRPr="0031729B">
              <w:rPr>
                <w:b/>
                <w:bCs/>
                <w:sz w:val="24"/>
                <w:szCs w:val="24"/>
              </w:rPr>
              <w:t xml:space="preserve"> </w:t>
            </w:r>
            <w:r>
              <w:t xml:space="preserve">Характеристика основных видов учебной </w:t>
            </w:r>
            <w:r w:rsidRPr="008F4039">
              <w:t xml:space="preserve"> деятельности ученика</w:t>
            </w:r>
          </w:p>
        </w:tc>
        <w:tc>
          <w:tcPr>
            <w:tcW w:w="1831" w:type="dxa"/>
          </w:tcPr>
          <w:p w:rsidR="00D61A62" w:rsidRPr="0031729B" w:rsidRDefault="00D61A62" w:rsidP="00906C44">
            <w:pPr>
              <w:pStyle w:val="NoSpacing"/>
              <w:jc w:val="center"/>
              <w:rPr>
                <w:b/>
                <w:bCs/>
                <w:sz w:val="24"/>
                <w:szCs w:val="24"/>
              </w:rPr>
            </w:pPr>
            <w:r w:rsidRPr="0031729B">
              <w:rPr>
                <w:b/>
                <w:bCs/>
                <w:sz w:val="24"/>
                <w:szCs w:val="24"/>
              </w:rPr>
              <w:t>Домашнее задание</w:t>
            </w:r>
          </w:p>
        </w:tc>
      </w:tr>
      <w:tr w:rsidR="00D61A62" w:rsidRPr="00123FEC">
        <w:trPr>
          <w:trHeight w:val="348"/>
        </w:trPr>
        <w:tc>
          <w:tcPr>
            <w:tcW w:w="14992" w:type="dxa"/>
            <w:gridSpan w:val="7"/>
          </w:tcPr>
          <w:p w:rsidR="00D61A62" w:rsidRPr="0031729B" w:rsidRDefault="00D61A62" w:rsidP="00906C44">
            <w:pPr>
              <w:pStyle w:val="NoSpacing"/>
              <w:jc w:val="center"/>
              <w:rPr>
                <w:b/>
                <w:bCs/>
                <w:sz w:val="28"/>
                <w:szCs w:val="28"/>
              </w:rPr>
            </w:pPr>
            <w:r>
              <w:rPr>
                <w:b/>
                <w:bCs/>
                <w:sz w:val="24"/>
                <w:szCs w:val="24"/>
              </w:rPr>
              <w:t xml:space="preserve">Введение </w:t>
            </w:r>
            <w:r w:rsidRPr="0031729B">
              <w:rPr>
                <w:b/>
                <w:bCs/>
                <w:sz w:val="24"/>
                <w:szCs w:val="24"/>
              </w:rPr>
              <w:t>-</w:t>
            </w:r>
            <w:r>
              <w:rPr>
                <w:b/>
                <w:bCs/>
                <w:sz w:val="24"/>
                <w:szCs w:val="24"/>
              </w:rPr>
              <w:t xml:space="preserve"> 1</w:t>
            </w:r>
            <w:r w:rsidRPr="0031729B">
              <w:rPr>
                <w:b/>
                <w:bCs/>
                <w:sz w:val="24"/>
                <w:szCs w:val="24"/>
              </w:rPr>
              <w:t xml:space="preserve"> ч.</w:t>
            </w:r>
          </w:p>
        </w:tc>
      </w:tr>
      <w:tr w:rsidR="00D61A62" w:rsidRPr="00123FEC">
        <w:tc>
          <w:tcPr>
            <w:tcW w:w="534" w:type="dxa"/>
          </w:tcPr>
          <w:p w:rsidR="00D61A62" w:rsidRPr="0031729B" w:rsidRDefault="00D61A62" w:rsidP="00906C44">
            <w:pPr>
              <w:pStyle w:val="NoSpacing"/>
              <w:jc w:val="center"/>
              <w:rPr>
                <w:sz w:val="24"/>
                <w:szCs w:val="24"/>
              </w:rPr>
            </w:pPr>
            <w:r w:rsidRPr="0031729B">
              <w:rPr>
                <w:sz w:val="24"/>
                <w:szCs w:val="24"/>
              </w:rPr>
              <w:t>1.</w:t>
            </w:r>
          </w:p>
        </w:tc>
        <w:tc>
          <w:tcPr>
            <w:tcW w:w="2687" w:type="dxa"/>
            <w:gridSpan w:val="2"/>
          </w:tcPr>
          <w:p w:rsidR="00D61A62" w:rsidRPr="00782AF2" w:rsidRDefault="00D61A62" w:rsidP="00906C44">
            <w:pPr>
              <w:pStyle w:val="NoSpacing"/>
              <w:rPr>
                <w:sz w:val="24"/>
                <w:szCs w:val="24"/>
              </w:rPr>
            </w:pPr>
            <w:r w:rsidRPr="00782AF2">
              <w:rPr>
                <w:sz w:val="24"/>
                <w:szCs w:val="24"/>
              </w:rPr>
              <w:t>Открытие, изучение и преобразование Земли.</w:t>
            </w:r>
          </w:p>
          <w:p w:rsidR="00D61A62" w:rsidRPr="00782AF2" w:rsidRDefault="00D61A62" w:rsidP="00906C44">
            <w:pPr>
              <w:pStyle w:val="NoSpacing"/>
              <w:rPr>
                <w:b/>
                <w:bCs/>
                <w:sz w:val="24"/>
                <w:szCs w:val="24"/>
              </w:rPr>
            </w:pPr>
            <w:r w:rsidRPr="00782AF2">
              <w:rPr>
                <w:sz w:val="24"/>
                <w:szCs w:val="24"/>
              </w:rPr>
              <w:t>Земля – планета Солнечной системы</w:t>
            </w:r>
          </w:p>
        </w:tc>
        <w:tc>
          <w:tcPr>
            <w:tcW w:w="2841" w:type="dxa"/>
            <w:vAlign w:val="bottom"/>
          </w:tcPr>
          <w:p w:rsidR="00D61A62" w:rsidRPr="00782AF2" w:rsidRDefault="00D61A62" w:rsidP="00906C44">
            <w:pPr>
              <w:pStyle w:val="NoSpacing"/>
              <w:outlineLvl w:val="0"/>
              <w:rPr>
                <w:sz w:val="24"/>
                <w:szCs w:val="24"/>
              </w:rPr>
            </w:pPr>
            <w:r w:rsidRPr="00782AF2">
              <w:rPr>
                <w:sz w:val="24"/>
                <w:szCs w:val="24"/>
              </w:rPr>
              <w:t>Знакомство обучающихся с тем, как человек открывал Землю, изучал.</w:t>
            </w:r>
          </w:p>
          <w:p w:rsidR="00D61A62" w:rsidRPr="00782AF2" w:rsidRDefault="00D61A62" w:rsidP="00906C44">
            <w:pPr>
              <w:pStyle w:val="NoSpacing"/>
              <w:outlineLvl w:val="0"/>
              <w:rPr>
                <w:sz w:val="24"/>
                <w:szCs w:val="24"/>
              </w:rPr>
            </w:pPr>
            <w:r w:rsidRPr="00782AF2">
              <w:rPr>
                <w:sz w:val="24"/>
                <w:szCs w:val="24"/>
              </w:rPr>
              <w:t>Представление о том, что изучает современная география. Земля – планета Солнечной системы.</w:t>
            </w:r>
          </w:p>
          <w:p w:rsidR="00D61A62" w:rsidRPr="00782AF2" w:rsidRDefault="00D61A62" w:rsidP="00906C44">
            <w:pPr>
              <w:pStyle w:val="NoSpacing"/>
              <w:outlineLvl w:val="0"/>
              <w:rPr>
                <w:sz w:val="24"/>
                <w:szCs w:val="24"/>
              </w:rPr>
            </w:pPr>
            <w:r w:rsidRPr="00782AF2">
              <w:rPr>
                <w:sz w:val="24"/>
                <w:szCs w:val="24"/>
              </w:rPr>
              <w:t>Вращение Земли.</w:t>
            </w:r>
          </w:p>
          <w:p w:rsidR="00D61A62" w:rsidRPr="00782AF2" w:rsidRDefault="00D61A62" w:rsidP="00906C44">
            <w:pPr>
              <w:pStyle w:val="NoSpacing"/>
              <w:outlineLvl w:val="0"/>
              <w:rPr>
                <w:sz w:val="24"/>
                <w:szCs w:val="24"/>
              </w:rPr>
            </w:pPr>
            <w:r w:rsidRPr="00782AF2">
              <w:rPr>
                <w:sz w:val="24"/>
                <w:szCs w:val="24"/>
              </w:rPr>
              <w:t>Луна.</w:t>
            </w:r>
          </w:p>
          <w:p w:rsidR="00D61A62" w:rsidRPr="00782AF2" w:rsidRDefault="00D61A62" w:rsidP="00906C44">
            <w:pPr>
              <w:pStyle w:val="NoSpacing"/>
              <w:outlineLvl w:val="0"/>
              <w:rPr>
                <w:sz w:val="24"/>
                <w:szCs w:val="24"/>
              </w:rPr>
            </w:pPr>
          </w:p>
          <w:p w:rsidR="00D61A62" w:rsidRPr="00782AF2" w:rsidRDefault="00D61A62" w:rsidP="00906C44">
            <w:pPr>
              <w:pStyle w:val="NoSpacing"/>
              <w:outlineLvl w:val="0"/>
              <w:rPr>
                <w:b/>
                <w:bCs/>
                <w:sz w:val="24"/>
                <w:szCs w:val="24"/>
              </w:rPr>
            </w:pPr>
          </w:p>
          <w:p w:rsidR="00D61A62" w:rsidRPr="00782AF2" w:rsidRDefault="00D61A62" w:rsidP="00906C44">
            <w:pPr>
              <w:pStyle w:val="NoSpacing"/>
              <w:outlineLvl w:val="0"/>
              <w:rPr>
                <w:b/>
                <w:bCs/>
                <w:sz w:val="24"/>
                <w:szCs w:val="24"/>
              </w:rPr>
            </w:pPr>
          </w:p>
          <w:p w:rsidR="00D61A62" w:rsidRPr="00782AF2" w:rsidRDefault="00D61A62" w:rsidP="00906C44">
            <w:pPr>
              <w:pStyle w:val="NoSpacing"/>
              <w:outlineLvl w:val="0"/>
              <w:rPr>
                <w:b/>
                <w:bCs/>
                <w:sz w:val="24"/>
                <w:szCs w:val="24"/>
              </w:rPr>
            </w:pPr>
          </w:p>
        </w:tc>
        <w:tc>
          <w:tcPr>
            <w:tcW w:w="4019" w:type="dxa"/>
          </w:tcPr>
          <w:p w:rsidR="00D61A62" w:rsidRPr="00782AF2" w:rsidRDefault="00D61A62" w:rsidP="00906C44">
            <w:pPr>
              <w:pStyle w:val="NoSpacing"/>
              <w:rPr>
                <w:sz w:val="24"/>
                <w:szCs w:val="24"/>
              </w:rPr>
            </w:pPr>
            <w:r w:rsidRPr="005F1976">
              <w:rPr>
                <w:color w:val="000000"/>
                <w:sz w:val="24"/>
                <w:szCs w:val="24"/>
              </w:rPr>
              <w:t>Приводить примеры географических объектов, делить их на группы. Описывать памятники природы своей местности</w:t>
            </w:r>
          </w:p>
          <w:p w:rsidR="00D61A62" w:rsidRPr="00782AF2" w:rsidRDefault="00D61A62" w:rsidP="00906C44">
            <w:pPr>
              <w:pStyle w:val="NoSpacing"/>
              <w:rPr>
                <w:sz w:val="24"/>
                <w:szCs w:val="24"/>
              </w:rPr>
            </w:pPr>
            <w:r w:rsidRPr="00782AF2">
              <w:rPr>
                <w:sz w:val="24"/>
                <w:szCs w:val="24"/>
              </w:rPr>
              <w:t>Работа с диском.</w:t>
            </w:r>
            <w:r w:rsidRPr="005F1976">
              <w:rPr>
                <w:color w:val="000000"/>
                <w:sz w:val="24"/>
                <w:szCs w:val="24"/>
              </w:rPr>
              <w:t xml:space="preserve"> Называть планеты солнечной системы. Устанавливать общие черты и существенные различия планет солнечной системы; уникальность нашей пла</w:t>
            </w:r>
            <w:r>
              <w:rPr>
                <w:color w:val="000000"/>
                <w:sz w:val="24"/>
                <w:szCs w:val="24"/>
              </w:rPr>
              <w:t>не</w:t>
            </w:r>
            <w:r w:rsidRPr="005F1976">
              <w:rPr>
                <w:color w:val="000000"/>
                <w:sz w:val="24"/>
                <w:szCs w:val="24"/>
              </w:rPr>
              <w:t>ты.</w:t>
            </w:r>
            <w:r w:rsidRPr="00782AF2">
              <w:rPr>
                <w:color w:val="000000"/>
                <w:sz w:val="24"/>
                <w:szCs w:val="24"/>
              </w:rPr>
              <w:t> </w:t>
            </w:r>
          </w:p>
        </w:tc>
        <w:tc>
          <w:tcPr>
            <w:tcW w:w="3080" w:type="dxa"/>
          </w:tcPr>
          <w:p w:rsidR="00D61A62" w:rsidRPr="00123FEC" w:rsidRDefault="00D61A62" w:rsidP="00906C44">
            <w:pPr>
              <w:outlineLvl w:val="0"/>
              <w:rPr>
                <w:i/>
                <w:iCs/>
                <w:color w:val="000000"/>
                <w:sz w:val="24"/>
                <w:szCs w:val="24"/>
              </w:rPr>
            </w:pPr>
            <w:r w:rsidRPr="00123FEC">
              <w:rPr>
                <w:i/>
                <w:iCs/>
                <w:color w:val="000000"/>
                <w:sz w:val="24"/>
                <w:szCs w:val="24"/>
              </w:rPr>
              <w:t>Предметные.</w:t>
            </w:r>
          </w:p>
          <w:p w:rsidR="00D61A62" w:rsidRPr="00123FEC" w:rsidRDefault="00D61A62" w:rsidP="00906C44">
            <w:pPr>
              <w:rPr>
                <w:color w:val="000000"/>
                <w:sz w:val="24"/>
                <w:szCs w:val="24"/>
              </w:rPr>
            </w:pPr>
            <w:r w:rsidRPr="00123FEC">
              <w:rPr>
                <w:color w:val="000000"/>
                <w:sz w:val="24"/>
                <w:szCs w:val="24"/>
              </w:rPr>
              <w:t>называть методы изучения Земли; называть основные результаты выдающихся географических открытий</w:t>
            </w:r>
          </w:p>
          <w:p w:rsidR="00D61A62" w:rsidRPr="00123FEC" w:rsidRDefault="00D61A62" w:rsidP="00906C44">
            <w:pPr>
              <w:rPr>
                <w:color w:val="000000"/>
                <w:sz w:val="24"/>
                <w:szCs w:val="24"/>
              </w:rPr>
            </w:pPr>
            <w:r w:rsidRPr="00123FEC">
              <w:rPr>
                <w:color w:val="000000"/>
                <w:sz w:val="24"/>
                <w:szCs w:val="24"/>
              </w:rPr>
              <w:t>и путешествий; объяснять значение понятий:</w:t>
            </w:r>
          </w:p>
          <w:p w:rsidR="00D61A62" w:rsidRPr="00123FEC" w:rsidRDefault="00D61A62" w:rsidP="00906C44">
            <w:pPr>
              <w:rPr>
                <w:color w:val="000000"/>
                <w:sz w:val="24"/>
                <w:szCs w:val="24"/>
              </w:rPr>
            </w:pPr>
            <w:r w:rsidRPr="00123FEC">
              <w:rPr>
                <w:color w:val="000000"/>
                <w:sz w:val="24"/>
                <w:szCs w:val="24"/>
              </w:rPr>
              <w:t>«Солнечная система», «планета», «географический полюс», «экватор»; приводить примеры</w:t>
            </w:r>
          </w:p>
          <w:p w:rsidR="00D61A62" w:rsidRPr="00123FEC" w:rsidRDefault="00D61A62" w:rsidP="00906C44">
            <w:pPr>
              <w:outlineLvl w:val="0"/>
              <w:rPr>
                <w:color w:val="000000"/>
                <w:sz w:val="24"/>
                <w:szCs w:val="24"/>
              </w:rPr>
            </w:pPr>
            <w:r w:rsidRPr="00123FEC">
              <w:rPr>
                <w:color w:val="000000"/>
                <w:sz w:val="24"/>
                <w:szCs w:val="24"/>
              </w:rPr>
              <w:t>географических следствий движения Земли.</w:t>
            </w:r>
          </w:p>
          <w:p w:rsidR="00D61A62" w:rsidRPr="00782AF2" w:rsidRDefault="00D61A62" w:rsidP="00906C44">
            <w:pPr>
              <w:pStyle w:val="c2"/>
              <w:shd w:val="clear" w:color="auto" w:fill="FFFFFF"/>
              <w:spacing w:before="0" w:beforeAutospacing="0" w:after="0" w:afterAutospacing="0"/>
              <w:rPr>
                <w:color w:val="000000"/>
              </w:rPr>
            </w:pPr>
          </w:p>
        </w:tc>
        <w:tc>
          <w:tcPr>
            <w:tcW w:w="1831" w:type="dxa"/>
          </w:tcPr>
          <w:p w:rsidR="00D61A62" w:rsidRDefault="00D61A62" w:rsidP="00906C44">
            <w:pPr>
              <w:pStyle w:val="NoSpacing"/>
              <w:outlineLvl w:val="0"/>
              <w:rPr>
                <w:sz w:val="24"/>
                <w:szCs w:val="24"/>
              </w:rPr>
            </w:pPr>
            <w:r>
              <w:rPr>
                <w:sz w:val="24"/>
                <w:szCs w:val="24"/>
              </w:rPr>
              <w:t>П.</w:t>
            </w:r>
            <w:r>
              <w:rPr>
                <w:rFonts w:ascii="SchoolBookSanPin" w:hAnsi="SchoolBookSanPin" w:cs="SchoolBookSanPin"/>
              </w:rPr>
              <w:t xml:space="preserve"> 1, 2</w:t>
            </w:r>
            <w:r>
              <w:rPr>
                <w:sz w:val="24"/>
                <w:szCs w:val="24"/>
              </w:rPr>
              <w:t xml:space="preserve"> Р.т. с.5 №5</w:t>
            </w:r>
            <w:r w:rsidRPr="0031729B">
              <w:rPr>
                <w:sz w:val="24"/>
                <w:szCs w:val="24"/>
              </w:rPr>
              <w:t xml:space="preserve"> </w:t>
            </w:r>
          </w:p>
          <w:p w:rsidR="00D61A62" w:rsidRPr="0031729B" w:rsidRDefault="00D61A62" w:rsidP="00906C44">
            <w:pPr>
              <w:pStyle w:val="NoSpacing"/>
              <w:outlineLvl w:val="0"/>
              <w:rPr>
                <w:sz w:val="24"/>
                <w:szCs w:val="24"/>
              </w:rPr>
            </w:pPr>
          </w:p>
        </w:tc>
      </w:tr>
      <w:tr w:rsidR="00D61A62" w:rsidRPr="00123FEC">
        <w:tc>
          <w:tcPr>
            <w:tcW w:w="14992" w:type="dxa"/>
            <w:gridSpan w:val="7"/>
          </w:tcPr>
          <w:p w:rsidR="00D61A62" w:rsidRPr="0031729B" w:rsidRDefault="00D61A62" w:rsidP="00906C44">
            <w:pPr>
              <w:pStyle w:val="NoSpacing"/>
              <w:jc w:val="center"/>
              <w:rPr>
                <w:b/>
                <w:bCs/>
                <w:sz w:val="24"/>
                <w:szCs w:val="24"/>
              </w:rPr>
            </w:pPr>
            <w:r>
              <w:rPr>
                <w:b/>
                <w:bCs/>
                <w:sz w:val="24"/>
                <w:szCs w:val="24"/>
              </w:rPr>
              <w:t>Виды изображений поверхности Земли –</w:t>
            </w:r>
            <w:r w:rsidRPr="0031729B">
              <w:rPr>
                <w:b/>
                <w:bCs/>
                <w:sz w:val="24"/>
                <w:szCs w:val="24"/>
              </w:rPr>
              <w:t xml:space="preserve"> </w:t>
            </w:r>
            <w:r>
              <w:rPr>
                <w:b/>
                <w:bCs/>
                <w:sz w:val="24"/>
                <w:szCs w:val="24"/>
              </w:rPr>
              <w:t xml:space="preserve">9 </w:t>
            </w:r>
            <w:r w:rsidRPr="0031729B">
              <w:rPr>
                <w:b/>
                <w:bCs/>
                <w:sz w:val="24"/>
                <w:szCs w:val="24"/>
              </w:rPr>
              <w:t>ч.</w:t>
            </w:r>
          </w:p>
        </w:tc>
      </w:tr>
      <w:tr w:rsidR="00D61A62" w:rsidRPr="00123FEC">
        <w:tc>
          <w:tcPr>
            <w:tcW w:w="14992" w:type="dxa"/>
            <w:gridSpan w:val="7"/>
          </w:tcPr>
          <w:p w:rsidR="00D61A62" w:rsidRPr="00744DE5" w:rsidRDefault="00D61A62" w:rsidP="00906C44">
            <w:pPr>
              <w:pStyle w:val="NoSpacing"/>
              <w:jc w:val="center"/>
              <w:rPr>
                <w:b/>
                <w:bCs/>
                <w:sz w:val="24"/>
                <w:szCs w:val="24"/>
              </w:rPr>
            </w:pPr>
            <w:r w:rsidRPr="00744DE5">
              <w:rPr>
                <w:b/>
                <w:bCs/>
                <w:sz w:val="24"/>
                <w:szCs w:val="24"/>
              </w:rPr>
              <w:t>План местности (</w:t>
            </w:r>
            <w:r>
              <w:rPr>
                <w:b/>
                <w:bCs/>
                <w:sz w:val="24"/>
                <w:szCs w:val="24"/>
              </w:rPr>
              <w:t>4</w:t>
            </w:r>
            <w:r w:rsidRPr="00744DE5">
              <w:rPr>
                <w:b/>
                <w:bCs/>
                <w:sz w:val="24"/>
                <w:szCs w:val="24"/>
              </w:rPr>
              <w:t xml:space="preserve"> ч.)</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2</w:t>
            </w:r>
            <w:r w:rsidRPr="0031729B">
              <w:rPr>
                <w:sz w:val="24"/>
                <w:szCs w:val="24"/>
              </w:rPr>
              <w:t>.</w:t>
            </w:r>
          </w:p>
        </w:tc>
        <w:tc>
          <w:tcPr>
            <w:tcW w:w="2372" w:type="dxa"/>
          </w:tcPr>
          <w:p w:rsidR="00D61A62" w:rsidRDefault="00D61A62" w:rsidP="00906C44">
            <w:pPr>
              <w:pStyle w:val="NoSpacing"/>
              <w:rPr>
                <w:sz w:val="24"/>
                <w:szCs w:val="24"/>
              </w:rPr>
            </w:pPr>
            <w:r>
              <w:rPr>
                <w:sz w:val="24"/>
                <w:szCs w:val="24"/>
              </w:rPr>
              <w:t>Понятие о плане местности. Масштаб.</w:t>
            </w:r>
          </w:p>
          <w:p w:rsidR="00D61A62" w:rsidRDefault="00D61A62" w:rsidP="00906C44">
            <w:pPr>
              <w:pStyle w:val="NoSpacing"/>
              <w:rPr>
                <w:sz w:val="24"/>
                <w:szCs w:val="24"/>
              </w:rPr>
            </w:pPr>
          </w:p>
          <w:p w:rsidR="00D61A62" w:rsidRPr="0031729B" w:rsidRDefault="00D61A62" w:rsidP="00906C44">
            <w:pPr>
              <w:pStyle w:val="NoSpacing"/>
              <w:rPr>
                <w:sz w:val="24"/>
                <w:szCs w:val="24"/>
              </w:rPr>
            </w:pPr>
          </w:p>
        </w:tc>
        <w:tc>
          <w:tcPr>
            <w:tcW w:w="2841" w:type="dxa"/>
            <w:vAlign w:val="bottom"/>
          </w:tcPr>
          <w:p w:rsidR="00D61A62" w:rsidRDefault="00D61A62" w:rsidP="00906C44">
            <w:pPr>
              <w:pStyle w:val="NoSpacing"/>
              <w:rPr>
                <w:sz w:val="24"/>
                <w:szCs w:val="24"/>
              </w:rPr>
            </w:pPr>
            <w:r>
              <w:rPr>
                <w:sz w:val="24"/>
                <w:szCs w:val="24"/>
              </w:rPr>
              <w:t>Познакомить обучающихся с планом местности и условными знаками. Зачем нужен масштаб.</w:t>
            </w:r>
          </w:p>
          <w:p w:rsidR="00D61A62" w:rsidRDefault="00D61A62" w:rsidP="00906C44">
            <w:pPr>
              <w:pStyle w:val="NoSpacing"/>
              <w:rPr>
                <w:sz w:val="24"/>
                <w:szCs w:val="24"/>
              </w:rPr>
            </w:pPr>
            <w:r>
              <w:rPr>
                <w:sz w:val="24"/>
                <w:szCs w:val="24"/>
              </w:rPr>
              <w:t>Численный и именованный масштабы.</w:t>
            </w:r>
          </w:p>
          <w:p w:rsidR="00D61A62" w:rsidRDefault="00D61A62" w:rsidP="00906C44">
            <w:pPr>
              <w:pStyle w:val="NoSpacing"/>
              <w:rPr>
                <w:sz w:val="24"/>
                <w:szCs w:val="24"/>
              </w:rPr>
            </w:pPr>
            <w:r>
              <w:rPr>
                <w:sz w:val="24"/>
                <w:szCs w:val="24"/>
              </w:rPr>
              <w:t>Линейный масштаб.</w:t>
            </w:r>
          </w:p>
          <w:p w:rsidR="00D61A62" w:rsidRDefault="00D61A62" w:rsidP="00906C44">
            <w:pPr>
              <w:pStyle w:val="NoSpacing"/>
              <w:rPr>
                <w:sz w:val="24"/>
                <w:szCs w:val="24"/>
              </w:rPr>
            </w:pPr>
            <w:r>
              <w:rPr>
                <w:sz w:val="24"/>
                <w:szCs w:val="24"/>
              </w:rPr>
              <w:t>Выбор масштаба.</w:t>
            </w:r>
          </w:p>
          <w:p w:rsidR="00D61A62" w:rsidRDefault="00D61A62" w:rsidP="00906C44">
            <w:pPr>
              <w:pStyle w:val="NoSpacing"/>
              <w:rPr>
                <w:sz w:val="24"/>
                <w:szCs w:val="24"/>
              </w:rPr>
            </w:pPr>
          </w:p>
          <w:p w:rsidR="00D61A62" w:rsidRPr="0031729B" w:rsidRDefault="00D61A62" w:rsidP="00906C44">
            <w:pPr>
              <w:pStyle w:val="NoSpacing"/>
              <w:rPr>
                <w:sz w:val="24"/>
                <w:szCs w:val="24"/>
              </w:rPr>
            </w:pPr>
            <w:r w:rsidRPr="00350821">
              <w:rPr>
                <w:b/>
                <w:bCs/>
                <w:sz w:val="24"/>
                <w:szCs w:val="24"/>
                <w:u w:val="single"/>
              </w:rPr>
              <w:t>П.р.</w:t>
            </w:r>
            <w:r>
              <w:rPr>
                <w:b/>
                <w:bCs/>
                <w:sz w:val="24"/>
                <w:szCs w:val="24"/>
                <w:u w:val="single"/>
              </w:rPr>
              <w:t>1</w:t>
            </w:r>
            <w:r w:rsidRPr="00350821">
              <w:rPr>
                <w:b/>
                <w:bCs/>
                <w:sz w:val="24"/>
                <w:szCs w:val="24"/>
                <w:u w:val="single"/>
              </w:rPr>
              <w:t xml:space="preserve"> </w:t>
            </w:r>
            <w:r w:rsidRPr="00782AF2">
              <w:rPr>
                <w:sz w:val="24"/>
                <w:szCs w:val="24"/>
              </w:rPr>
              <w:t>Изображение здания школы в масштабе.</w:t>
            </w:r>
          </w:p>
        </w:tc>
        <w:tc>
          <w:tcPr>
            <w:tcW w:w="4019" w:type="dxa"/>
          </w:tcPr>
          <w:p w:rsidR="00D61A62" w:rsidRDefault="00D61A62" w:rsidP="00906C44">
            <w:pPr>
              <w:pStyle w:val="NoSpacing"/>
              <w:rPr>
                <w:sz w:val="24"/>
                <w:szCs w:val="24"/>
              </w:rPr>
            </w:pPr>
            <w:r w:rsidRPr="0031729B">
              <w:rPr>
                <w:sz w:val="24"/>
                <w:szCs w:val="24"/>
              </w:rPr>
              <w:t>Выполнение тестовых заданий</w:t>
            </w:r>
            <w:r>
              <w:rPr>
                <w:sz w:val="24"/>
                <w:szCs w:val="24"/>
              </w:rPr>
              <w:t>.</w:t>
            </w:r>
          </w:p>
          <w:p w:rsidR="00D61A62" w:rsidRPr="0031729B" w:rsidRDefault="00D61A62" w:rsidP="00906C44">
            <w:pPr>
              <w:pStyle w:val="NoSpacing"/>
              <w:rPr>
                <w:sz w:val="24"/>
                <w:szCs w:val="24"/>
              </w:rPr>
            </w:pPr>
            <w:r w:rsidRPr="0031729B">
              <w:rPr>
                <w:sz w:val="24"/>
                <w:szCs w:val="24"/>
              </w:rPr>
              <w:t>Тренинг: ориентирование по плану и географической карте.</w:t>
            </w:r>
            <w:r>
              <w:rPr>
                <w:sz w:val="24"/>
                <w:szCs w:val="24"/>
              </w:rPr>
              <w:t xml:space="preserve"> Отработка умений выбирать масштаб, переводить цифровой в именованный масштаб.</w:t>
            </w:r>
          </w:p>
        </w:tc>
        <w:tc>
          <w:tcPr>
            <w:tcW w:w="3080" w:type="dxa"/>
            <w:vMerge w:val="restart"/>
          </w:tcPr>
          <w:p w:rsidR="00D61A62" w:rsidRDefault="00D61A62" w:rsidP="00906C44">
            <w:pPr>
              <w:rPr>
                <w:rFonts w:ascii="SchoolBookSanPin-BoldItalic" w:hAnsi="SchoolBookSanPin-BoldItalic" w:cs="SchoolBookSanPin-BoldItalic"/>
                <w:b/>
                <w:bCs/>
                <w:i/>
                <w:iCs/>
              </w:rPr>
            </w:pPr>
            <w:r w:rsidRPr="00123FEC">
              <w:rPr>
                <w:sz w:val="24"/>
                <w:szCs w:val="24"/>
              </w:rPr>
              <w:t xml:space="preserve"> </w:t>
            </w:r>
            <w:r w:rsidRPr="00123FEC">
              <w:rPr>
                <w:i/>
                <w:iCs/>
                <w:color w:val="000000"/>
                <w:sz w:val="24"/>
                <w:szCs w:val="24"/>
              </w:rPr>
              <w:t>Предметные.</w:t>
            </w:r>
            <w:r>
              <w:rPr>
                <w:rFonts w:ascii="SchoolBookSanPin-BoldItalic" w:hAnsi="SchoolBookSanPin-BoldItalic" w:cs="SchoolBookSanPin-BoldItalic"/>
                <w:b/>
                <w:bCs/>
                <w:i/>
                <w:iCs/>
              </w:rPr>
              <w:t xml:space="preserve"> </w:t>
            </w:r>
          </w:p>
          <w:p w:rsidR="00D61A62" w:rsidRPr="00123FEC" w:rsidRDefault="00D61A62" w:rsidP="00906C44">
            <w:pPr>
              <w:rPr>
                <w:color w:val="000000"/>
                <w:sz w:val="24"/>
                <w:szCs w:val="24"/>
              </w:rPr>
            </w:pPr>
            <w:r w:rsidRPr="00123FEC">
              <w:rPr>
                <w:color w:val="000000"/>
                <w:sz w:val="24"/>
                <w:szCs w:val="24"/>
              </w:rPr>
              <w:t>Объяснять</w:t>
            </w:r>
          </w:p>
          <w:p w:rsidR="00D61A62" w:rsidRPr="00123FEC" w:rsidRDefault="00D61A62" w:rsidP="00906C44">
            <w:pPr>
              <w:rPr>
                <w:color w:val="000000"/>
                <w:sz w:val="24"/>
                <w:szCs w:val="24"/>
              </w:rPr>
            </w:pPr>
            <w:r w:rsidRPr="00123FEC">
              <w:rPr>
                <w:color w:val="000000"/>
                <w:sz w:val="24"/>
                <w:szCs w:val="24"/>
              </w:rPr>
              <w:t>значение понятий: «план местности», «масштаб»;</w:t>
            </w:r>
          </w:p>
          <w:p w:rsidR="00D61A62" w:rsidRPr="00123FEC" w:rsidRDefault="00D61A62" w:rsidP="00906C44">
            <w:pPr>
              <w:rPr>
                <w:color w:val="000000"/>
                <w:sz w:val="24"/>
                <w:szCs w:val="24"/>
              </w:rPr>
            </w:pPr>
            <w:r w:rsidRPr="00123FEC">
              <w:rPr>
                <w:color w:val="000000"/>
                <w:sz w:val="24"/>
                <w:szCs w:val="24"/>
              </w:rPr>
              <w:t>называть масштаб плана, карты и глобуса и показывать изображения разных видов масштаба;</w:t>
            </w:r>
          </w:p>
          <w:p w:rsidR="00D61A62" w:rsidRPr="00123FEC" w:rsidRDefault="00D61A62" w:rsidP="00906C44">
            <w:pPr>
              <w:rPr>
                <w:color w:val="000000"/>
                <w:sz w:val="24"/>
                <w:szCs w:val="24"/>
              </w:rPr>
            </w:pPr>
            <w:r w:rsidRPr="00123FEC">
              <w:rPr>
                <w:color w:val="000000"/>
                <w:sz w:val="24"/>
                <w:szCs w:val="24"/>
              </w:rPr>
              <w:t>приводить примеры перевода одного вида</w:t>
            </w:r>
          </w:p>
          <w:p w:rsidR="00D61A62" w:rsidRPr="00123FEC" w:rsidRDefault="00D61A62" w:rsidP="00906C44">
            <w:pPr>
              <w:rPr>
                <w:color w:val="000000"/>
                <w:sz w:val="24"/>
                <w:szCs w:val="24"/>
              </w:rPr>
            </w:pPr>
            <w:r w:rsidRPr="00123FEC">
              <w:rPr>
                <w:color w:val="000000"/>
                <w:sz w:val="24"/>
                <w:szCs w:val="24"/>
              </w:rPr>
              <w:t>масштаба в другой; читать план местности;</w:t>
            </w:r>
          </w:p>
          <w:p w:rsidR="00D61A62" w:rsidRPr="00123FEC" w:rsidRDefault="00D61A62" w:rsidP="00906C44">
            <w:pPr>
              <w:outlineLvl w:val="0"/>
              <w:rPr>
                <w:color w:val="000000"/>
                <w:sz w:val="24"/>
                <w:szCs w:val="24"/>
              </w:rPr>
            </w:pPr>
            <w:r w:rsidRPr="00123FEC">
              <w:rPr>
                <w:color w:val="000000"/>
                <w:sz w:val="24"/>
                <w:szCs w:val="24"/>
              </w:rPr>
              <w:t>определять (измерять) расстояния на плане.</w:t>
            </w:r>
          </w:p>
          <w:p w:rsidR="00D61A62" w:rsidRPr="00123FEC" w:rsidRDefault="00D61A62" w:rsidP="00906C44">
            <w:pPr>
              <w:rPr>
                <w:i/>
                <w:iCs/>
                <w:color w:val="000000"/>
                <w:sz w:val="24"/>
                <w:szCs w:val="24"/>
              </w:rPr>
            </w:pPr>
            <w:r w:rsidRPr="00123FEC">
              <w:rPr>
                <w:i/>
                <w:iCs/>
                <w:color w:val="000000"/>
                <w:sz w:val="24"/>
                <w:szCs w:val="24"/>
              </w:rPr>
              <w:t xml:space="preserve">Регулятивные  </w:t>
            </w:r>
          </w:p>
          <w:p w:rsidR="00D61A62" w:rsidRPr="00123FEC" w:rsidRDefault="00D61A62" w:rsidP="00906C44">
            <w:pPr>
              <w:rPr>
                <w:color w:val="000000"/>
                <w:sz w:val="24"/>
                <w:szCs w:val="24"/>
              </w:rPr>
            </w:pPr>
            <w:r w:rsidRPr="00123FEC">
              <w:rPr>
                <w:color w:val="000000"/>
                <w:sz w:val="24"/>
                <w:szCs w:val="24"/>
              </w:rPr>
              <w:t>ставить учебную задачу под руководством учителя;</w:t>
            </w:r>
          </w:p>
          <w:p w:rsidR="00D61A62" w:rsidRPr="00123FEC" w:rsidRDefault="00D61A62" w:rsidP="00906C44">
            <w:pPr>
              <w:rPr>
                <w:color w:val="000000"/>
                <w:sz w:val="24"/>
                <w:szCs w:val="24"/>
              </w:rPr>
            </w:pPr>
            <w:r w:rsidRPr="00123FEC">
              <w:rPr>
                <w:color w:val="000000"/>
                <w:sz w:val="24"/>
                <w:szCs w:val="24"/>
              </w:rPr>
              <w:t>планировать свою деятельность под руководством учителя;</w:t>
            </w:r>
          </w:p>
          <w:p w:rsidR="00D61A62" w:rsidRPr="00123FEC" w:rsidRDefault="00D61A62" w:rsidP="00906C44">
            <w:pPr>
              <w:rPr>
                <w:color w:val="000000"/>
                <w:sz w:val="24"/>
                <w:szCs w:val="24"/>
              </w:rPr>
            </w:pPr>
            <w:r w:rsidRPr="00123FEC">
              <w:rPr>
                <w:color w:val="000000"/>
                <w:sz w:val="24"/>
                <w:szCs w:val="24"/>
              </w:rPr>
              <w:t>работать в соответствии с поставленной учебной задачей;</w:t>
            </w:r>
          </w:p>
          <w:p w:rsidR="00D61A62" w:rsidRPr="00123FEC" w:rsidRDefault="00D61A62" w:rsidP="00906C44">
            <w:pPr>
              <w:rPr>
                <w:color w:val="000000"/>
                <w:sz w:val="24"/>
                <w:szCs w:val="24"/>
              </w:rPr>
            </w:pPr>
            <w:r w:rsidRPr="00123FEC">
              <w:rPr>
                <w:color w:val="000000"/>
                <w:sz w:val="24"/>
                <w:szCs w:val="24"/>
              </w:rPr>
              <w:t>работать в соответствии с предложенным планом;</w:t>
            </w:r>
          </w:p>
          <w:p w:rsidR="00D61A62" w:rsidRPr="00123FEC" w:rsidRDefault="00D61A62" w:rsidP="00906C44">
            <w:pPr>
              <w:rPr>
                <w:i/>
                <w:iCs/>
                <w:color w:val="000000"/>
                <w:sz w:val="24"/>
                <w:szCs w:val="24"/>
              </w:rPr>
            </w:pPr>
            <w:r w:rsidRPr="00123FEC">
              <w:rPr>
                <w:i/>
                <w:iCs/>
                <w:color w:val="000000"/>
                <w:sz w:val="24"/>
                <w:szCs w:val="24"/>
              </w:rPr>
              <w:t xml:space="preserve">Познавательные  </w:t>
            </w:r>
          </w:p>
          <w:p w:rsidR="00D61A62" w:rsidRPr="00123FEC" w:rsidRDefault="00D61A62" w:rsidP="00906C44">
            <w:pPr>
              <w:rPr>
                <w:color w:val="000000"/>
                <w:sz w:val="24"/>
                <w:szCs w:val="24"/>
              </w:rPr>
            </w:pPr>
            <w:r w:rsidRPr="00123FEC">
              <w:rPr>
                <w:color w:val="000000"/>
                <w:sz w:val="24"/>
                <w:szCs w:val="24"/>
              </w:rPr>
              <w:t>выделять главное, существенные признаки понятий;</w:t>
            </w:r>
          </w:p>
          <w:p w:rsidR="00D61A62" w:rsidRPr="00123FEC" w:rsidRDefault="00D61A62" w:rsidP="00906C44">
            <w:pPr>
              <w:rPr>
                <w:color w:val="000000"/>
                <w:sz w:val="24"/>
                <w:szCs w:val="24"/>
              </w:rPr>
            </w:pPr>
            <w:r w:rsidRPr="00123FEC">
              <w:rPr>
                <w:color w:val="000000"/>
                <w:sz w:val="24"/>
                <w:szCs w:val="24"/>
              </w:rPr>
              <w:t>определять критерии для сравнения фактов, явлений,</w:t>
            </w:r>
          </w:p>
          <w:p w:rsidR="00D61A62" w:rsidRPr="00123FEC" w:rsidRDefault="00D61A62" w:rsidP="00906C44">
            <w:pPr>
              <w:rPr>
                <w:color w:val="000000"/>
                <w:sz w:val="24"/>
                <w:szCs w:val="24"/>
              </w:rPr>
            </w:pPr>
            <w:r w:rsidRPr="00123FEC">
              <w:rPr>
                <w:color w:val="000000"/>
                <w:sz w:val="24"/>
                <w:szCs w:val="24"/>
              </w:rPr>
              <w:t>событий, объектов;</w:t>
            </w:r>
          </w:p>
          <w:p w:rsidR="00D61A62" w:rsidRPr="00123FEC" w:rsidRDefault="00D61A62" w:rsidP="00906C44">
            <w:pPr>
              <w:rPr>
                <w:color w:val="000000"/>
                <w:sz w:val="24"/>
                <w:szCs w:val="24"/>
              </w:rPr>
            </w:pPr>
            <w:r w:rsidRPr="00123FEC">
              <w:rPr>
                <w:color w:val="000000"/>
                <w:sz w:val="24"/>
                <w:szCs w:val="24"/>
              </w:rPr>
              <w:t>сравнивать объекты, факты, явления, события по заданным критериям;</w:t>
            </w:r>
            <w:r>
              <w:rPr>
                <w:rFonts w:ascii="SchoolBookCSanPin-Regular" w:hAnsi="SchoolBookCSanPin-Regular" w:cs="SchoolBookCSanPin-Regular"/>
                <w:sz w:val="21"/>
                <w:szCs w:val="21"/>
              </w:rPr>
              <w:t xml:space="preserve"> </w:t>
            </w:r>
            <w:r w:rsidRPr="00123FEC">
              <w:rPr>
                <w:color w:val="000000"/>
                <w:sz w:val="24"/>
                <w:szCs w:val="24"/>
              </w:rPr>
              <w:t>классифицировать информацию по заданным признакам; искать и отбирать информацию в учебных и справочных</w:t>
            </w:r>
          </w:p>
          <w:p w:rsidR="00D61A62" w:rsidRPr="00123FEC" w:rsidRDefault="00D61A62" w:rsidP="00906C44">
            <w:pPr>
              <w:rPr>
                <w:color w:val="000000"/>
                <w:sz w:val="24"/>
                <w:szCs w:val="24"/>
              </w:rPr>
            </w:pPr>
            <w:r w:rsidRPr="00123FEC">
              <w:rPr>
                <w:color w:val="000000"/>
                <w:sz w:val="24"/>
                <w:szCs w:val="24"/>
              </w:rPr>
              <w:t>пособиях, словарях;</w:t>
            </w:r>
          </w:p>
          <w:p w:rsidR="00D61A62" w:rsidRPr="00123FEC" w:rsidRDefault="00D61A62" w:rsidP="00906C44">
            <w:pPr>
              <w:rPr>
                <w:color w:val="000000"/>
                <w:sz w:val="24"/>
                <w:szCs w:val="24"/>
              </w:rPr>
            </w:pPr>
            <w:r w:rsidRPr="00123FEC">
              <w:rPr>
                <w:color w:val="000000"/>
                <w:sz w:val="24"/>
                <w:szCs w:val="24"/>
              </w:rPr>
              <w:t>работать с текстом и нетекстовыми компонентами;</w:t>
            </w:r>
          </w:p>
          <w:p w:rsidR="00D61A62" w:rsidRPr="00123FEC" w:rsidRDefault="00D61A62" w:rsidP="00906C44">
            <w:pPr>
              <w:rPr>
                <w:color w:val="000000"/>
                <w:sz w:val="24"/>
                <w:szCs w:val="24"/>
              </w:rPr>
            </w:pPr>
            <w:r w:rsidRPr="00123FEC">
              <w:rPr>
                <w:color w:val="000000"/>
                <w:sz w:val="24"/>
                <w:szCs w:val="24"/>
              </w:rPr>
              <w:t>классифицировать информацию;</w:t>
            </w:r>
          </w:p>
          <w:p w:rsidR="00D61A62" w:rsidRPr="00123FEC" w:rsidRDefault="00D61A62" w:rsidP="00906C44">
            <w:pPr>
              <w:rPr>
                <w:color w:val="000000"/>
                <w:sz w:val="24"/>
                <w:szCs w:val="24"/>
              </w:rPr>
            </w:pPr>
            <w:r w:rsidRPr="00123FEC">
              <w:rPr>
                <w:color w:val="000000"/>
                <w:sz w:val="24"/>
                <w:szCs w:val="24"/>
              </w:rPr>
              <w:t>создавать тексты разных типов (описательные, объяснительные) и т. д.</w:t>
            </w:r>
          </w:p>
          <w:p w:rsidR="00D61A62" w:rsidRPr="00123FEC" w:rsidRDefault="00D61A62" w:rsidP="00906C44">
            <w:pPr>
              <w:rPr>
                <w:i/>
                <w:iCs/>
                <w:color w:val="000000"/>
                <w:sz w:val="24"/>
                <w:szCs w:val="24"/>
              </w:rPr>
            </w:pPr>
            <w:r w:rsidRPr="00123FEC">
              <w:rPr>
                <w:i/>
                <w:iCs/>
                <w:color w:val="000000"/>
                <w:sz w:val="24"/>
                <w:szCs w:val="24"/>
              </w:rPr>
              <w:t xml:space="preserve">Коммуникативные </w:t>
            </w:r>
          </w:p>
          <w:p w:rsidR="00D61A62" w:rsidRPr="00123FEC" w:rsidRDefault="00D61A62" w:rsidP="00906C44">
            <w:pPr>
              <w:rPr>
                <w:sz w:val="24"/>
                <w:szCs w:val="24"/>
              </w:rPr>
            </w:pPr>
            <w:r w:rsidRPr="00123FEC">
              <w:rPr>
                <w:color w:val="000000"/>
                <w:sz w:val="24"/>
                <w:szCs w:val="24"/>
              </w:rPr>
              <w:t>участвовать в совместной деятельности; высказывать суждения, подтверждая их фактами; оценивать работу одноклассников.</w:t>
            </w:r>
          </w:p>
        </w:tc>
        <w:tc>
          <w:tcPr>
            <w:tcW w:w="1831" w:type="dxa"/>
          </w:tcPr>
          <w:p w:rsidR="00D61A62" w:rsidRPr="0031729B" w:rsidRDefault="00D61A62" w:rsidP="00906C44">
            <w:pPr>
              <w:pStyle w:val="NoSpacing"/>
              <w:rPr>
                <w:sz w:val="24"/>
                <w:szCs w:val="24"/>
              </w:rPr>
            </w:pPr>
            <w:r w:rsidRPr="0031729B">
              <w:rPr>
                <w:sz w:val="24"/>
                <w:szCs w:val="24"/>
              </w:rPr>
              <w:t>П</w:t>
            </w:r>
            <w:r>
              <w:rPr>
                <w:rFonts w:ascii="SchoolBookSanPin" w:hAnsi="SchoolBookSanPin" w:cs="SchoolBookSanPin"/>
              </w:rPr>
              <w:t xml:space="preserve"> 3, 4</w:t>
            </w:r>
            <w:r w:rsidRPr="0031729B">
              <w:rPr>
                <w:sz w:val="24"/>
                <w:szCs w:val="24"/>
              </w:rPr>
              <w:t xml:space="preserve"> Р.т. с.1</w:t>
            </w:r>
            <w:r>
              <w:rPr>
                <w:sz w:val="24"/>
                <w:szCs w:val="24"/>
              </w:rPr>
              <w:t>2</w:t>
            </w:r>
            <w:r w:rsidRPr="0031729B">
              <w:rPr>
                <w:sz w:val="24"/>
                <w:szCs w:val="24"/>
              </w:rPr>
              <w:t xml:space="preserve"> №</w:t>
            </w:r>
            <w:r>
              <w:rPr>
                <w:sz w:val="24"/>
                <w:szCs w:val="24"/>
              </w:rPr>
              <w:t>6, с.13 №7</w:t>
            </w:r>
            <w:r w:rsidRPr="0031729B">
              <w:rPr>
                <w:sz w:val="24"/>
                <w:szCs w:val="24"/>
              </w:rPr>
              <w:t xml:space="preserve"> </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3</w:t>
            </w:r>
            <w:r w:rsidRPr="0031729B">
              <w:rPr>
                <w:sz w:val="24"/>
                <w:szCs w:val="24"/>
              </w:rPr>
              <w:t>.</w:t>
            </w:r>
          </w:p>
        </w:tc>
        <w:tc>
          <w:tcPr>
            <w:tcW w:w="2372" w:type="dxa"/>
          </w:tcPr>
          <w:p w:rsidR="00D61A62" w:rsidRDefault="00D61A62" w:rsidP="00906C44">
            <w:pPr>
              <w:pStyle w:val="NoSpacing"/>
              <w:rPr>
                <w:sz w:val="24"/>
                <w:szCs w:val="24"/>
              </w:rPr>
            </w:pPr>
            <w:r>
              <w:rPr>
                <w:sz w:val="24"/>
                <w:szCs w:val="24"/>
              </w:rPr>
              <w:t>Стороны горизонта. Ориентирование.</w:t>
            </w:r>
          </w:p>
          <w:p w:rsidR="00D61A62" w:rsidRPr="00350821" w:rsidRDefault="00D61A62" w:rsidP="00906C44">
            <w:pPr>
              <w:pStyle w:val="NoSpacing"/>
              <w:rPr>
                <w:b/>
                <w:bCs/>
                <w:sz w:val="24"/>
                <w:szCs w:val="24"/>
                <w:u w:val="single"/>
              </w:rPr>
            </w:pPr>
          </w:p>
        </w:tc>
        <w:tc>
          <w:tcPr>
            <w:tcW w:w="2841" w:type="dxa"/>
            <w:vAlign w:val="bottom"/>
          </w:tcPr>
          <w:p w:rsidR="00D61A62" w:rsidRDefault="00D61A62" w:rsidP="00906C44">
            <w:pPr>
              <w:pStyle w:val="NoSpacing"/>
              <w:rPr>
                <w:sz w:val="24"/>
                <w:szCs w:val="24"/>
              </w:rPr>
            </w:pPr>
            <w:r>
              <w:rPr>
                <w:sz w:val="24"/>
                <w:szCs w:val="24"/>
              </w:rPr>
              <w:t>Стороны горизонта.</w:t>
            </w:r>
          </w:p>
          <w:p w:rsidR="00D61A62" w:rsidRDefault="00D61A62" w:rsidP="00906C44">
            <w:pPr>
              <w:pStyle w:val="NoSpacing"/>
              <w:rPr>
                <w:sz w:val="24"/>
                <w:szCs w:val="24"/>
              </w:rPr>
            </w:pPr>
            <w:r>
              <w:rPr>
                <w:sz w:val="24"/>
                <w:szCs w:val="24"/>
              </w:rPr>
              <w:t>Способы ориентирования на местности.</w:t>
            </w:r>
          </w:p>
          <w:p w:rsidR="00D61A62" w:rsidRDefault="00D61A62" w:rsidP="00906C44">
            <w:pPr>
              <w:pStyle w:val="NoSpacing"/>
              <w:rPr>
                <w:sz w:val="24"/>
                <w:szCs w:val="24"/>
              </w:rPr>
            </w:pPr>
            <w:r>
              <w:rPr>
                <w:sz w:val="24"/>
                <w:szCs w:val="24"/>
              </w:rPr>
              <w:t>Азимут.</w:t>
            </w:r>
          </w:p>
          <w:p w:rsidR="00D61A62" w:rsidRPr="0031729B" w:rsidRDefault="00D61A62" w:rsidP="00906C44">
            <w:pPr>
              <w:pStyle w:val="NoSpacing"/>
              <w:rPr>
                <w:sz w:val="24"/>
                <w:szCs w:val="24"/>
              </w:rPr>
            </w:pPr>
            <w:r>
              <w:rPr>
                <w:sz w:val="24"/>
                <w:szCs w:val="24"/>
              </w:rPr>
              <w:t>Определение направлений по плану.</w:t>
            </w:r>
            <w:r w:rsidRPr="00350821">
              <w:rPr>
                <w:b/>
                <w:bCs/>
                <w:sz w:val="24"/>
                <w:szCs w:val="24"/>
                <w:u w:val="single"/>
              </w:rPr>
              <w:t xml:space="preserve"> П.р.</w:t>
            </w:r>
            <w:r>
              <w:rPr>
                <w:b/>
                <w:bCs/>
                <w:sz w:val="24"/>
                <w:szCs w:val="24"/>
                <w:u w:val="single"/>
              </w:rPr>
              <w:t>2</w:t>
            </w:r>
            <w:r w:rsidRPr="00350821">
              <w:rPr>
                <w:b/>
                <w:bCs/>
                <w:sz w:val="24"/>
                <w:szCs w:val="24"/>
                <w:u w:val="single"/>
              </w:rPr>
              <w:t xml:space="preserve"> </w:t>
            </w:r>
            <w:r w:rsidRPr="00782AF2">
              <w:rPr>
                <w:sz w:val="24"/>
                <w:szCs w:val="24"/>
              </w:rPr>
              <w:t>Определение направления и азимута по плану местности.</w:t>
            </w:r>
          </w:p>
        </w:tc>
        <w:tc>
          <w:tcPr>
            <w:tcW w:w="4019" w:type="dxa"/>
          </w:tcPr>
          <w:p w:rsidR="00D61A62" w:rsidRPr="0031729B" w:rsidRDefault="00D61A62" w:rsidP="00906C44">
            <w:pPr>
              <w:pStyle w:val="NoSpacing"/>
              <w:rPr>
                <w:sz w:val="24"/>
                <w:szCs w:val="24"/>
              </w:rPr>
            </w:pPr>
            <w:r>
              <w:rPr>
                <w:sz w:val="24"/>
                <w:szCs w:val="24"/>
              </w:rPr>
              <w:t>Определение сторон горизонта по компасу. Определение направления и азимутов по плану местности.</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sidRPr="0031729B">
              <w:rPr>
                <w:sz w:val="24"/>
                <w:szCs w:val="24"/>
              </w:rPr>
              <w:t>П.</w:t>
            </w:r>
            <w:r>
              <w:rPr>
                <w:sz w:val="24"/>
                <w:szCs w:val="24"/>
              </w:rPr>
              <w:t>5</w:t>
            </w:r>
            <w:r w:rsidRPr="0031729B">
              <w:rPr>
                <w:sz w:val="24"/>
                <w:szCs w:val="24"/>
              </w:rPr>
              <w:t xml:space="preserve"> Р.т. с.</w:t>
            </w:r>
            <w:r>
              <w:rPr>
                <w:sz w:val="24"/>
                <w:szCs w:val="24"/>
              </w:rPr>
              <w:t>20</w:t>
            </w:r>
            <w:r w:rsidRPr="0031729B">
              <w:rPr>
                <w:sz w:val="24"/>
                <w:szCs w:val="24"/>
              </w:rPr>
              <w:t xml:space="preserve"> №4 </w:t>
            </w:r>
          </w:p>
        </w:tc>
      </w:tr>
      <w:tr w:rsidR="00D61A62" w:rsidRPr="00123FEC">
        <w:trPr>
          <w:trHeight w:val="1270"/>
        </w:trPr>
        <w:tc>
          <w:tcPr>
            <w:tcW w:w="849" w:type="dxa"/>
            <w:gridSpan w:val="2"/>
          </w:tcPr>
          <w:p w:rsidR="00D61A62" w:rsidRPr="0031729B" w:rsidRDefault="00D61A62" w:rsidP="00906C44">
            <w:pPr>
              <w:pStyle w:val="NoSpacing"/>
              <w:jc w:val="center"/>
              <w:rPr>
                <w:sz w:val="24"/>
                <w:szCs w:val="24"/>
              </w:rPr>
            </w:pPr>
            <w:r>
              <w:rPr>
                <w:sz w:val="24"/>
                <w:szCs w:val="24"/>
              </w:rPr>
              <w:t>4</w:t>
            </w:r>
            <w:r w:rsidRPr="0031729B">
              <w:rPr>
                <w:sz w:val="24"/>
                <w:szCs w:val="24"/>
              </w:rPr>
              <w:t>.</w:t>
            </w:r>
          </w:p>
        </w:tc>
        <w:tc>
          <w:tcPr>
            <w:tcW w:w="2372" w:type="dxa"/>
          </w:tcPr>
          <w:p w:rsidR="00D61A62" w:rsidRPr="0031729B" w:rsidRDefault="00D61A62" w:rsidP="00906C44">
            <w:pPr>
              <w:pStyle w:val="NoSpacing"/>
              <w:rPr>
                <w:sz w:val="24"/>
                <w:szCs w:val="24"/>
              </w:rPr>
            </w:pPr>
            <w:r>
              <w:rPr>
                <w:sz w:val="24"/>
                <w:szCs w:val="24"/>
              </w:rPr>
              <w:t>Изображение на плане неровностей земной поверхности.</w:t>
            </w:r>
          </w:p>
        </w:tc>
        <w:tc>
          <w:tcPr>
            <w:tcW w:w="2841" w:type="dxa"/>
            <w:vAlign w:val="bottom"/>
          </w:tcPr>
          <w:p w:rsidR="00D61A62" w:rsidRPr="00346846" w:rsidRDefault="00D61A62" w:rsidP="00906C44">
            <w:pPr>
              <w:pStyle w:val="NoSpacing"/>
              <w:rPr>
                <w:sz w:val="24"/>
                <w:szCs w:val="24"/>
              </w:rPr>
            </w:pPr>
            <w:r w:rsidRPr="00346846">
              <w:rPr>
                <w:sz w:val="24"/>
                <w:szCs w:val="24"/>
              </w:rPr>
              <w:t>Тест «Масштаб», «Стороны горизонта. Ориентирование».</w:t>
            </w:r>
          </w:p>
          <w:p w:rsidR="00D61A62" w:rsidRDefault="00D61A62" w:rsidP="00906C44">
            <w:pPr>
              <w:pStyle w:val="NoSpacing"/>
              <w:rPr>
                <w:sz w:val="24"/>
                <w:szCs w:val="24"/>
              </w:rPr>
            </w:pPr>
            <w:r>
              <w:rPr>
                <w:sz w:val="24"/>
                <w:szCs w:val="24"/>
              </w:rPr>
              <w:t>Рельеф.</w:t>
            </w:r>
          </w:p>
          <w:p w:rsidR="00D61A62" w:rsidRDefault="00D61A62" w:rsidP="00906C44">
            <w:pPr>
              <w:pStyle w:val="NoSpacing"/>
              <w:rPr>
                <w:sz w:val="24"/>
                <w:szCs w:val="24"/>
              </w:rPr>
            </w:pPr>
            <w:r>
              <w:rPr>
                <w:sz w:val="24"/>
                <w:szCs w:val="24"/>
              </w:rPr>
              <w:t>Относительная высота.</w:t>
            </w:r>
          </w:p>
          <w:p w:rsidR="00D61A62" w:rsidRDefault="00D61A62" w:rsidP="00906C44">
            <w:pPr>
              <w:pStyle w:val="NoSpacing"/>
              <w:rPr>
                <w:sz w:val="24"/>
                <w:szCs w:val="24"/>
              </w:rPr>
            </w:pPr>
            <w:r>
              <w:rPr>
                <w:sz w:val="24"/>
                <w:szCs w:val="24"/>
              </w:rPr>
              <w:t>Абсолютная высота.</w:t>
            </w:r>
          </w:p>
          <w:p w:rsidR="00D61A62" w:rsidRDefault="00D61A62" w:rsidP="00906C44">
            <w:pPr>
              <w:pStyle w:val="NoSpacing"/>
              <w:rPr>
                <w:sz w:val="24"/>
                <w:szCs w:val="24"/>
              </w:rPr>
            </w:pPr>
            <w:r>
              <w:rPr>
                <w:sz w:val="24"/>
                <w:szCs w:val="24"/>
              </w:rPr>
              <w:t>Горизонтали (изогипсы).</w:t>
            </w:r>
          </w:p>
          <w:p w:rsidR="00D61A62" w:rsidRDefault="00D61A62" w:rsidP="00906C44">
            <w:pPr>
              <w:pStyle w:val="NoSpacing"/>
              <w:rPr>
                <w:sz w:val="24"/>
                <w:szCs w:val="24"/>
              </w:rPr>
            </w:pPr>
            <w:r>
              <w:rPr>
                <w:sz w:val="24"/>
                <w:szCs w:val="24"/>
              </w:rPr>
              <w:t>Профиль местности.</w:t>
            </w:r>
          </w:p>
          <w:p w:rsidR="00D61A62" w:rsidRDefault="00D61A62" w:rsidP="00906C44">
            <w:pPr>
              <w:pStyle w:val="NoSpacing"/>
              <w:rPr>
                <w:sz w:val="24"/>
                <w:szCs w:val="24"/>
              </w:rPr>
            </w:pPr>
          </w:p>
          <w:p w:rsidR="00D61A62" w:rsidRDefault="00D61A62" w:rsidP="00906C44">
            <w:pPr>
              <w:pStyle w:val="NoSpacing"/>
              <w:rPr>
                <w:sz w:val="24"/>
                <w:szCs w:val="24"/>
              </w:rPr>
            </w:pPr>
          </w:p>
          <w:p w:rsidR="00D61A62" w:rsidRDefault="00D61A62" w:rsidP="00906C44">
            <w:pPr>
              <w:pStyle w:val="NoSpacing"/>
              <w:rPr>
                <w:sz w:val="24"/>
                <w:szCs w:val="24"/>
              </w:rPr>
            </w:pPr>
          </w:p>
          <w:p w:rsidR="00D61A62" w:rsidRPr="0031729B" w:rsidRDefault="00D61A62" w:rsidP="00906C44">
            <w:pPr>
              <w:pStyle w:val="NoSpacing"/>
              <w:rPr>
                <w:sz w:val="24"/>
                <w:szCs w:val="24"/>
              </w:rPr>
            </w:pPr>
          </w:p>
        </w:tc>
        <w:tc>
          <w:tcPr>
            <w:tcW w:w="4019" w:type="dxa"/>
          </w:tcPr>
          <w:p w:rsidR="00D61A62" w:rsidRDefault="00D61A62" w:rsidP="00906C44">
            <w:pPr>
              <w:pStyle w:val="NoSpacing"/>
              <w:rPr>
                <w:sz w:val="24"/>
                <w:szCs w:val="24"/>
              </w:rPr>
            </w:pPr>
            <w:r>
              <w:rPr>
                <w:sz w:val="24"/>
                <w:szCs w:val="24"/>
              </w:rPr>
              <w:t>П</w:t>
            </w:r>
            <w:r w:rsidRPr="0031729B">
              <w:rPr>
                <w:sz w:val="24"/>
                <w:szCs w:val="24"/>
              </w:rPr>
              <w:t>роверка основных понятий и терминов.</w:t>
            </w:r>
          </w:p>
          <w:p w:rsidR="00D61A62" w:rsidRPr="0031729B" w:rsidRDefault="00D61A62" w:rsidP="00906C44">
            <w:pPr>
              <w:pStyle w:val="NoSpacing"/>
              <w:rPr>
                <w:sz w:val="24"/>
                <w:szCs w:val="24"/>
              </w:rPr>
            </w:pPr>
            <w:r>
              <w:rPr>
                <w:sz w:val="24"/>
                <w:szCs w:val="24"/>
              </w:rPr>
              <w:t>Определение «рельеф», что включает в себя это понятие.</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jc w:val="both"/>
              <w:rPr>
                <w:sz w:val="24"/>
                <w:szCs w:val="24"/>
              </w:rPr>
            </w:pPr>
            <w:r>
              <w:rPr>
                <w:sz w:val="24"/>
                <w:szCs w:val="24"/>
              </w:rPr>
              <w:t>П.6 Р.т. с.29 №6</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5</w:t>
            </w:r>
            <w:r w:rsidRPr="0031729B">
              <w:rPr>
                <w:sz w:val="24"/>
                <w:szCs w:val="24"/>
              </w:rPr>
              <w:t>.</w:t>
            </w:r>
          </w:p>
        </w:tc>
        <w:tc>
          <w:tcPr>
            <w:tcW w:w="2372" w:type="dxa"/>
          </w:tcPr>
          <w:p w:rsidR="00D61A62" w:rsidRDefault="00D61A62" w:rsidP="00906C44">
            <w:pPr>
              <w:pStyle w:val="NoSpacing"/>
              <w:rPr>
                <w:sz w:val="24"/>
                <w:szCs w:val="24"/>
              </w:rPr>
            </w:pPr>
            <w:r>
              <w:rPr>
                <w:sz w:val="24"/>
                <w:szCs w:val="24"/>
              </w:rPr>
              <w:t>Составление простейших планов местности.</w:t>
            </w:r>
          </w:p>
          <w:p w:rsidR="00D61A62" w:rsidRPr="0031729B" w:rsidRDefault="00D61A62" w:rsidP="00906C44">
            <w:pPr>
              <w:pStyle w:val="NoSpacing"/>
              <w:rPr>
                <w:sz w:val="24"/>
                <w:szCs w:val="24"/>
              </w:rPr>
            </w:pPr>
          </w:p>
        </w:tc>
        <w:tc>
          <w:tcPr>
            <w:tcW w:w="2841" w:type="dxa"/>
            <w:vAlign w:val="bottom"/>
          </w:tcPr>
          <w:p w:rsidR="00D61A62" w:rsidRDefault="00D61A62" w:rsidP="00906C44">
            <w:pPr>
              <w:pStyle w:val="NoSpacing"/>
              <w:rPr>
                <w:sz w:val="24"/>
                <w:szCs w:val="24"/>
              </w:rPr>
            </w:pPr>
            <w:r>
              <w:rPr>
                <w:sz w:val="24"/>
                <w:szCs w:val="24"/>
              </w:rPr>
              <w:t>Глазомерная съёмка.</w:t>
            </w:r>
          </w:p>
          <w:p w:rsidR="00D61A62" w:rsidRDefault="00D61A62" w:rsidP="00906C44">
            <w:pPr>
              <w:pStyle w:val="NoSpacing"/>
              <w:rPr>
                <w:sz w:val="24"/>
                <w:szCs w:val="24"/>
              </w:rPr>
            </w:pPr>
            <w:r>
              <w:rPr>
                <w:sz w:val="24"/>
                <w:szCs w:val="24"/>
              </w:rPr>
              <w:t>Полярная съёмка.</w:t>
            </w:r>
          </w:p>
          <w:p w:rsidR="00D61A62" w:rsidRDefault="00D61A62" w:rsidP="00906C44">
            <w:pPr>
              <w:pStyle w:val="NoSpacing"/>
              <w:rPr>
                <w:sz w:val="24"/>
                <w:szCs w:val="24"/>
              </w:rPr>
            </w:pPr>
            <w:r>
              <w:rPr>
                <w:sz w:val="24"/>
                <w:szCs w:val="24"/>
              </w:rPr>
              <w:t>Маршрутная съёмка.</w:t>
            </w:r>
          </w:p>
          <w:p w:rsidR="00D61A62" w:rsidRDefault="00D61A62" w:rsidP="00906C44">
            <w:pPr>
              <w:pStyle w:val="NoSpacing"/>
              <w:rPr>
                <w:sz w:val="24"/>
                <w:szCs w:val="24"/>
              </w:rPr>
            </w:pPr>
          </w:p>
          <w:p w:rsidR="00D61A62" w:rsidRPr="00350821" w:rsidRDefault="00D61A62" w:rsidP="00906C44">
            <w:pPr>
              <w:pStyle w:val="NoSpacing"/>
              <w:rPr>
                <w:b/>
                <w:bCs/>
                <w:sz w:val="24"/>
                <w:szCs w:val="24"/>
                <w:u w:val="single"/>
              </w:rPr>
            </w:pPr>
            <w:r w:rsidRPr="00350821">
              <w:rPr>
                <w:b/>
                <w:bCs/>
                <w:sz w:val="24"/>
                <w:szCs w:val="24"/>
                <w:u w:val="single"/>
              </w:rPr>
              <w:t>П.р.</w:t>
            </w:r>
            <w:r>
              <w:rPr>
                <w:b/>
                <w:bCs/>
                <w:sz w:val="24"/>
                <w:szCs w:val="24"/>
                <w:u w:val="single"/>
              </w:rPr>
              <w:t>3</w:t>
            </w:r>
            <w:r w:rsidRPr="002F178E">
              <w:rPr>
                <w:sz w:val="24"/>
                <w:szCs w:val="24"/>
              </w:rPr>
              <w:t xml:space="preserve"> Составление плана местности методом маршрутной съёмки.</w:t>
            </w:r>
          </w:p>
          <w:p w:rsidR="00D61A62" w:rsidRDefault="00D61A62" w:rsidP="00906C44">
            <w:pPr>
              <w:pStyle w:val="NoSpacing"/>
              <w:rPr>
                <w:sz w:val="24"/>
                <w:szCs w:val="24"/>
              </w:rPr>
            </w:pPr>
          </w:p>
          <w:p w:rsidR="00D61A62" w:rsidRDefault="00D61A62" w:rsidP="00906C44">
            <w:pPr>
              <w:pStyle w:val="NoSpacing"/>
              <w:rPr>
                <w:sz w:val="24"/>
                <w:szCs w:val="24"/>
              </w:rPr>
            </w:pPr>
          </w:p>
          <w:p w:rsidR="00D61A62" w:rsidRDefault="00D61A62" w:rsidP="00906C44">
            <w:pPr>
              <w:pStyle w:val="NoSpacing"/>
              <w:rPr>
                <w:sz w:val="24"/>
                <w:szCs w:val="24"/>
              </w:rPr>
            </w:pPr>
          </w:p>
          <w:p w:rsidR="00D61A62" w:rsidRDefault="00D61A62" w:rsidP="00906C44">
            <w:pPr>
              <w:pStyle w:val="NoSpacing"/>
              <w:rPr>
                <w:sz w:val="24"/>
                <w:szCs w:val="24"/>
              </w:rPr>
            </w:pPr>
          </w:p>
          <w:p w:rsidR="00D61A62" w:rsidRPr="0031729B" w:rsidRDefault="00D61A62" w:rsidP="00906C44">
            <w:pPr>
              <w:pStyle w:val="NoSpacing"/>
              <w:rPr>
                <w:sz w:val="24"/>
                <w:szCs w:val="24"/>
              </w:rPr>
            </w:pPr>
          </w:p>
        </w:tc>
        <w:tc>
          <w:tcPr>
            <w:tcW w:w="4019" w:type="dxa"/>
          </w:tcPr>
          <w:p w:rsidR="00D61A62" w:rsidRPr="0031729B" w:rsidRDefault="00D61A62" w:rsidP="00906C44">
            <w:pPr>
              <w:pStyle w:val="NoSpacing"/>
              <w:rPr>
                <w:sz w:val="24"/>
                <w:szCs w:val="24"/>
              </w:rPr>
            </w:pPr>
            <w:r>
              <w:rPr>
                <w:sz w:val="24"/>
                <w:szCs w:val="24"/>
              </w:rPr>
              <w:t>Практикум: определение маршрута своего движения.</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Pr>
                <w:sz w:val="24"/>
                <w:szCs w:val="24"/>
              </w:rPr>
              <w:t xml:space="preserve">П.7 </w:t>
            </w:r>
          </w:p>
        </w:tc>
      </w:tr>
      <w:tr w:rsidR="00D61A62" w:rsidRPr="00123FEC">
        <w:tc>
          <w:tcPr>
            <w:tcW w:w="14992" w:type="dxa"/>
            <w:gridSpan w:val="7"/>
          </w:tcPr>
          <w:p w:rsidR="00D61A62" w:rsidRPr="00EB4172" w:rsidRDefault="00D61A62" w:rsidP="00906C44">
            <w:pPr>
              <w:pStyle w:val="NoSpacing"/>
              <w:jc w:val="center"/>
              <w:rPr>
                <w:sz w:val="24"/>
                <w:szCs w:val="24"/>
              </w:rPr>
            </w:pPr>
            <w:r>
              <w:rPr>
                <w:b/>
                <w:bCs/>
                <w:sz w:val="24"/>
                <w:szCs w:val="24"/>
              </w:rPr>
              <w:t>Географическая карта (5</w:t>
            </w:r>
            <w:r w:rsidRPr="00EB4172">
              <w:rPr>
                <w:b/>
                <w:bCs/>
                <w:sz w:val="24"/>
                <w:szCs w:val="24"/>
              </w:rPr>
              <w:t xml:space="preserve"> ч.)</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6</w:t>
            </w:r>
            <w:r w:rsidRPr="0031729B">
              <w:rPr>
                <w:sz w:val="24"/>
                <w:szCs w:val="24"/>
              </w:rPr>
              <w:t>.</w:t>
            </w:r>
          </w:p>
        </w:tc>
        <w:tc>
          <w:tcPr>
            <w:tcW w:w="2372" w:type="dxa"/>
          </w:tcPr>
          <w:p w:rsidR="00D61A62" w:rsidRDefault="00D61A62" w:rsidP="00906C44">
            <w:pPr>
              <w:pStyle w:val="NoSpacing"/>
              <w:rPr>
                <w:sz w:val="24"/>
                <w:szCs w:val="24"/>
              </w:rPr>
            </w:pPr>
            <w:r>
              <w:rPr>
                <w:sz w:val="24"/>
                <w:szCs w:val="24"/>
              </w:rPr>
              <w:t>Форма и размеры Земли. Географическая карта.</w:t>
            </w:r>
          </w:p>
          <w:p w:rsidR="00D61A62" w:rsidRPr="0031729B" w:rsidRDefault="00D61A62" w:rsidP="00906C44">
            <w:pPr>
              <w:pStyle w:val="NoSpacing"/>
              <w:rPr>
                <w:sz w:val="24"/>
                <w:szCs w:val="24"/>
              </w:rPr>
            </w:pPr>
          </w:p>
        </w:tc>
        <w:tc>
          <w:tcPr>
            <w:tcW w:w="2841" w:type="dxa"/>
            <w:vAlign w:val="bottom"/>
          </w:tcPr>
          <w:p w:rsidR="00D61A62" w:rsidRPr="00346846" w:rsidRDefault="00D61A62" w:rsidP="00906C44">
            <w:pPr>
              <w:pStyle w:val="NoSpacing"/>
              <w:rPr>
                <w:sz w:val="24"/>
                <w:szCs w:val="24"/>
              </w:rPr>
            </w:pPr>
            <w:r w:rsidRPr="00346846">
              <w:rPr>
                <w:sz w:val="24"/>
                <w:szCs w:val="24"/>
              </w:rPr>
              <w:t>Тест «Изображение на плане неровностей земной поверхности».</w:t>
            </w:r>
          </w:p>
          <w:p w:rsidR="00D61A62" w:rsidRDefault="00D61A62" w:rsidP="00906C44">
            <w:pPr>
              <w:pStyle w:val="NoSpacing"/>
              <w:rPr>
                <w:sz w:val="24"/>
                <w:szCs w:val="24"/>
              </w:rPr>
            </w:pPr>
            <w:r>
              <w:rPr>
                <w:sz w:val="24"/>
                <w:szCs w:val="24"/>
              </w:rPr>
              <w:t xml:space="preserve"> Форма Земли.</w:t>
            </w:r>
          </w:p>
          <w:p w:rsidR="00D61A62" w:rsidRDefault="00D61A62" w:rsidP="00906C44">
            <w:pPr>
              <w:pStyle w:val="NoSpacing"/>
              <w:rPr>
                <w:sz w:val="24"/>
                <w:szCs w:val="24"/>
              </w:rPr>
            </w:pPr>
            <w:r>
              <w:rPr>
                <w:sz w:val="24"/>
                <w:szCs w:val="24"/>
              </w:rPr>
              <w:t>Размеры Земли.</w:t>
            </w:r>
          </w:p>
          <w:p w:rsidR="00D61A62" w:rsidRPr="00DD0ABE" w:rsidRDefault="00D61A62" w:rsidP="00906C44">
            <w:pPr>
              <w:pStyle w:val="NoSpacing"/>
              <w:rPr>
                <w:sz w:val="24"/>
                <w:szCs w:val="24"/>
              </w:rPr>
            </w:pPr>
            <w:r>
              <w:rPr>
                <w:sz w:val="24"/>
                <w:szCs w:val="24"/>
              </w:rPr>
              <w:t>Глобус – модель земного шара.</w:t>
            </w:r>
            <w:r w:rsidRPr="00DD0ABE">
              <w:rPr>
                <w:sz w:val="24"/>
                <w:szCs w:val="24"/>
              </w:rPr>
              <w:t xml:space="preserve"> Географическая карта – изображение Земли на плоскости.</w:t>
            </w:r>
          </w:p>
          <w:p w:rsidR="00D61A62" w:rsidRPr="00DD0ABE" w:rsidRDefault="00D61A62" w:rsidP="00906C44">
            <w:pPr>
              <w:pStyle w:val="NoSpacing"/>
              <w:rPr>
                <w:sz w:val="24"/>
                <w:szCs w:val="24"/>
              </w:rPr>
            </w:pPr>
            <w:r w:rsidRPr="00DD0ABE">
              <w:rPr>
                <w:sz w:val="24"/>
                <w:szCs w:val="24"/>
              </w:rPr>
              <w:t>Виды и значения географических карт.</w:t>
            </w:r>
          </w:p>
          <w:p w:rsidR="00D61A62" w:rsidRDefault="00D61A62" w:rsidP="00906C44">
            <w:pPr>
              <w:pStyle w:val="NoSpacing"/>
              <w:rPr>
                <w:sz w:val="24"/>
                <w:szCs w:val="24"/>
              </w:rPr>
            </w:pPr>
            <w:r w:rsidRPr="00742C82">
              <w:rPr>
                <w:sz w:val="24"/>
                <w:szCs w:val="24"/>
              </w:rPr>
              <w:t>Современные географические карты.</w:t>
            </w:r>
          </w:p>
          <w:p w:rsidR="00D61A62" w:rsidRDefault="00D61A62" w:rsidP="00906C44">
            <w:pPr>
              <w:pStyle w:val="NoSpacing"/>
              <w:rPr>
                <w:sz w:val="24"/>
                <w:szCs w:val="24"/>
              </w:rPr>
            </w:pPr>
          </w:p>
          <w:p w:rsidR="00D61A62" w:rsidRDefault="00D61A62" w:rsidP="00906C44">
            <w:pPr>
              <w:pStyle w:val="NoSpacing"/>
              <w:rPr>
                <w:sz w:val="24"/>
                <w:szCs w:val="24"/>
              </w:rPr>
            </w:pPr>
          </w:p>
          <w:p w:rsidR="00D61A62" w:rsidRPr="0031729B" w:rsidRDefault="00D61A62" w:rsidP="00906C44">
            <w:pPr>
              <w:pStyle w:val="NoSpacing"/>
              <w:rPr>
                <w:sz w:val="24"/>
                <w:szCs w:val="24"/>
              </w:rPr>
            </w:pPr>
          </w:p>
        </w:tc>
        <w:tc>
          <w:tcPr>
            <w:tcW w:w="4019" w:type="dxa"/>
          </w:tcPr>
          <w:p w:rsidR="00D61A62" w:rsidRPr="0031729B" w:rsidRDefault="00D61A62" w:rsidP="00906C44">
            <w:pPr>
              <w:pStyle w:val="NoSpacing"/>
              <w:rPr>
                <w:sz w:val="24"/>
                <w:szCs w:val="24"/>
              </w:rPr>
            </w:pPr>
            <w:r>
              <w:rPr>
                <w:sz w:val="24"/>
                <w:szCs w:val="24"/>
              </w:rPr>
              <w:t>Отработка знаний условных знаков</w:t>
            </w:r>
            <w:r w:rsidRPr="0031729B">
              <w:rPr>
                <w:sz w:val="24"/>
                <w:szCs w:val="24"/>
              </w:rPr>
              <w:t xml:space="preserve"> плана. </w:t>
            </w:r>
          </w:p>
          <w:p w:rsidR="00D61A62" w:rsidRPr="0031729B" w:rsidRDefault="00D61A62" w:rsidP="00906C44">
            <w:pPr>
              <w:pStyle w:val="NoSpacing"/>
              <w:rPr>
                <w:sz w:val="24"/>
                <w:szCs w:val="24"/>
              </w:rPr>
            </w:pPr>
            <w:r w:rsidRPr="0031729B">
              <w:rPr>
                <w:sz w:val="24"/>
                <w:szCs w:val="24"/>
              </w:rPr>
              <w:t xml:space="preserve">Работа с текстом учебника и </w:t>
            </w:r>
            <w:r>
              <w:rPr>
                <w:sz w:val="24"/>
                <w:szCs w:val="24"/>
              </w:rPr>
              <w:t>картами атласа</w:t>
            </w:r>
            <w:r w:rsidRPr="0031729B">
              <w:rPr>
                <w:sz w:val="24"/>
                <w:szCs w:val="24"/>
              </w:rPr>
              <w:t>, выполнение заданий учебника.</w:t>
            </w:r>
          </w:p>
        </w:tc>
        <w:tc>
          <w:tcPr>
            <w:tcW w:w="3080" w:type="dxa"/>
            <w:vMerge w:val="restart"/>
          </w:tcPr>
          <w:p w:rsidR="00D61A62" w:rsidRPr="00123FEC" w:rsidRDefault="00D61A62" w:rsidP="00906C44">
            <w:pPr>
              <w:rPr>
                <w:i/>
                <w:iCs/>
                <w:color w:val="000000"/>
                <w:sz w:val="24"/>
                <w:szCs w:val="24"/>
              </w:rPr>
            </w:pPr>
            <w:r w:rsidRPr="00123FEC">
              <w:rPr>
                <w:i/>
                <w:iCs/>
                <w:color w:val="000000"/>
                <w:sz w:val="24"/>
                <w:szCs w:val="24"/>
              </w:rPr>
              <w:t xml:space="preserve">Предметные. </w:t>
            </w:r>
          </w:p>
          <w:p w:rsidR="00D61A62" w:rsidRPr="00123FEC" w:rsidRDefault="00D61A62" w:rsidP="00906C44">
            <w:pPr>
              <w:rPr>
                <w:sz w:val="24"/>
                <w:szCs w:val="24"/>
              </w:rPr>
            </w:pPr>
            <w:r w:rsidRPr="00123FEC">
              <w:rPr>
                <w:sz w:val="24"/>
                <w:szCs w:val="24"/>
              </w:rPr>
              <w:t>объяснять значение понятий: «градусная сеть», «план</w:t>
            </w:r>
          </w:p>
          <w:p w:rsidR="00D61A62" w:rsidRPr="00123FEC" w:rsidRDefault="00D61A62" w:rsidP="00906C44">
            <w:pPr>
              <w:rPr>
                <w:sz w:val="24"/>
                <w:szCs w:val="24"/>
              </w:rPr>
            </w:pPr>
            <w:r w:rsidRPr="00123FEC">
              <w:rPr>
                <w:sz w:val="24"/>
                <w:szCs w:val="24"/>
              </w:rPr>
              <w:t>местности», «масштаб», «азимут», «географическая карта»;</w:t>
            </w:r>
          </w:p>
          <w:p w:rsidR="00D61A62" w:rsidRPr="00123FEC" w:rsidRDefault="00D61A62" w:rsidP="00906C44">
            <w:pPr>
              <w:rPr>
                <w:sz w:val="24"/>
                <w:szCs w:val="24"/>
              </w:rPr>
            </w:pPr>
            <w:r w:rsidRPr="00123FEC">
              <w:rPr>
                <w:sz w:val="24"/>
                <w:szCs w:val="24"/>
              </w:rPr>
              <w:t>называть масштаб глобуса и показывать изображения</w:t>
            </w:r>
          </w:p>
          <w:p w:rsidR="00D61A62" w:rsidRPr="00123FEC" w:rsidRDefault="00D61A62" w:rsidP="00906C44">
            <w:pPr>
              <w:rPr>
                <w:sz w:val="24"/>
                <w:szCs w:val="24"/>
              </w:rPr>
            </w:pPr>
            <w:r w:rsidRPr="00123FEC">
              <w:rPr>
                <w:sz w:val="24"/>
                <w:szCs w:val="24"/>
              </w:rPr>
              <w:t>разных видов масштаба на глобусе;</w:t>
            </w:r>
          </w:p>
          <w:p w:rsidR="00D61A62" w:rsidRPr="00123FEC" w:rsidRDefault="00D61A62" w:rsidP="00906C44">
            <w:pPr>
              <w:rPr>
                <w:sz w:val="24"/>
                <w:szCs w:val="24"/>
              </w:rPr>
            </w:pPr>
            <w:r w:rsidRPr="00123FEC">
              <w:rPr>
                <w:sz w:val="24"/>
                <w:szCs w:val="24"/>
              </w:rPr>
              <w:t>приводить примеры перевода одного вида масштаба в другой;</w:t>
            </w:r>
          </w:p>
          <w:p w:rsidR="00D61A62" w:rsidRPr="00123FEC" w:rsidRDefault="00D61A62" w:rsidP="00906C44">
            <w:pPr>
              <w:rPr>
                <w:sz w:val="24"/>
                <w:szCs w:val="24"/>
              </w:rPr>
            </w:pPr>
            <w:r w:rsidRPr="00123FEC">
              <w:rPr>
                <w:sz w:val="24"/>
                <w:szCs w:val="24"/>
              </w:rPr>
              <w:t>находить и называть сходство и различия в изображении</w:t>
            </w:r>
          </w:p>
          <w:p w:rsidR="00D61A62" w:rsidRPr="00123FEC" w:rsidRDefault="00D61A62" w:rsidP="00906C44">
            <w:pPr>
              <w:rPr>
                <w:sz w:val="24"/>
                <w:szCs w:val="24"/>
              </w:rPr>
            </w:pPr>
            <w:r w:rsidRPr="00123FEC">
              <w:rPr>
                <w:sz w:val="24"/>
                <w:szCs w:val="24"/>
              </w:rPr>
              <w:t>элементов градусной сети на глобусе и карте;</w:t>
            </w:r>
          </w:p>
          <w:p w:rsidR="00D61A62" w:rsidRPr="00123FEC" w:rsidRDefault="00D61A62" w:rsidP="00906C44">
            <w:pPr>
              <w:rPr>
                <w:sz w:val="24"/>
                <w:szCs w:val="24"/>
              </w:rPr>
            </w:pPr>
            <w:r w:rsidRPr="00123FEC">
              <w:rPr>
                <w:sz w:val="24"/>
                <w:szCs w:val="24"/>
              </w:rPr>
              <w:t>читать план местности и карту;</w:t>
            </w:r>
          </w:p>
          <w:p w:rsidR="00D61A62" w:rsidRPr="00123FEC" w:rsidRDefault="00D61A62" w:rsidP="00906C44">
            <w:pPr>
              <w:rPr>
                <w:sz w:val="24"/>
                <w:szCs w:val="24"/>
              </w:rPr>
            </w:pPr>
            <w:r w:rsidRPr="00123FEC">
              <w:rPr>
                <w:sz w:val="24"/>
                <w:szCs w:val="24"/>
              </w:rPr>
              <w:t>определять (измерять) направления, расстояния на плане, карте и на местности;</w:t>
            </w:r>
          </w:p>
          <w:p w:rsidR="00D61A62" w:rsidRPr="00123FEC" w:rsidRDefault="00D61A62" w:rsidP="00906C44">
            <w:pPr>
              <w:rPr>
                <w:sz w:val="24"/>
                <w:szCs w:val="24"/>
              </w:rPr>
            </w:pPr>
            <w:r w:rsidRPr="00123FEC">
              <w:rPr>
                <w:sz w:val="24"/>
                <w:szCs w:val="24"/>
              </w:rPr>
              <w:t>производить простейшую съемку местности;</w:t>
            </w:r>
          </w:p>
          <w:p w:rsidR="00D61A62" w:rsidRPr="00123FEC" w:rsidRDefault="00D61A62" w:rsidP="00906C44">
            <w:pPr>
              <w:rPr>
                <w:sz w:val="24"/>
                <w:szCs w:val="24"/>
              </w:rPr>
            </w:pPr>
            <w:r w:rsidRPr="00123FEC">
              <w:rPr>
                <w:sz w:val="24"/>
                <w:szCs w:val="24"/>
              </w:rPr>
              <w:t>классифицировать карты по назначению, масштабу и</w:t>
            </w:r>
          </w:p>
          <w:p w:rsidR="00D61A62" w:rsidRPr="00123FEC" w:rsidRDefault="00D61A62" w:rsidP="00906C44">
            <w:pPr>
              <w:rPr>
                <w:sz w:val="24"/>
                <w:szCs w:val="24"/>
              </w:rPr>
            </w:pPr>
            <w:r w:rsidRPr="00123FEC">
              <w:rPr>
                <w:sz w:val="24"/>
                <w:szCs w:val="24"/>
              </w:rPr>
              <w:t>охвату территории;</w:t>
            </w:r>
          </w:p>
          <w:p w:rsidR="00D61A62" w:rsidRPr="00123FEC" w:rsidRDefault="00D61A62" w:rsidP="00906C44">
            <w:pPr>
              <w:rPr>
                <w:sz w:val="24"/>
                <w:szCs w:val="24"/>
              </w:rPr>
            </w:pPr>
            <w:r w:rsidRPr="00123FEC">
              <w:rPr>
                <w:sz w:val="24"/>
                <w:szCs w:val="24"/>
              </w:rPr>
              <w:t>ориентироваться на местности при помощи компаса, карты и местных предметов;</w:t>
            </w:r>
          </w:p>
          <w:p w:rsidR="00D61A62" w:rsidRPr="00123FEC" w:rsidRDefault="00D61A62" w:rsidP="00906C44">
            <w:pPr>
              <w:rPr>
                <w:sz w:val="24"/>
                <w:szCs w:val="24"/>
              </w:rPr>
            </w:pPr>
            <w:r w:rsidRPr="00123FEC">
              <w:rPr>
                <w:sz w:val="24"/>
                <w:szCs w:val="24"/>
              </w:rPr>
              <w:t>определять (измерять) географические координаты точки, расстояния, направления, местоположение географических объектов на глобусе;</w:t>
            </w:r>
          </w:p>
          <w:p w:rsidR="00D61A62" w:rsidRPr="00123FEC" w:rsidRDefault="00D61A62" w:rsidP="00906C44">
            <w:pPr>
              <w:rPr>
                <w:sz w:val="24"/>
                <w:szCs w:val="24"/>
              </w:rPr>
            </w:pPr>
            <w:r w:rsidRPr="00123FEC">
              <w:rPr>
                <w:sz w:val="24"/>
                <w:szCs w:val="24"/>
              </w:rPr>
              <w:t>называть (показывать) элементы градусной сети, географические полюса, объяснять их особенности.</w:t>
            </w:r>
          </w:p>
        </w:tc>
        <w:tc>
          <w:tcPr>
            <w:tcW w:w="1831" w:type="dxa"/>
          </w:tcPr>
          <w:p w:rsidR="00D61A62" w:rsidRPr="0031729B" w:rsidRDefault="00D61A62" w:rsidP="00906C44">
            <w:pPr>
              <w:pStyle w:val="NoSpacing"/>
              <w:rPr>
                <w:sz w:val="24"/>
                <w:szCs w:val="24"/>
              </w:rPr>
            </w:pPr>
            <w:r w:rsidRPr="0031729B">
              <w:rPr>
                <w:sz w:val="24"/>
                <w:szCs w:val="24"/>
              </w:rPr>
              <w:t>П.8</w:t>
            </w:r>
            <w:r>
              <w:rPr>
                <w:sz w:val="24"/>
                <w:szCs w:val="24"/>
              </w:rPr>
              <w:t>,9</w:t>
            </w:r>
            <w:r w:rsidRPr="0031729B">
              <w:rPr>
                <w:sz w:val="24"/>
                <w:szCs w:val="24"/>
              </w:rPr>
              <w:t xml:space="preserve"> Р.т. с.</w:t>
            </w:r>
            <w:r>
              <w:rPr>
                <w:sz w:val="24"/>
                <w:szCs w:val="24"/>
              </w:rPr>
              <w:t>33 №</w:t>
            </w:r>
            <w:r w:rsidRPr="0031729B">
              <w:rPr>
                <w:sz w:val="24"/>
                <w:szCs w:val="24"/>
              </w:rPr>
              <w:t>4</w:t>
            </w:r>
            <w:r>
              <w:rPr>
                <w:sz w:val="24"/>
                <w:szCs w:val="24"/>
              </w:rPr>
              <w:t>;</w:t>
            </w:r>
            <w:r w:rsidRPr="0031729B">
              <w:rPr>
                <w:sz w:val="24"/>
                <w:szCs w:val="24"/>
              </w:rPr>
              <w:t xml:space="preserve"> с.</w:t>
            </w:r>
            <w:r>
              <w:rPr>
                <w:sz w:val="24"/>
                <w:szCs w:val="24"/>
              </w:rPr>
              <w:t xml:space="preserve">36 </w:t>
            </w:r>
            <w:r w:rsidRPr="0031729B">
              <w:rPr>
                <w:sz w:val="24"/>
                <w:szCs w:val="24"/>
              </w:rPr>
              <w:t>№4</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7</w:t>
            </w:r>
            <w:r w:rsidRPr="0031729B">
              <w:rPr>
                <w:sz w:val="24"/>
                <w:szCs w:val="24"/>
              </w:rPr>
              <w:t>.</w:t>
            </w:r>
          </w:p>
        </w:tc>
        <w:tc>
          <w:tcPr>
            <w:tcW w:w="2372" w:type="dxa"/>
          </w:tcPr>
          <w:p w:rsidR="00D61A62" w:rsidRDefault="00D61A62" w:rsidP="00906C44">
            <w:pPr>
              <w:pStyle w:val="NoSpacing"/>
              <w:rPr>
                <w:sz w:val="24"/>
                <w:szCs w:val="24"/>
              </w:rPr>
            </w:pPr>
            <w:r>
              <w:rPr>
                <w:sz w:val="24"/>
                <w:szCs w:val="24"/>
              </w:rPr>
              <w:t>Градусная сеть на глобусе и картах.</w:t>
            </w:r>
          </w:p>
          <w:p w:rsidR="00D61A62" w:rsidRPr="0031729B" w:rsidRDefault="00D61A62" w:rsidP="00906C44">
            <w:pPr>
              <w:pStyle w:val="NoSpacing"/>
              <w:rPr>
                <w:sz w:val="24"/>
                <w:szCs w:val="24"/>
              </w:rPr>
            </w:pPr>
          </w:p>
        </w:tc>
        <w:tc>
          <w:tcPr>
            <w:tcW w:w="2841" w:type="dxa"/>
            <w:vAlign w:val="bottom"/>
          </w:tcPr>
          <w:p w:rsidR="00D61A62" w:rsidRDefault="00D61A62" w:rsidP="00906C44">
            <w:pPr>
              <w:pStyle w:val="NoSpacing"/>
              <w:rPr>
                <w:sz w:val="24"/>
                <w:szCs w:val="24"/>
              </w:rPr>
            </w:pPr>
            <w:r>
              <w:rPr>
                <w:sz w:val="24"/>
                <w:szCs w:val="24"/>
              </w:rPr>
              <w:t>Меридианы и параллели.</w:t>
            </w:r>
          </w:p>
          <w:p w:rsidR="00D61A62" w:rsidRDefault="00D61A62" w:rsidP="00906C44">
            <w:pPr>
              <w:pStyle w:val="NoSpacing"/>
              <w:rPr>
                <w:sz w:val="24"/>
                <w:szCs w:val="24"/>
              </w:rPr>
            </w:pPr>
            <w:r>
              <w:rPr>
                <w:sz w:val="24"/>
                <w:szCs w:val="24"/>
              </w:rPr>
              <w:t>Градусная сеть на глобусе и карте.</w:t>
            </w:r>
          </w:p>
          <w:p w:rsidR="00D61A62" w:rsidRDefault="00D61A62" w:rsidP="00906C44">
            <w:pPr>
              <w:pStyle w:val="NoSpacing"/>
              <w:rPr>
                <w:sz w:val="24"/>
                <w:szCs w:val="24"/>
              </w:rPr>
            </w:pPr>
          </w:p>
          <w:p w:rsidR="00D61A62" w:rsidRPr="0031729B" w:rsidRDefault="00D61A62" w:rsidP="00906C44">
            <w:pPr>
              <w:pStyle w:val="NoSpacing"/>
              <w:rPr>
                <w:sz w:val="24"/>
                <w:szCs w:val="24"/>
              </w:rPr>
            </w:pPr>
          </w:p>
        </w:tc>
        <w:tc>
          <w:tcPr>
            <w:tcW w:w="4019" w:type="dxa"/>
          </w:tcPr>
          <w:p w:rsidR="00D61A62" w:rsidRPr="0031729B" w:rsidRDefault="00D61A62" w:rsidP="00906C44">
            <w:pPr>
              <w:pStyle w:val="NoSpacing"/>
              <w:rPr>
                <w:sz w:val="24"/>
                <w:szCs w:val="24"/>
              </w:rPr>
            </w:pPr>
            <w:r w:rsidRPr="0031729B">
              <w:rPr>
                <w:sz w:val="24"/>
                <w:szCs w:val="24"/>
              </w:rPr>
              <w:t xml:space="preserve">Работа с текстом учебника и </w:t>
            </w:r>
            <w:r>
              <w:rPr>
                <w:sz w:val="24"/>
                <w:szCs w:val="24"/>
              </w:rPr>
              <w:t>картами атласа</w:t>
            </w:r>
            <w:r w:rsidRPr="0031729B">
              <w:rPr>
                <w:sz w:val="24"/>
                <w:szCs w:val="24"/>
              </w:rPr>
              <w:t>, выполнение заданий учебника.</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sidRPr="0031729B">
              <w:rPr>
                <w:sz w:val="24"/>
                <w:szCs w:val="24"/>
              </w:rPr>
              <w:t xml:space="preserve">П.10 </w:t>
            </w:r>
            <w:r>
              <w:rPr>
                <w:sz w:val="24"/>
                <w:szCs w:val="24"/>
              </w:rPr>
              <w:t xml:space="preserve">Р. т. </w:t>
            </w:r>
            <w:r w:rsidRPr="0031729B">
              <w:rPr>
                <w:sz w:val="24"/>
                <w:szCs w:val="24"/>
              </w:rPr>
              <w:t>с.</w:t>
            </w:r>
            <w:r>
              <w:rPr>
                <w:sz w:val="24"/>
                <w:szCs w:val="24"/>
              </w:rPr>
              <w:t>3</w:t>
            </w:r>
            <w:r w:rsidRPr="0031729B">
              <w:rPr>
                <w:sz w:val="24"/>
                <w:szCs w:val="24"/>
              </w:rPr>
              <w:t>7 №</w:t>
            </w:r>
            <w:r>
              <w:rPr>
                <w:sz w:val="24"/>
                <w:szCs w:val="24"/>
              </w:rPr>
              <w:t>1</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8.</w:t>
            </w:r>
          </w:p>
        </w:tc>
        <w:tc>
          <w:tcPr>
            <w:tcW w:w="2372" w:type="dxa"/>
          </w:tcPr>
          <w:p w:rsidR="00D61A62" w:rsidRDefault="00D61A62" w:rsidP="00906C44">
            <w:pPr>
              <w:pStyle w:val="NoSpacing"/>
              <w:rPr>
                <w:sz w:val="24"/>
                <w:szCs w:val="24"/>
              </w:rPr>
            </w:pPr>
            <w:r>
              <w:rPr>
                <w:sz w:val="24"/>
                <w:szCs w:val="24"/>
              </w:rPr>
              <w:t>Географическая широта. Географическая долгота. Географические координаты.</w:t>
            </w:r>
          </w:p>
          <w:p w:rsidR="00D61A62" w:rsidRDefault="00D61A62" w:rsidP="00906C44">
            <w:pPr>
              <w:pStyle w:val="NoSpacing"/>
              <w:rPr>
                <w:sz w:val="24"/>
                <w:szCs w:val="24"/>
              </w:rPr>
            </w:pPr>
          </w:p>
          <w:p w:rsidR="00D61A62" w:rsidRPr="0031729B" w:rsidRDefault="00D61A62" w:rsidP="00906C44">
            <w:pPr>
              <w:pStyle w:val="NoSpacing"/>
              <w:rPr>
                <w:sz w:val="24"/>
                <w:szCs w:val="24"/>
              </w:rPr>
            </w:pPr>
          </w:p>
        </w:tc>
        <w:tc>
          <w:tcPr>
            <w:tcW w:w="2841" w:type="dxa"/>
            <w:vAlign w:val="bottom"/>
          </w:tcPr>
          <w:p w:rsidR="00D61A62" w:rsidRDefault="00D61A62" w:rsidP="00906C44">
            <w:pPr>
              <w:pStyle w:val="NoSpacing"/>
              <w:rPr>
                <w:sz w:val="24"/>
                <w:szCs w:val="24"/>
              </w:rPr>
            </w:pPr>
            <w:r>
              <w:rPr>
                <w:sz w:val="24"/>
                <w:szCs w:val="24"/>
              </w:rPr>
              <w:t>Географическая широта.</w:t>
            </w:r>
          </w:p>
          <w:p w:rsidR="00D61A62" w:rsidRDefault="00D61A62" w:rsidP="00906C44">
            <w:pPr>
              <w:pStyle w:val="NoSpacing"/>
              <w:rPr>
                <w:sz w:val="24"/>
                <w:szCs w:val="24"/>
              </w:rPr>
            </w:pPr>
            <w:r>
              <w:rPr>
                <w:sz w:val="24"/>
                <w:szCs w:val="24"/>
              </w:rPr>
              <w:t>Определение географической широты.</w:t>
            </w:r>
            <w:r w:rsidRPr="00742C82">
              <w:rPr>
                <w:b/>
                <w:bCs/>
                <w:sz w:val="24"/>
                <w:szCs w:val="24"/>
                <w:u w:val="single"/>
              </w:rPr>
              <w:t xml:space="preserve"> П.р.</w:t>
            </w:r>
            <w:r>
              <w:rPr>
                <w:b/>
                <w:bCs/>
                <w:sz w:val="24"/>
                <w:szCs w:val="24"/>
                <w:u w:val="single"/>
              </w:rPr>
              <w:t>4</w:t>
            </w:r>
            <w:r w:rsidRPr="00DA27B2">
              <w:rPr>
                <w:sz w:val="24"/>
                <w:szCs w:val="24"/>
              </w:rPr>
              <w:t xml:space="preserve"> Определение географических координат объектов</w:t>
            </w:r>
            <w:r>
              <w:rPr>
                <w:sz w:val="24"/>
                <w:szCs w:val="24"/>
              </w:rPr>
              <w:t xml:space="preserve"> и объектов по их географическим координатам.</w:t>
            </w:r>
          </w:p>
          <w:p w:rsidR="00D61A62" w:rsidRDefault="00D61A62" w:rsidP="00906C44">
            <w:pPr>
              <w:pStyle w:val="NoSpacing"/>
              <w:rPr>
                <w:sz w:val="24"/>
                <w:szCs w:val="24"/>
              </w:rPr>
            </w:pPr>
          </w:p>
          <w:p w:rsidR="00D61A62" w:rsidRPr="0031729B" w:rsidRDefault="00D61A62" w:rsidP="00906C44">
            <w:pPr>
              <w:pStyle w:val="NoSpacing"/>
              <w:rPr>
                <w:sz w:val="24"/>
                <w:szCs w:val="24"/>
              </w:rPr>
            </w:pPr>
          </w:p>
        </w:tc>
        <w:tc>
          <w:tcPr>
            <w:tcW w:w="4019" w:type="dxa"/>
          </w:tcPr>
          <w:p w:rsidR="00D61A62" w:rsidRPr="0031729B" w:rsidRDefault="00D61A62" w:rsidP="00906C44">
            <w:pPr>
              <w:pStyle w:val="NoSpacing"/>
              <w:rPr>
                <w:sz w:val="24"/>
                <w:szCs w:val="24"/>
              </w:rPr>
            </w:pPr>
            <w:r w:rsidRPr="0031729B">
              <w:rPr>
                <w:sz w:val="24"/>
                <w:szCs w:val="24"/>
              </w:rPr>
              <w:t xml:space="preserve">Работа с текстом учебника и </w:t>
            </w:r>
            <w:r>
              <w:rPr>
                <w:sz w:val="24"/>
                <w:szCs w:val="24"/>
              </w:rPr>
              <w:t>картами атласа</w:t>
            </w:r>
            <w:r w:rsidRPr="0031729B">
              <w:rPr>
                <w:sz w:val="24"/>
                <w:szCs w:val="24"/>
              </w:rPr>
              <w:t>, выполнение заданий учебника.</w:t>
            </w:r>
            <w:r>
              <w:rPr>
                <w:sz w:val="24"/>
                <w:szCs w:val="24"/>
              </w:rPr>
              <w:t xml:space="preserve"> Установление географических координат по алгоритму определения широты и долготы.</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sidRPr="0031729B">
              <w:rPr>
                <w:sz w:val="24"/>
                <w:szCs w:val="24"/>
              </w:rPr>
              <w:t>П.11</w:t>
            </w:r>
            <w:r>
              <w:rPr>
                <w:sz w:val="24"/>
                <w:szCs w:val="24"/>
              </w:rPr>
              <w:t>,12</w:t>
            </w:r>
            <w:r w:rsidRPr="0031729B">
              <w:rPr>
                <w:sz w:val="24"/>
                <w:szCs w:val="24"/>
              </w:rPr>
              <w:t xml:space="preserve"> Р.т. с.</w:t>
            </w:r>
            <w:r>
              <w:rPr>
                <w:sz w:val="24"/>
                <w:szCs w:val="24"/>
              </w:rPr>
              <w:t xml:space="preserve">41 </w:t>
            </w:r>
            <w:r w:rsidRPr="0031729B">
              <w:rPr>
                <w:sz w:val="24"/>
                <w:szCs w:val="24"/>
              </w:rPr>
              <w:t>№3</w:t>
            </w:r>
            <w:r>
              <w:rPr>
                <w:sz w:val="24"/>
                <w:szCs w:val="24"/>
              </w:rPr>
              <w:t>;</w:t>
            </w:r>
            <w:r w:rsidRPr="0031729B">
              <w:rPr>
                <w:sz w:val="24"/>
                <w:szCs w:val="24"/>
              </w:rPr>
              <w:t xml:space="preserve"> Р.т. с.</w:t>
            </w:r>
            <w:r>
              <w:rPr>
                <w:sz w:val="24"/>
                <w:szCs w:val="24"/>
              </w:rPr>
              <w:t>47</w:t>
            </w:r>
            <w:r w:rsidRPr="0031729B">
              <w:rPr>
                <w:sz w:val="24"/>
                <w:szCs w:val="24"/>
              </w:rPr>
              <w:t xml:space="preserve"> №</w:t>
            </w:r>
            <w:r>
              <w:rPr>
                <w:sz w:val="24"/>
                <w:szCs w:val="24"/>
              </w:rPr>
              <w:t>6</w:t>
            </w:r>
          </w:p>
        </w:tc>
      </w:tr>
      <w:tr w:rsidR="00D61A62" w:rsidRPr="00123FEC">
        <w:trPr>
          <w:trHeight w:val="1270"/>
        </w:trPr>
        <w:tc>
          <w:tcPr>
            <w:tcW w:w="849" w:type="dxa"/>
            <w:gridSpan w:val="2"/>
          </w:tcPr>
          <w:p w:rsidR="00D61A62" w:rsidRPr="0031729B" w:rsidRDefault="00D61A62" w:rsidP="00906C44">
            <w:pPr>
              <w:pStyle w:val="NoSpacing"/>
              <w:jc w:val="center"/>
              <w:rPr>
                <w:sz w:val="24"/>
                <w:szCs w:val="24"/>
              </w:rPr>
            </w:pPr>
            <w:r>
              <w:rPr>
                <w:sz w:val="24"/>
                <w:szCs w:val="24"/>
              </w:rPr>
              <w:t>9</w:t>
            </w:r>
            <w:r w:rsidRPr="0031729B">
              <w:rPr>
                <w:sz w:val="24"/>
                <w:szCs w:val="24"/>
              </w:rPr>
              <w:t>.</w:t>
            </w:r>
          </w:p>
        </w:tc>
        <w:tc>
          <w:tcPr>
            <w:tcW w:w="2372" w:type="dxa"/>
          </w:tcPr>
          <w:p w:rsidR="00D61A62" w:rsidRDefault="00D61A62" w:rsidP="00906C44">
            <w:pPr>
              <w:pStyle w:val="NoSpacing"/>
              <w:rPr>
                <w:sz w:val="24"/>
                <w:szCs w:val="24"/>
              </w:rPr>
            </w:pPr>
            <w:r>
              <w:rPr>
                <w:sz w:val="24"/>
                <w:szCs w:val="24"/>
              </w:rPr>
              <w:t>Изображение на физических картах высот и глубин.</w:t>
            </w:r>
          </w:p>
          <w:p w:rsidR="00D61A62" w:rsidRPr="0031729B" w:rsidRDefault="00D61A62" w:rsidP="00906C44">
            <w:pPr>
              <w:pStyle w:val="NoSpacing"/>
              <w:rPr>
                <w:sz w:val="24"/>
                <w:szCs w:val="24"/>
              </w:rPr>
            </w:pPr>
          </w:p>
        </w:tc>
        <w:tc>
          <w:tcPr>
            <w:tcW w:w="2841" w:type="dxa"/>
            <w:vAlign w:val="bottom"/>
          </w:tcPr>
          <w:p w:rsidR="00D61A62" w:rsidRDefault="00D61A62" w:rsidP="00906C44">
            <w:pPr>
              <w:pStyle w:val="NoSpacing"/>
              <w:rPr>
                <w:sz w:val="24"/>
                <w:szCs w:val="24"/>
              </w:rPr>
            </w:pPr>
            <w:r>
              <w:rPr>
                <w:sz w:val="24"/>
                <w:szCs w:val="24"/>
              </w:rPr>
              <w:t>Изображение на физических картах высот и глубин отдельных точек.</w:t>
            </w:r>
          </w:p>
          <w:p w:rsidR="00D61A62" w:rsidRDefault="00D61A62" w:rsidP="00906C44">
            <w:pPr>
              <w:pStyle w:val="NoSpacing"/>
              <w:rPr>
                <w:sz w:val="24"/>
                <w:szCs w:val="24"/>
              </w:rPr>
            </w:pPr>
            <w:r>
              <w:rPr>
                <w:sz w:val="24"/>
                <w:szCs w:val="24"/>
              </w:rPr>
              <w:t>Шкала высот и глубин.</w:t>
            </w:r>
          </w:p>
          <w:p w:rsidR="00D61A62" w:rsidRDefault="00D61A62" w:rsidP="00906C44">
            <w:pPr>
              <w:pStyle w:val="NoSpacing"/>
              <w:rPr>
                <w:sz w:val="24"/>
                <w:szCs w:val="24"/>
              </w:rPr>
            </w:pPr>
          </w:p>
          <w:p w:rsidR="00D61A62" w:rsidRDefault="00D61A62" w:rsidP="00906C44">
            <w:pPr>
              <w:pStyle w:val="NoSpacing"/>
              <w:rPr>
                <w:sz w:val="24"/>
                <w:szCs w:val="24"/>
              </w:rPr>
            </w:pPr>
          </w:p>
          <w:p w:rsidR="00D61A62" w:rsidRDefault="00D61A62" w:rsidP="00906C44">
            <w:pPr>
              <w:pStyle w:val="NoSpacing"/>
              <w:rPr>
                <w:sz w:val="24"/>
                <w:szCs w:val="24"/>
              </w:rPr>
            </w:pPr>
          </w:p>
          <w:p w:rsidR="00D61A62" w:rsidRPr="0031729B" w:rsidRDefault="00D61A62" w:rsidP="00906C44">
            <w:pPr>
              <w:pStyle w:val="NoSpacing"/>
              <w:rPr>
                <w:sz w:val="24"/>
                <w:szCs w:val="24"/>
              </w:rPr>
            </w:pPr>
          </w:p>
        </w:tc>
        <w:tc>
          <w:tcPr>
            <w:tcW w:w="4019" w:type="dxa"/>
          </w:tcPr>
          <w:p w:rsidR="00D61A62" w:rsidRPr="0031729B" w:rsidRDefault="00D61A62" w:rsidP="00906C44">
            <w:pPr>
              <w:pStyle w:val="NoSpacing"/>
              <w:rPr>
                <w:sz w:val="24"/>
                <w:szCs w:val="24"/>
              </w:rPr>
            </w:pPr>
            <w:r w:rsidRPr="0031729B">
              <w:rPr>
                <w:sz w:val="24"/>
                <w:szCs w:val="24"/>
              </w:rPr>
              <w:t xml:space="preserve">Работа с текстом учебника и </w:t>
            </w:r>
            <w:r>
              <w:rPr>
                <w:sz w:val="24"/>
                <w:szCs w:val="24"/>
              </w:rPr>
              <w:t>картами атласа</w:t>
            </w:r>
            <w:r w:rsidRPr="0031729B">
              <w:rPr>
                <w:sz w:val="24"/>
                <w:szCs w:val="24"/>
              </w:rPr>
              <w:t>, выполнение заданий учебника.</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sidRPr="0031729B">
              <w:rPr>
                <w:sz w:val="24"/>
                <w:szCs w:val="24"/>
              </w:rPr>
              <w:t xml:space="preserve">П.13 </w:t>
            </w:r>
          </w:p>
        </w:tc>
      </w:tr>
      <w:tr w:rsidR="00D61A62" w:rsidRPr="00123FEC">
        <w:trPr>
          <w:trHeight w:val="1270"/>
        </w:trPr>
        <w:tc>
          <w:tcPr>
            <w:tcW w:w="849" w:type="dxa"/>
            <w:gridSpan w:val="2"/>
          </w:tcPr>
          <w:p w:rsidR="00D61A62" w:rsidRDefault="00D61A62" w:rsidP="00906C44">
            <w:pPr>
              <w:pStyle w:val="NoSpacing"/>
              <w:jc w:val="center"/>
              <w:rPr>
                <w:sz w:val="24"/>
                <w:szCs w:val="24"/>
              </w:rPr>
            </w:pPr>
            <w:r>
              <w:rPr>
                <w:sz w:val="24"/>
                <w:szCs w:val="24"/>
              </w:rPr>
              <w:t>10.</w:t>
            </w:r>
          </w:p>
        </w:tc>
        <w:tc>
          <w:tcPr>
            <w:tcW w:w="2372" w:type="dxa"/>
          </w:tcPr>
          <w:p w:rsidR="00D61A62" w:rsidRDefault="00D61A62" w:rsidP="00906C44">
            <w:pPr>
              <w:pStyle w:val="NoSpacing"/>
              <w:rPr>
                <w:sz w:val="24"/>
                <w:szCs w:val="24"/>
              </w:rPr>
            </w:pPr>
            <w:r>
              <w:rPr>
                <w:sz w:val="24"/>
                <w:szCs w:val="24"/>
              </w:rPr>
              <w:t>Обобщение и контроль знаний по разделу «Виды изображений поверхности Земли»</w:t>
            </w:r>
          </w:p>
        </w:tc>
        <w:tc>
          <w:tcPr>
            <w:tcW w:w="2841" w:type="dxa"/>
            <w:vAlign w:val="bottom"/>
          </w:tcPr>
          <w:p w:rsidR="00D61A62" w:rsidRDefault="00D61A62" w:rsidP="00906C44">
            <w:pPr>
              <w:pStyle w:val="NoSpacing"/>
              <w:rPr>
                <w:sz w:val="24"/>
                <w:szCs w:val="24"/>
              </w:rPr>
            </w:pPr>
            <w:r>
              <w:rPr>
                <w:sz w:val="24"/>
                <w:szCs w:val="24"/>
              </w:rPr>
              <w:t>Анализ уровня знаний , умений по итогам тематического контроля. Обобщение знаний по разделу «Виды изображений поверхности Земли».</w:t>
            </w:r>
          </w:p>
        </w:tc>
        <w:tc>
          <w:tcPr>
            <w:tcW w:w="4019" w:type="dxa"/>
          </w:tcPr>
          <w:p w:rsidR="00D61A62" w:rsidRPr="0031729B" w:rsidRDefault="00D61A62" w:rsidP="00906C44">
            <w:pPr>
              <w:pStyle w:val="NoSpacing"/>
              <w:rPr>
                <w:sz w:val="24"/>
                <w:szCs w:val="24"/>
              </w:rPr>
            </w:pPr>
            <w:r>
              <w:rPr>
                <w:sz w:val="24"/>
                <w:szCs w:val="24"/>
              </w:rPr>
              <w:t>Тестовые задания. Работа с учебником, атласом.</w:t>
            </w:r>
          </w:p>
        </w:tc>
        <w:tc>
          <w:tcPr>
            <w:tcW w:w="3080" w:type="dxa"/>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p>
        </w:tc>
      </w:tr>
      <w:tr w:rsidR="00D61A62" w:rsidRPr="00123FEC">
        <w:tc>
          <w:tcPr>
            <w:tcW w:w="14992" w:type="dxa"/>
            <w:gridSpan w:val="7"/>
          </w:tcPr>
          <w:p w:rsidR="00D61A62" w:rsidRPr="00697D3C" w:rsidRDefault="00D61A62" w:rsidP="00906C44">
            <w:pPr>
              <w:pStyle w:val="NoSpacing"/>
              <w:jc w:val="center"/>
              <w:rPr>
                <w:b/>
                <w:bCs/>
                <w:sz w:val="24"/>
                <w:szCs w:val="24"/>
              </w:rPr>
            </w:pPr>
            <w:r w:rsidRPr="00697D3C">
              <w:rPr>
                <w:b/>
                <w:bCs/>
                <w:sz w:val="24"/>
                <w:szCs w:val="24"/>
              </w:rPr>
              <w:t>С</w:t>
            </w:r>
            <w:r>
              <w:rPr>
                <w:b/>
                <w:bCs/>
                <w:sz w:val="24"/>
                <w:szCs w:val="24"/>
              </w:rPr>
              <w:t>троение Земли. Земные оболочки - 22</w:t>
            </w:r>
            <w:r w:rsidRPr="00697D3C">
              <w:rPr>
                <w:b/>
                <w:bCs/>
                <w:sz w:val="24"/>
                <w:szCs w:val="24"/>
              </w:rPr>
              <w:t xml:space="preserve"> ч.</w:t>
            </w:r>
          </w:p>
        </w:tc>
      </w:tr>
      <w:tr w:rsidR="00D61A62" w:rsidRPr="00123FEC">
        <w:tc>
          <w:tcPr>
            <w:tcW w:w="14992" w:type="dxa"/>
            <w:gridSpan w:val="7"/>
          </w:tcPr>
          <w:p w:rsidR="00D61A62" w:rsidRPr="00697D3C" w:rsidRDefault="00D61A62" w:rsidP="00906C44">
            <w:pPr>
              <w:pStyle w:val="NoSpacing"/>
              <w:jc w:val="center"/>
              <w:rPr>
                <w:b/>
                <w:bCs/>
                <w:sz w:val="24"/>
                <w:szCs w:val="24"/>
              </w:rPr>
            </w:pPr>
            <w:r w:rsidRPr="00697D3C">
              <w:rPr>
                <w:b/>
                <w:bCs/>
                <w:sz w:val="24"/>
                <w:szCs w:val="24"/>
              </w:rPr>
              <w:t>Литосфера (5 ч.)</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11</w:t>
            </w:r>
            <w:r w:rsidRPr="0031729B">
              <w:rPr>
                <w:sz w:val="24"/>
                <w:szCs w:val="24"/>
              </w:rPr>
              <w:t>.</w:t>
            </w:r>
          </w:p>
        </w:tc>
        <w:tc>
          <w:tcPr>
            <w:tcW w:w="2372" w:type="dxa"/>
          </w:tcPr>
          <w:p w:rsidR="00D61A62" w:rsidRDefault="00D61A62" w:rsidP="00906C44">
            <w:pPr>
              <w:pStyle w:val="NoSpacing"/>
              <w:rPr>
                <w:sz w:val="24"/>
                <w:szCs w:val="24"/>
              </w:rPr>
            </w:pPr>
            <w:r>
              <w:rPr>
                <w:sz w:val="24"/>
                <w:szCs w:val="24"/>
              </w:rPr>
              <w:t>Земля и её внутреннее строение.</w:t>
            </w:r>
          </w:p>
          <w:p w:rsidR="00D61A62" w:rsidRPr="0031729B" w:rsidRDefault="00D61A62" w:rsidP="00906C44">
            <w:pPr>
              <w:pStyle w:val="NoSpacing"/>
              <w:rPr>
                <w:sz w:val="24"/>
                <w:szCs w:val="24"/>
              </w:rPr>
            </w:pPr>
          </w:p>
        </w:tc>
        <w:tc>
          <w:tcPr>
            <w:tcW w:w="2841" w:type="dxa"/>
          </w:tcPr>
          <w:p w:rsidR="00D61A62" w:rsidRPr="00FF28C8" w:rsidRDefault="00D61A62" w:rsidP="00906C44">
            <w:pPr>
              <w:pStyle w:val="NoSpacing"/>
              <w:rPr>
                <w:sz w:val="24"/>
                <w:szCs w:val="24"/>
              </w:rPr>
            </w:pPr>
            <w:r w:rsidRPr="00FF28C8">
              <w:rPr>
                <w:sz w:val="24"/>
                <w:szCs w:val="24"/>
              </w:rPr>
              <w:t>Тест «Географическая карта».</w:t>
            </w:r>
          </w:p>
          <w:p w:rsidR="00D61A62" w:rsidRDefault="00D61A62" w:rsidP="00906C44">
            <w:pPr>
              <w:pStyle w:val="NoSpacing"/>
              <w:rPr>
                <w:sz w:val="24"/>
                <w:szCs w:val="24"/>
              </w:rPr>
            </w:pPr>
            <w:r>
              <w:rPr>
                <w:sz w:val="24"/>
                <w:szCs w:val="24"/>
              </w:rPr>
              <w:t>Внутреннее строение Земли.</w:t>
            </w:r>
          </w:p>
          <w:p w:rsidR="00D61A62" w:rsidRDefault="00D61A62" w:rsidP="00906C44">
            <w:pPr>
              <w:pStyle w:val="NoSpacing"/>
              <w:rPr>
                <w:sz w:val="24"/>
                <w:szCs w:val="24"/>
              </w:rPr>
            </w:pPr>
            <w:r>
              <w:rPr>
                <w:sz w:val="24"/>
                <w:szCs w:val="24"/>
              </w:rPr>
              <w:t>Земная кора.</w:t>
            </w:r>
          </w:p>
          <w:p w:rsidR="00D61A62" w:rsidRDefault="00D61A62" w:rsidP="00906C44">
            <w:pPr>
              <w:pStyle w:val="NoSpacing"/>
              <w:rPr>
                <w:sz w:val="24"/>
                <w:szCs w:val="24"/>
              </w:rPr>
            </w:pPr>
            <w:r>
              <w:rPr>
                <w:sz w:val="24"/>
                <w:szCs w:val="24"/>
              </w:rPr>
              <w:t>Изучение земной коры человеком.</w:t>
            </w:r>
          </w:p>
          <w:p w:rsidR="00D61A62" w:rsidRDefault="00D61A62" w:rsidP="00906C44">
            <w:pPr>
              <w:pStyle w:val="NoSpacing"/>
              <w:rPr>
                <w:sz w:val="24"/>
                <w:szCs w:val="24"/>
              </w:rPr>
            </w:pPr>
            <w:r>
              <w:rPr>
                <w:sz w:val="24"/>
                <w:szCs w:val="24"/>
              </w:rPr>
              <w:t>Магматические горные породы.</w:t>
            </w:r>
          </w:p>
          <w:p w:rsidR="00D61A62" w:rsidRDefault="00D61A62" w:rsidP="00906C44">
            <w:pPr>
              <w:pStyle w:val="NoSpacing"/>
              <w:rPr>
                <w:sz w:val="24"/>
                <w:szCs w:val="24"/>
              </w:rPr>
            </w:pPr>
            <w:r>
              <w:rPr>
                <w:sz w:val="24"/>
                <w:szCs w:val="24"/>
              </w:rPr>
              <w:t>Осадочные горные породы.</w:t>
            </w:r>
          </w:p>
          <w:p w:rsidR="00D61A62" w:rsidRPr="0031729B" w:rsidRDefault="00D61A62" w:rsidP="00906C44">
            <w:pPr>
              <w:pStyle w:val="NoSpacing"/>
              <w:rPr>
                <w:sz w:val="24"/>
                <w:szCs w:val="24"/>
              </w:rPr>
            </w:pPr>
            <w:r>
              <w:rPr>
                <w:sz w:val="24"/>
                <w:szCs w:val="24"/>
              </w:rPr>
              <w:t>Метаморфические горные породы.</w:t>
            </w:r>
          </w:p>
        </w:tc>
        <w:tc>
          <w:tcPr>
            <w:tcW w:w="4019" w:type="dxa"/>
          </w:tcPr>
          <w:p w:rsidR="00D61A62" w:rsidRDefault="00D61A62" w:rsidP="00906C44">
            <w:pPr>
              <w:pStyle w:val="NoSpacing"/>
              <w:rPr>
                <w:sz w:val="24"/>
                <w:szCs w:val="24"/>
              </w:rPr>
            </w:pPr>
            <w:r w:rsidRPr="0031729B">
              <w:rPr>
                <w:sz w:val="24"/>
                <w:szCs w:val="24"/>
              </w:rPr>
              <w:t>Выполнение тестовых заданий</w:t>
            </w:r>
            <w:r>
              <w:rPr>
                <w:sz w:val="24"/>
                <w:szCs w:val="24"/>
              </w:rPr>
              <w:t>.</w:t>
            </w:r>
          </w:p>
          <w:p w:rsidR="00D61A62" w:rsidRPr="0031729B" w:rsidRDefault="00D61A62" w:rsidP="00906C44">
            <w:pPr>
              <w:pStyle w:val="NoSpacing"/>
              <w:rPr>
                <w:sz w:val="24"/>
                <w:szCs w:val="24"/>
              </w:rPr>
            </w:pPr>
            <w:r w:rsidRPr="005F1976">
              <w:rPr>
                <w:color w:val="000000"/>
                <w:sz w:val="24"/>
                <w:szCs w:val="24"/>
              </w:rPr>
              <w:t>Называть и показывать элементы внутреннего строения Земли; методы изучения внутреннего строения Земли. Описывать внутреннее строение Земли.</w:t>
            </w:r>
          </w:p>
        </w:tc>
        <w:tc>
          <w:tcPr>
            <w:tcW w:w="3080" w:type="dxa"/>
            <w:vMerge w:val="restart"/>
          </w:tcPr>
          <w:p w:rsidR="00D61A62" w:rsidRDefault="00D61A62" w:rsidP="00906C44">
            <w:pPr>
              <w:rPr>
                <w:rFonts w:ascii="SchoolBookSanPin-BoldItalic" w:hAnsi="SchoolBookSanPin-BoldItalic" w:cs="SchoolBookSanPin-BoldItalic"/>
                <w:b/>
                <w:bCs/>
                <w:i/>
                <w:iCs/>
              </w:rPr>
            </w:pPr>
            <w:r w:rsidRPr="00123FEC">
              <w:rPr>
                <w:i/>
                <w:iCs/>
                <w:color w:val="000000"/>
                <w:sz w:val="24"/>
                <w:szCs w:val="24"/>
              </w:rPr>
              <w:t>Предметные.</w:t>
            </w:r>
            <w:r>
              <w:rPr>
                <w:rFonts w:ascii="SchoolBookSanPin-BoldItalic" w:hAnsi="SchoolBookSanPin-BoldItalic" w:cs="SchoolBookSanPin-BoldItalic"/>
                <w:b/>
                <w:bCs/>
                <w:i/>
                <w:iCs/>
              </w:rPr>
              <w:t xml:space="preserve"> </w:t>
            </w:r>
          </w:p>
          <w:p w:rsidR="00D61A62" w:rsidRPr="00123FEC" w:rsidRDefault="00D61A62" w:rsidP="00906C44">
            <w:pPr>
              <w:rPr>
                <w:color w:val="000000"/>
                <w:sz w:val="24"/>
                <w:szCs w:val="24"/>
              </w:rPr>
            </w:pPr>
            <w:r w:rsidRPr="00123FEC">
              <w:rPr>
                <w:color w:val="000000"/>
                <w:sz w:val="24"/>
                <w:szCs w:val="24"/>
              </w:rPr>
              <w:t>объяснять значение понятий: «литосфера», «рельеф»,</w:t>
            </w:r>
          </w:p>
          <w:p w:rsidR="00D61A62" w:rsidRPr="00123FEC" w:rsidRDefault="00D61A62" w:rsidP="00906C44">
            <w:pPr>
              <w:rPr>
                <w:color w:val="000000"/>
                <w:sz w:val="24"/>
                <w:szCs w:val="24"/>
              </w:rPr>
            </w:pPr>
            <w:r w:rsidRPr="00123FEC">
              <w:rPr>
                <w:color w:val="000000"/>
                <w:sz w:val="24"/>
                <w:szCs w:val="24"/>
              </w:rPr>
              <w:t>«горные породы», «земная кора», «полезные ископаемые»,</w:t>
            </w:r>
          </w:p>
          <w:p w:rsidR="00D61A62" w:rsidRPr="00123FEC" w:rsidRDefault="00D61A62" w:rsidP="00906C44">
            <w:pPr>
              <w:rPr>
                <w:color w:val="000000"/>
                <w:sz w:val="24"/>
                <w:szCs w:val="24"/>
              </w:rPr>
            </w:pPr>
            <w:r w:rsidRPr="00123FEC">
              <w:rPr>
                <w:color w:val="000000"/>
                <w:sz w:val="24"/>
                <w:szCs w:val="24"/>
              </w:rPr>
              <w:t>«горы», «равнины», «гидросфера», «Мировой океан», «море», «атмосфера», «погода», «климат», «воздушная масса», «ветер», «климатический пояс», «биосфера», «географиче-</w:t>
            </w:r>
          </w:p>
          <w:p w:rsidR="00D61A62" w:rsidRPr="00123FEC" w:rsidRDefault="00D61A62" w:rsidP="00906C44">
            <w:pPr>
              <w:rPr>
                <w:color w:val="000000"/>
                <w:sz w:val="24"/>
                <w:szCs w:val="24"/>
              </w:rPr>
            </w:pPr>
            <w:r w:rsidRPr="00123FEC">
              <w:rPr>
                <w:color w:val="000000"/>
                <w:sz w:val="24"/>
                <w:szCs w:val="24"/>
              </w:rPr>
              <w:t>ская оболочка», «природный комплекс», «природная зона»;</w:t>
            </w:r>
          </w:p>
          <w:p w:rsidR="00D61A62" w:rsidRPr="00123FEC" w:rsidRDefault="00D61A62" w:rsidP="00906C44">
            <w:pPr>
              <w:rPr>
                <w:color w:val="000000"/>
                <w:sz w:val="24"/>
                <w:szCs w:val="24"/>
              </w:rPr>
            </w:pPr>
            <w:r w:rsidRPr="00123FEC">
              <w:rPr>
                <w:color w:val="000000"/>
                <w:sz w:val="24"/>
                <w:szCs w:val="24"/>
              </w:rPr>
              <w:t>называть и показывать основные географические объекты;</w:t>
            </w:r>
          </w:p>
          <w:p w:rsidR="00D61A62" w:rsidRPr="00123FEC" w:rsidRDefault="00D61A62" w:rsidP="00906C44">
            <w:pPr>
              <w:rPr>
                <w:color w:val="000000"/>
                <w:sz w:val="24"/>
                <w:szCs w:val="24"/>
              </w:rPr>
            </w:pPr>
            <w:r w:rsidRPr="00123FEC">
              <w:rPr>
                <w:color w:val="000000"/>
                <w:sz w:val="24"/>
                <w:szCs w:val="24"/>
              </w:rPr>
              <w:t>работать с контурной картой;</w:t>
            </w:r>
          </w:p>
          <w:p w:rsidR="00D61A62" w:rsidRPr="00123FEC" w:rsidRDefault="00D61A62" w:rsidP="00906C44">
            <w:pPr>
              <w:rPr>
                <w:color w:val="000000"/>
                <w:sz w:val="24"/>
                <w:szCs w:val="24"/>
              </w:rPr>
            </w:pPr>
            <w:r w:rsidRPr="00123FEC">
              <w:rPr>
                <w:color w:val="000000"/>
                <w:sz w:val="24"/>
                <w:szCs w:val="24"/>
              </w:rPr>
              <w:t>называть методы изучения земных недр,приводить примеры основных форм рельефа дна океана</w:t>
            </w:r>
          </w:p>
          <w:p w:rsidR="00D61A62" w:rsidRPr="00123FEC" w:rsidRDefault="00D61A62" w:rsidP="00906C44">
            <w:pPr>
              <w:rPr>
                <w:color w:val="000000"/>
                <w:sz w:val="24"/>
                <w:szCs w:val="24"/>
              </w:rPr>
            </w:pPr>
            <w:r w:rsidRPr="00123FEC">
              <w:rPr>
                <w:color w:val="000000"/>
                <w:sz w:val="24"/>
                <w:szCs w:val="24"/>
              </w:rPr>
              <w:t>и объяснять их взаимосвязь с тектоническими структурами;</w:t>
            </w:r>
          </w:p>
          <w:p w:rsidR="00D61A62" w:rsidRPr="00123FEC" w:rsidRDefault="00D61A62" w:rsidP="00906C44">
            <w:pPr>
              <w:rPr>
                <w:color w:val="000000"/>
                <w:sz w:val="24"/>
                <w:szCs w:val="24"/>
              </w:rPr>
            </w:pPr>
            <w:r w:rsidRPr="00123FEC">
              <w:rPr>
                <w:color w:val="000000"/>
                <w:sz w:val="24"/>
                <w:szCs w:val="24"/>
              </w:rPr>
              <w:t>определять по карте сейсмические районы мира, абсолютную и относительную высоту точек, глубину морей;</w:t>
            </w:r>
          </w:p>
          <w:p w:rsidR="00D61A62" w:rsidRPr="00123FEC" w:rsidRDefault="00D61A62" w:rsidP="00906C44">
            <w:pPr>
              <w:rPr>
                <w:color w:val="000000"/>
                <w:sz w:val="24"/>
                <w:szCs w:val="24"/>
              </w:rPr>
            </w:pPr>
            <w:r w:rsidRPr="00123FEC">
              <w:rPr>
                <w:color w:val="000000"/>
                <w:sz w:val="24"/>
                <w:szCs w:val="24"/>
              </w:rPr>
              <w:t>классифицировать горы и равнины по высоте, происхождению, строению.</w:t>
            </w:r>
          </w:p>
          <w:p w:rsidR="00D61A62" w:rsidRPr="00123FEC" w:rsidRDefault="00D61A62" w:rsidP="00906C44">
            <w:pPr>
              <w:rPr>
                <w:color w:val="000000"/>
                <w:sz w:val="24"/>
                <w:szCs w:val="24"/>
              </w:rPr>
            </w:pPr>
            <w:r w:rsidRPr="00123FEC">
              <w:rPr>
                <w:color w:val="000000"/>
                <w:sz w:val="24"/>
                <w:szCs w:val="24"/>
              </w:rPr>
              <w:t>составлять краткую характеристику гор, равнин;</w:t>
            </w:r>
          </w:p>
          <w:p w:rsidR="00D61A62" w:rsidRPr="00123FEC" w:rsidRDefault="00D61A62" w:rsidP="00906C44">
            <w:pPr>
              <w:rPr>
                <w:i/>
                <w:iCs/>
                <w:color w:val="000000"/>
                <w:sz w:val="24"/>
                <w:szCs w:val="24"/>
              </w:rPr>
            </w:pPr>
            <w:r w:rsidRPr="00123FEC">
              <w:rPr>
                <w:color w:val="000000"/>
                <w:sz w:val="24"/>
                <w:szCs w:val="24"/>
              </w:rPr>
              <w:t>называть и показывать основные формы рельефа Земли.</w:t>
            </w:r>
            <w:r w:rsidRPr="00123FEC">
              <w:rPr>
                <w:i/>
                <w:iCs/>
                <w:color w:val="000000"/>
                <w:sz w:val="24"/>
                <w:szCs w:val="24"/>
              </w:rPr>
              <w:t xml:space="preserve"> </w:t>
            </w:r>
          </w:p>
          <w:p w:rsidR="00D61A62" w:rsidRPr="00123FEC" w:rsidRDefault="00D61A62" w:rsidP="00906C44">
            <w:pPr>
              <w:rPr>
                <w:i/>
                <w:iCs/>
                <w:color w:val="000000"/>
                <w:sz w:val="24"/>
                <w:szCs w:val="24"/>
              </w:rPr>
            </w:pPr>
            <w:r w:rsidRPr="00123FEC">
              <w:rPr>
                <w:i/>
                <w:iCs/>
                <w:color w:val="000000"/>
                <w:sz w:val="24"/>
                <w:szCs w:val="24"/>
              </w:rPr>
              <w:t xml:space="preserve">Регулятивные  </w:t>
            </w:r>
          </w:p>
          <w:p w:rsidR="00D61A62" w:rsidRPr="00123FEC" w:rsidRDefault="00D61A62" w:rsidP="00906C44">
            <w:pPr>
              <w:rPr>
                <w:color w:val="000000"/>
                <w:sz w:val="24"/>
                <w:szCs w:val="24"/>
              </w:rPr>
            </w:pPr>
            <w:r w:rsidRPr="00123FEC">
              <w:rPr>
                <w:color w:val="000000"/>
                <w:sz w:val="24"/>
                <w:szCs w:val="24"/>
              </w:rPr>
              <w:t>ставить учебную задачу под руководством учителя;</w:t>
            </w:r>
          </w:p>
          <w:p w:rsidR="00D61A62" w:rsidRPr="00123FEC" w:rsidRDefault="00D61A62" w:rsidP="00906C44">
            <w:pPr>
              <w:rPr>
                <w:color w:val="000000"/>
                <w:sz w:val="24"/>
                <w:szCs w:val="24"/>
              </w:rPr>
            </w:pPr>
            <w:r w:rsidRPr="00123FEC">
              <w:rPr>
                <w:color w:val="000000"/>
                <w:sz w:val="24"/>
                <w:szCs w:val="24"/>
              </w:rPr>
              <w:t>планировать свою деятельность под руководством учителя;</w:t>
            </w:r>
          </w:p>
          <w:p w:rsidR="00D61A62" w:rsidRPr="00123FEC" w:rsidRDefault="00D61A62" w:rsidP="00906C44">
            <w:pPr>
              <w:rPr>
                <w:color w:val="000000"/>
                <w:sz w:val="24"/>
                <w:szCs w:val="24"/>
              </w:rPr>
            </w:pPr>
            <w:r w:rsidRPr="00123FEC">
              <w:rPr>
                <w:color w:val="000000"/>
                <w:sz w:val="24"/>
                <w:szCs w:val="24"/>
              </w:rPr>
              <w:t>работать в соответствии с поставленной учебной задачей;</w:t>
            </w:r>
          </w:p>
          <w:p w:rsidR="00D61A62" w:rsidRPr="00123FEC" w:rsidRDefault="00D61A62" w:rsidP="00906C44">
            <w:pPr>
              <w:rPr>
                <w:color w:val="000000"/>
                <w:sz w:val="24"/>
                <w:szCs w:val="24"/>
              </w:rPr>
            </w:pPr>
            <w:r w:rsidRPr="00123FEC">
              <w:rPr>
                <w:color w:val="000000"/>
                <w:sz w:val="24"/>
                <w:szCs w:val="24"/>
              </w:rPr>
              <w:t>работать в соответствии с предложенным планом;</w:t>
            </w:r>
          </w:p>
          <w:p w:rsidR="00D61A62" w:rsidRPr="00123FEC" w:rsidRDefault="00D61A62" w:rsidP="00906C44">
            <w:pPr>
              <w:rPr>
                <w:i/>
                <w:iCs/>
                <w:color w:val="000000"/>
                <w:sz w:val="24"/>
                <w:szCs w:val="24"/>
              </w:rPr>
            </w:pPr>
            <w:r w:rsidRPr="00123FEC">
              <w:rPr>
                <w:i/>
                <w:iCs/>
                <w:color w:val="000000"/>
                <w:sz w:val="24"/>
                <w:szCs w:val="24"/>
              </w:rPr>
              <w:t xml:space="preserve">Познавательные  </w:t>
            </w:r>
          </w:p>
          <w:p w:rsidR="00D61A62" w:rsidRPr="00123FEC" w:rsidRDefault="00D61A62" w:rsidP="00906C44">
            <w:pPr>
              <w:rPr>
                <w:color w:val="000000"/>
                <w:sz w:val="24"/>
                <w:szCs w:val="24"/>
              </w:rPr>
            </w:pPr>
            <w:r w:rsidRPr="00123FEC">
              <w:rPr>
                <w:color w:val="000000"/>
                <w:sz w:val="24"/>
                <w:szCs w:val="24"/>
              </w:rPr>
              <w:t>выделять главное, существенные признаки понятий;</w:t>
            </w:r>
          </w:p>
          <w:p w:rsidR="00D61A62" w:rsidRPr="00123FEC" w:rsidRDefault="00D61A62" w:rsidP="00906C44">
            <w:pPr>
              <w:rPr>
                <w:color w:val="000000"/>
                <w:sz w:val="24"/>
                <w:szCs w:val="24"/>
              </w:rPr>
            </w:pPr>
            <w:r w:rsidRPr="00123FEC">
              <w:rPr>
                <w:color w:val="000000"/>
                <w:sz w:val="24"/>
                <w:szCs w:val="24"/>
              </w:rPr>
              <w:t>определять критерии для сравнения фактов, явлений,</w:t>
            </w:r>
          </w:p>
          <w:p w:rsidR="00D61A62" w:rsidRPr="00123FEC" w:rsidRDefault="00D61A62" w:rsidP="00906C44">
            <w:pPr>
              <w:rPr>
                <w:color w:val="000000"/>
                <w:sz w:val="24"/>
                <w:szCs w:val="24"/>
              </w:rPr>
            </w:pPr>
            <w:r w:rsidRPr="00123FEC">
              <w:rPr>
                <w:color w:val="000000"/>
                <w:sz w:val="24"/>
                <w:szCs w:val="24"/>
              </w:rPr>
              <w:t>событий, объектов;</w:t>
            </w:r>
          </w:p>
          <w:p w:rsidR="00D61A62" w:rsidRPr="00123FEC" w:rsidRDefault="00D61A62" w:rsidP="00906C44">
            <w:pPr>
              <w:rPr>
                <w:color w:val="000000"/>
                <w:sz w:val="24"/>
                <w:szCs w:val="24"/>
              </w:rPr>
            </w:pPr>
            <w:r w:rsidRPr="00123FEC">
              <w:rPr>
                <w:color w:val="000000"/>
                <w:sz w:val="24"/>
                <w:szCs w:val="24"/>
              </w:rPr>
              <w:t>сравнивать объекты, факты, явления, события по заданным критериям; классифицировать информацию по заданным признакам; искать и отбирать информацию в учебных и справочных</w:t>
            </w:r>
          </w:p>
          <w:p w:rsidR="00D61A62" w:rsidRPr="00123FEC" w:rsidRDefault="00D61A62" w:rsidP="00906C44">
            <w:pPr>
              <w:rPr>
                <w:color w:val="000000"/>
                <w:sz w:val="24"/>
                <w:szCs w:val="24"/>
              </w:rPr>
            </w:pPr>
            <w:r w:rsidRPr="00123FEC">
              <w:rPr>
                <w:color w:val="000000"/>
                <w:sz w:val="24"/>
                <w:szCs w:val="24"/>
              </w:rPr>
              <w:t>пособиях, словарях;</w:t>
            </w:r>
          </w:p>
          <w:p w:rsidR="00D61A62" w:rsidRPr="00123FEC" w:rsidRDefault="00D61A62" w:rsidP="00906C44">
            <w:pPr>
              <w:rPr>
                <w:color w:val="000000"/>
                <w:sz w:val="24"/>
                <w:szCs w:val="24"/>
              </w:rPr>
            </w:pPr>
            <w:r w:rsidRPr="00123FEC">
              <w:rPr>
                <w:color w:val="000000"/>
                <w:sz w:val="24"/>
                <w:szCs w:val="24"/>
              </w:rPr>
              <w:t>работать с текстом и нетекстовыми компонентами;</w:t>
            </w:r>
          </w:p>
          <w:p w:rsidR="00D61A62" w:rsidRPr="00123FEC" w:rsidRDefault="00D61A62" w:rsidP="00906C44">
            <w:pPr>
              <w:rPr>
                <w:color w:val="000000"/>
                <w:sz w:val="24"/>
                <w:szCs w:val="24"/>
              </w:rPr>
            </w:pPr>
            <w:r w:rsidRPr="00123FEC">
              <w:rPr>
                <w:color w:val="000000"/>
                <w:sz w:val="24"/>
                <w:szCs w:val="24"/>
              </w:rPr>
              <w:t>классифицировать информацию;</w:t>
            </w:r>
          </w:p>
          <w:p w:rsidR="00D61A62" w:rsidRPr="00123FEC" w:rsidRDefault="00D61A62" w:rsidP="00906C44">
            <w:pPr>
              <w:rPr>
                <w:color w:val="000000"/>
                <w:sz w:val="24"/>
                <w:szCs w:val="24"/>
              </w:rPr>
            </w:pPr>
            <w:r w:rsidRPr="00123FEC">
              <w:rPr>
                <w:color w:val="000000"/>
                <w:sz w:val="24"/>
                <w:szCs w:val="24"/>
              </w:rPr>
              <w:t>создавать тексты разных типов (описательные, объяснительные) и т. д.</w:t>
            </w:r>
          </w:p>
          <w:p w:rsidR="00D61A62" w:rsidRPr="00123FEC" w:rsidRDefault="00D61A62" w:rsidP="00906C44">
            <w:pPr>
              <w:rPr>
                <w:color w:val="000000"/>
                <w:sz w:val="24"/>
                <w:szCs w:val="24"/>
              </w:rPr>
            </w:pPr>
          </w:p>
          <w:p w:rsidR="00D61A62" w:rsidRPr="00123FEC" w:rsidRDefault="00D61A62" w:rsidP="00906C44">
            <w:pPr>
              <w:rPr>
                <w:i/>
                <w:iCs/>
                <w:color w:val="000000"/>
                <w:sz w:val="24"/>
                <w:szCs w:val="24"/>
              </w:rPr>
            </w:pPr>
            <w:r w:rsidRPr="00123FEC">
              <w:rPr>
                <w:i/>
                <w:iCs/>
                <w:color w:val="000000"/>
                <w:sz w:val="24"/>
                <w:szCs w:val="24"/>
              </w:rPr>
              <w:t xml:space="preserve">Коммуникативные </w:t>
            </w:r>
          </w:p>
          <w:p w:rsidR="00D61A62" w:rsidRPr="008A27F7" w:rsidRDefault="00D61A62" w:rsidP="00906C44">
            <w:pPr>
              <w:pStyle w:val="c2"/>
              <w:shd w:val="clear" w:color="auto" w:fill="FFFFFF"/>
              <w:spacing w:before="0" w:beforeAutospacing="0" w:after="0" w:afterAutospacing="0"/>
            </w:pPr>
            <w:r w:rsidRPr="00C67D3F">
              <w:rPr>
                <w:color w:val="000000"/>
              </w:rPr>
              <w:t>участвовать в совместной деятельности; высказывать суждения, подтверждая их фактами; оценивать работу одноклассников</w:t>
            </w:r>
            <w:r>
              <w:rPr>
                <w:color w:val="000000"/>
              </w:rPr>
              <w:t>.</w:t>
            </w:r>
          </w:p>
        </w:tc>
        <w:tc>
          <w:tcPr>
            <w:tcW w:w="1831" w:type="dxa"/>
          </w:tcPr>
          <w:p w:rsidR="00D61A62" w:rsidRPr="0031729B" w:rsidRDefault="00D61A62" w:rsidP="00906C44">
            <w:pPr>
              <w:pStyle w:val="NoSpacing"/>
              <w:rPr>
                <w:sz w:val="24"/>
                <w:szCs w:val="24"/>
              </w:rPr>
            </w:pPr>
            <w:r w:rsidRPr="0031729B">
              <w:rPr>
                <w:sz w:val="24"/>
                <w:szCs w:val="24"/>
              </w:rPr>
              <w:t>П.1</w:t>
            </w:r>
            <w:r>
              <w:rPr>
                <w:sz w:val="24"/>
                <w:szCs w:val="24"/>
              </w:rPr>
              <w:t xml:space="preserve">4 </w:t>
            </w:r>
            <w:r w:rsidRPr="0031729B">
              <w:rPr>
                <w:sz w:val="24"/>
                <w:szCs w:val="24"/>
              </w:rPr>
              <w:t>Р.т. с.</w:t>
            </w:r>
            <w:r>
              <w:rPr>
                <w:sz w:val="24"/>
                <w:szCs w:val="24"/>
              </w:rPr>
              <w:t>57</w:t>
            </w:r>
            <w:r w:rsidRPr="0031729B">
              <w:rPr>
                <w:sz w:val="24"/>
                <w:szCs w:val="24"/>
              </w:rPr>
              <w:t xml:space="preserve"> №</w:t>
            </w:r>
            <w:r>
              <w:rPr>
                <w:sz w:val="24"/>
                <w:szCs w:val="24"/>
              </w:rPr>
              <w:t>6,7</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12</w:t>
            </w:r>
            <w:r w:rsidRPr="0031729B">
              <w:rPr>
                <w:sz w:val="24"/>
                <w:szCs w:val="24"/>
              </w:rPr>
              <w:t>.</w:t>
            </w:r>
          </w:p>
        </w:tc>
        <w:tc>
          <w:tcPr>
            <w:tcW w:w="2372" w:type="dxa"/>
          </w:tcPr>
          <w:p w:rsidR="00D61A62" w:rsidRDefault="00D61A62" w:rsidP="00906C44">
            <w:pPr>
              <w:pStyle w:val="NoSpacing"/>
              <w:rPr>
                <w:sz w:val="24"/>
                <w:szCs w:val="24"/>
              </w:rPr>
            </w:pPr>
            <w:r>
              <w:rPr>
                <w:sz w:val="24"/>
                <w:szCs w:val="24"/>
              </w:rPr>
              <w:t>Движения земной коры. Вулканизм.</w:t>
            </w:r>
          </w:p>
          <w:p w:rsidR="00D61A62" w:rsidRPr="0031729B"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Землетрясения.</w:t>
            </w:r>
          </w:p>
          <w:p w:rsidR="00D61A62" w:rsidRDefault="00D61A62" w:rsidP="00906C44">
            <w:pPr>
              <w:pStyle w:val="NoSpacing"/>
              <w:rPr>
                <w:sz w:val="24"/>
                <w:szCs w:val="24"/>
              </w:rPr>
            </w:pPr>
            <w:r>
              <w:rPr>
                <w:sz w:val="24"/>
                <w:szCs w:val="24"/>
              </w:rPr>
              <w:t>Что такое вулканы?</w:t>
            </w:r>
          </w:p>
          <w:p w:rsidR="00D61A62" w:rsidRDefault="00D61A62" w:rsidP="00906C44">
            <w:pPr>
              <w:pStyle w:val="NoSpacing"/>
              <w:rPr>
                <w:sz w:val="24"/>
                <w:szCs w:val="24"/>
              </w:rPr>
            </w:pPr>
            <w:r>
              <w:rPr>
                <w:sz w:val="24"/>
                <w:szCs w:val="24"/>
              </w:rPr>
              <w:t>Горячие источники и гейзеры.</w:t>
            </w:r>
          </w:p>
          <w:p w:rsidR="00D61A62" w:rsidRDefault="00D61A62" w:rsidP="00906C44">
            <w:pPr>
              <w:pStyle w:val="NoSpacing"/>
              <w:rPr>
                <w:sz w:val="24"/>
                <w:szCs w:val="24"/>
              </w:rPr>
            </w:pPr>
            <w:r>
              <w:rPr>
                <w:sz w:val="24"/>
                <w:szCs w:val="24"/>
              </w:rPr>
              <w:t>Медленные вертикальные движения земной коры.</w:t>
            </w:r>
          </w:p>
          <w:p w:rsidR="00D61A62" w:rsidRPr="0031729B" w:rsidRDefault="00D61A62" w:rsidP="00906C44">
            <w:pPr>
              <w:pStyle w:val="NoSpacing"/>
              <w:rPr>
                <w:sz w:val="24"/>
                <w:szCs w:val="24"/>
              </w:rPr>
            </w:pPr>
            <w:r>
              <w:rPr>
                <w:sz w:val="24"/>
                <w:szCs w:val="24"/>
              </w:rPr>
              <w:t>Виды залегания горных пород.</w:t>
            </w:r>
          </w:p>
        </w:tc>
        <w:tc>
          <w:tcPr>
            <w:tcW w:w="4019" w:type="dxa"/>
          </w:tcPr>
          <w:p w:rsidR="00D61A62" w:rsidRPr="0031729B" w:rsidRDefault="00D61A62" w:rsidP="00906C44">
            <w:pPr>
              <w:pStyle w:val="NoSpacing"/>
              <w:rPr>
                <w:sz w:val="24"/>
                <w:szCs w:val="24"/>
              </w:rPr>
            </w:pPr>
            <w:r w:rsidRPr="005F1976">
              <w:rPr>
                <w:color w:val="000000"/>
                <w:sz w:val="24"/>
                <w:szCs w:val="24"/>
              </w:rPr>
              <w:t>Приводить примеры, находить и показывать на карте вулканы, определять их положение и высоту.</w:t>
            </w:r>
            <w:r w:rsidRPr="00AE4AC9">
              <w:rPr>
                <w:color w:val="000000"/>
                <w:sz w:val="24"/>
                <w:szCs w:val="24"/>
              </w:rPr>
              <w:t> </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sidRPr="0031729B">
              <w:rPr>
                <w:sz w:val="24"/>
                <w:szCs w:val="24"/>
              </w:rPr>
              <w:t>П.1</w:t>
            </w:r>
            <w:r>
              <w:rPr>
                <w:sz w:val="24"/>
                <w:szCs w:val="24"/>
              </w:rPr>
              <w:t>5</w:t>
            </w:r>
            <w:r w:rsidRPr="0031729B">
              <w:rPr>
                <w:sz w:val="24"/>
                <w:szCs w:val="24"/>
              </w:rPr>
              <w:t xml:space="preserve"> Р.т. с.43 №2, с.44 №4</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13</w:t>
            </w:r>
            <w:r w:rsidRPr="0031729B">
              <w:rPr>
                <w:sz w:val="24"/>
                <w:szCs w:val="24"/>
              </w:rPr>
              <w:t>.</w:t>
            </w:r>
          </w:p>
        </w:tc>
        <w:tc>
          <w:tcPr>
            <w:tcW w:w="2372" w:type="dxa"/>
          </w:tcPr>
          <w:p w:rsidR="00D61A62" w:rsidRDefault="00D61A62" w:rsidP="00906C44">
            <w:pPr>
              <w:pStyle w:val="NoSpacing"/>
              <w:rPr>
                <w:sz w:val="24"/>
                <w:szCs w:val="24"/>
              </w:rPr>
            </w:pPr>
            <w:r>
              <w:rPr>
                <w:sz w:val="24"/>
                <w:szCs w:val="24"/>
              </w:rPr>
              <w:t>Рельеф суши. Горы.</w:t>
            </w:r>
          </w:p>
          <w:p w:rsidR="00D61A62" w:rsidRPr="0031729B"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Рельеф гор.</w:t>
            </w:r>
          </w:p>
          <w:p w:rsidR="00D61A62" w:rsidRDefault="00D61A62" w:rsidP="00906C44">
            <w:pPr>
              <w:pStyle w:val="NoSpacing"/>
              <w:rPr>
                <w:sz w:val="24"/>
                <w:szCs w:val="24"/>
              </w:rPr>
            </w:pPr>
            <w:r>
              <w:rPr>
                <w:sz w:val="24"/>
                <w:szCs w:val="24"/>
              </w:rPr>
              <w:t>Различие гор по высоте.</w:t>
            </w:r>
          </w:p>
          <w:p w:rsidR="00D61A62" w:rsidRDefault="00D61A62" w:rsidP="00906C44">
            <w:pPr>
              <w:pStyle w:val="NoSpacing"/>
              <w:rPr>
                <w:sz w:val="24"/>
                <w:szCs w:val="24"/>
              </w:rPr>
            </w:pPr>
            <w:r>
              <w:rPr>
                <w:sz w:val="24"/>
                <w:szCs w:val="24"/>
              </w:rPr>
              <w:t>Изменение гор по временам.</w:t>
            </w:r>
          </w:p>
          <w:p w:rsidR="00D61A62" w:rsidRPr="0031729B" w:rsidRDefault="00D61A62" w:rsidP="00906C44">
            <w:pPr>
              <w:pStyle w:val="NoSpacing"/>
              <w:rPr>
                <w:sz w:val="24"/>
                <w:szCs w:val="24"/>
              </w:rPr>
            </w:pPr>
            <w:r>
              <w:rPr>
                <w:sz w:val="24"/>
                <w:szCs w:val="24"/>
              </w:rPr>
              <w:t>Человек в горах.</w:t>
            </w:r>
          </w:p>
        </w:tc>
        <w:tc>
          <w:tcPr>
            <w:tcW w:w="4019" w:type="dxa"/>
          </w:tcPr>
          <w:p w:rsidR="00D61A62" w:rsidRPr="0031729B" w:rsidRDefault="00D61A62" w:rsidP="00906C44">
            <w:pPr>
              <w:pStyle w:val="NoSpacing"/>
              <w:rPr>
                <w:sz w:val="24"/>
                <w:szCs w:val="24"/>
              </w:rPr>
            </w:pPr>
            <w:r w:rsidRPr="005F1976">
              <w:rPr>
                <w:color w:val="000000"/>
                <w:sz w:val="24"/>
                <w:szCs w:val="24"/>
              </w:rPr>
              <w:t>Называть и показывать: формы рельефа. Приводить примеры. Определять относительную высоту местности</w:t>
            </w:r>
            <w:r>
              <w:rPr>
                <w:color w:val="000000"/>
                <w:sz w:val="24"/>
                <w:szCs w:val="24"/>
              </w:rPr>
              <w:t>.</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sidRPr="0031729B">
              <w:rPr>
                <w:sz w:val="24"/>
                <w:szCs w:val="24"/>
              </w:rPr>
              <w:t>П.1</w:t>
            </w:r>
            <w:r>
              <w:rPr>
                <w:sz w:val="24"/>
                <w:szCs w:val="24"/>
              </w:rPr>
              <w:t xml:space="preserve">6 </w:t>
            </w:r>
            <w:r w:rsidRPr="0031729B">
              <w:rPr>
                <w:sz w:val="24"/>
                <w:szCs w:val="24"/>
              </w:rPr>
              <w:t>Р.т. с.</w:t>
            </w:r>
            <w:r>
              <w:rPr>
                <w:sz w:val="24"/>
                <w:szCs w:val="24"/>
              </w:rPr>
              <w:t xml:space="preserve">63 </w:t>
            </w:r>
            <w:r w:rsidRPr="0031729B">
              <w:rPr>
                <w:sz w:val="24"/>
                <w:szCs w:val="24"/>
              </w:rPr>
              <w:t>№</w:t>
            </w:r>
            <w:r>
              <w:rPr>
                <w:sz w:val="24"/>
                <w:szCs w:val="24"/>
              </w:rPr>
              <w:t>7</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14</w:t>
            </w:r>
            <w:r w:rsidRPr="0031729B">
              <w:rPr>
                <w:sz w:val="24"/>
                <w:szCs w:val="24"/>
              </w:rPr>
              <w:t>.</w:t>
            </w:r>
          </w:p>
        </w:tc>
        <w:tc>
          <w:tcPr>
            <w:tcW w:w="2372" w:type="dxa"/>
          </w:tcPr>
          <w:p w:rsidR="00D61A62" w:rsidRDefault="00D61A62" w:rsidP="00906C44">
            <w:pPr>
              <w:pStyle w:val="NoSpacing"/>
              <w:rPr>
                <w:sz w:val="24"/>
                <w:szCs w:val="24"/>
              </w:rPr>
            </w:pPr>
            <w:r>
              <w:rPr>
                <w:sz w:val="24"/>
                <w:szCs w:val="24"/>
              </w:rPr>
              <w:t>Равнины суши.</w:t>
            </w:r>
          </w:p>
          <w:p w:rsidR="00D61A62" w:rsidRPr="0031729B"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Рельеф равнин.</w:t>
            </w:r>
          </w:p>
          <w:p w:rsidR="00D61A62" w:rsidRDefault="00D61A62" w:rsidP="00906C44">
            <w:pPr>
              <w:pStyle w:val="NoSpacing"/>
              <w:rPr>
                <w:sz w:val="24"/>
                <w:szCs w:val="24"/>
              </w:rPr>
            </w:pPr>
            <w:r>
              <w:rPr>
                <w:sz w:val="24"/>
                <w:szCs w:val="24"/>
              </w:rPr>
              <w:t>Различие равнин по высоте.</w:t>
            </w:r>
          </w:p>
          <w:p w:rsidR="00D61A62" w:rsidRPr="0031729B" w:rsidRDefault="00D61A62" w:rsidP="00906C44">
            <w:pPr>
              <w:pStyle w:val="NoSpacing"/>
              <w:rPr>
                <w:sz w:val="24"/>
                <w:szCs w:val="24"/>
              </w:rPr>
            </w:pPr>
            <w:r>
              <w:rPr>
                <w:sz w:val="24"/>
                <w:szCs w:val="24"/>
              </w:rPr>
              <w:t>Изменение равнин по временам.</w:t>
            </w:r>
            <w:r w:rsidRPr="001D4A9C">
              <w:rPr>
                <w:b/>
                <w:bCs/>
                <w:sz w:val="24"/>
                <w:szCs w:val="24"/>
                <w:u w:val="single"/>
              </w:rPr>
              <w:t xml:space="preserve"> П.р.</w:t>
            </w:r>
            <w:r>
              <w:rPr>
                <w:b/>
                <w:bCs/>
                <w:sz w:val="24"/>
                <w:szCs w:val="24"/>
                <w:u w:val="single"/>
              </w:rPr>
              <w:t>5</w:t>
            </w:r>
            <w:r>
              <w:rPr>
                <w:sz w:val="24"/>
                <w:szCs w:val="24"/>
              </w:rPr>
              <w:t xml:space="preserve"> Описание форм рельефа.</w:t>
            </w:r>
          </w:p>
        </w:tc>
        <w:tc>
          <w:tcPr>
            <w:tcW w:w="4019" w:type="dxa"/>
          </w:tcPr>
          <w:p w:rsidR="00D61A62" w:rsidRPr="0031729B" w:rsidRDefault="00D61A62" w:rsidP="00906C44">
            <w:pPr>
              <w:pStyle w:val="NoSpacing"/>
              <w:rPr>
                <w:sz w:val="24"/>
                <w:szCs w:val="24"/>
              </w:rPr>
            </w:pPr>
            <w:r>
              <w:rPr>
                <w:sz w:val="24"/>
                <w:szCs w:val="24"/>
              </w:rPr>
              <w:t xml:space="preserve">Работа с картой  -определение положения крупных равнин. </w:t>
            </w:r>
            <w:r w:rsidRPr="0031729B">
              <w:rPr>
                <w:sz w:val="24"/>
                <w:szCs w:val="24"/>
              </w:rPr>
              <w:t xml:space="preserve">Практикум: </w:t>
            </w:r>
            <w:r>
              <w:rPr>
                <w:sz w:val="24"/>
                <w:szCs w:val="24"/>
              </w:rPr>
              <w:t>описание формы рельефа.</w:t>
            </w:r>
          </w:p>
          <w:p w:rsidR="00D61A62" w:rsidRPr="0031729B" w:rsidRDefault="00D61A62" w:rsidP="00906C44">
            <w:pPr>
              <w:pStyle w:val="NoSpacing"/>
              <w:rPr>
                <w:sz w:val="24"/>
                <w:szCs w:val="24"/>
              </w:rPr>
            </w:pP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Pr>
                <w:sz w:val="24"/>
                <w:szCs w:val="24"/>
              </w:rPr>
              <w:t xml:space="preserve">П.17 </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15</w:t>
            </w:r>
            <w:r w:rsidRPr="0031729B">
              <w:rPr>
                <w:sz w:val="24"/>
                <w:szCs w:val="24"/>
              </w:rPr>
              <w:t>.</w:t>
            </w:r>
          </w:p>
        </w:tc>
        <w:tc>
          <w:tcPr>
            <w:tcW w:w="2372" w:type="dxa"/>
          </w:tcPr>
          <w:p w:rsidR="00D61A62" w:rsidRDefault="00D61A62" w:rsidP="00906C44">
            <w:pPr>
              <w:pStyle w:val="NoSpacing"/>
              <w:rPr>
                <w:sz w:val="24"/>
                <w:szCs w:val="24"/>
              </w:rPr>
            </w:pPr>
            <w:r>
              <w:rPr>
                <w:sz w:val="24"/>
                <w:szCs w:val="24"/>
              </w:rPr>
              <w:t>Рельеф дна Мирового океана.</w:t>
            </w:r>
          </w:p>
          <w:p w:rsidR="00D61A62" w:rsidRPr="0031729B"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Изменение представлений о рельефе дна Мирового океана.</w:t>
            </w:r>
          </w:p>
          <w:p w:rsidR="00D61A62" w:rsidRDefault="00D61A62" w:rsidP="00906C44">
            <w:pPr>
              <w:pStyle w:val="NoSpacing"/>
              <w:rPr>
                <w:sz w:val="24"/>
                <w:szCs w:val="24"/>
              </w:rPr>
            </w:pPr>
            <w:r>
              <w:rPr>
                <w:sz w:val="24"/>
                <w:szCs w:val="24"/>
              </w:rPr>
              <w:t>Подводная окраина материков.</w:t>
            </w:r>
          </w:p>
          <w:p w:rsidR="00D61A62" w:rsidRDefault="00D61A62" w:rsidP="00906C44">
            <w:pPr>
              <w:pStyle w:val="NoSpacing"/>
              <w:rPr>
                <w:sz w:val="24"/>
                <w:szCs w:val="24"/>
              </w:rPr>
            </w:pPr>
            <w:r>
              <w:rPr>
                <w:sz w:val="24"/>
                <w:szCs w:val="24"/>
              </w:rPr>
              <w:t>Переходная зона.</w:t>
            </w:r>
          </w:p>
          <w:p w:rsidR="00D61A62" w:rsidRDefault="00D61A62" w:rsidP="00906C44">
            <w:pPr>
              <w:pStyle w:val="NoSpacing"/>
              <w:rPr>
                <w:sz w:val="24"/>
                <w:szCs w:val="24"/>
              </w:rPr>
            </w:pPr>
            <w:r>
              <w:rPr>
                <w:sz w:val="24"/>
                <w:szCs w:val="24"/>
              </w:rPr>
              <w:t>Ложе океана.</w:t>
            </w:r>
          </w:p>
          <w:p w:rsidR="00D61A62" w:rsidRPr="0031729B" w:rsidRDefault="00D61A62" w:rsidP="00906C44">
            <w:pPr>
              <w:pStyle w:val="NoSpacing"/>
              <w:rPr>
                <w:sz w:val="24"/>
                <w:szCs w:val="24"/>
              </w:rPr>
            </w:pPr>
            <w:r>
              <w:rPr>
                <w:sz w:val="24"/>
                <w:szCs w:val="24"/>
              </w:rPr>
              <w:t>Процессы, образующие рельеф дна Мирового океана.</w:t>
            </w:r>
          </w:p>
        </w:tc>
        <w:tc>
          <w:tcPr>
            <w:tcW w:w="4019" w:type="dxa"/>
          </w:tcPr>
          <w:p w:rsidR="00D61A62" w:rsidRDefault="00D61A62" w:rsidP="00906C44">
            <w:pPr>
              <w:pStyle w:val="NoSpacing"/>
              <w:rPr>
                <w:color w:val="000000"/>
                <w:sz w:val="24"/>
                <w:szCs w:val="24"/>
              </w:rPr>
            </w:pPr>
            <w:r w:rsidRPr="005F1976">
              <w:rPr>
                <w:color w:val="000000"/>
                <w:sz w:val="24"/>
                <w:szCs w:val="24"/>
              </w:rPr>
              <w:t>Называть и показывать: формы рельефа</w:t>
            </w:r>
            <w:r>
              <w:rPr>
                <w:color w:val="000000"/>
                <w:sz w:val="24"/>
                <w:szCs w:val="24"/>
              </w:rPr>
              <w:t xml:space="preserve"> дна Мирового океана</w:t>
            </w:r>
            <w:r w:rsidRPr="005F1976">
              <w:rPr>
                <w:color w:val="000000"/>
                <w:sz w:val="24"/>
                <w:szCs w:val="24"/>
              </w:rPr>
              <w:t>.</w:t>
            </w:r>
          </w:p>
          <w:p w:rsidR="00D61A62" w:rsidRPr="0031729B" w:rsidRDefault="00D61A62" w:rsidP="00906C44">
            <w:pPr>
              <w:pStyle w:val="NoSpacing"/>
              <w:rPr>
                <w:sz w:val="24"/>
                <w:szCs w:val="24"/>
              </w:rPr>
            </w:pPr>
            <w:r w:rsidRPr="005F1976">
              <w:rPr>
                <w:color w:val="000000"/>
                <w:sz w:val="24"/>
                <w:szCs w:val="24"/>
              </w:rPr>
              <w:t>Приводить примеры.</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Pr>
                <w:sz w:val="24"/>
                <w:szCs w:val="24"/>
              </w:rPr>
              <w:t xml:space="preserve">П.18 </w:t>
            </w:r>
          </w:p>
        </w:tc>
      </w:tr>
      <w:tr w:rsidR="00D61A62" w:rsidRPr="00123FEC">
        <w:tc>
          <w:tcPr>
            <w:tcW w:w="14992" w:type="dxa"/>
            <w:gridSpan w:val="7"/>
          </w:tcPr>
          <w:p w:rsidR="00D61A62" w:rsidRPr="001D4A9C" w:rsidRDefault="00D61A62" w:rsidP="00906C44">
            <w:pPr>
              <w:pStyle w:val="NoSpacing"/>
              <w:jc w:val="center"/>
              <w:rPr>
                <w:b/>
                <w:bCs/>
                <w:sz w:val="28"/>
                <w:szCs w:val="28"/>
              </w:rPr>
            </w:pPr>
            <w:r>
              <w:rPr>
                <w:b/>
                <w:bCs/>
                <w:sz w:val="24"/>
                <w:szCs w:val="24"/>
              </w:rPr>
              <w:t>Гидросфера (6</w:t>
            </w:r>
            <w:r w:rsidRPr="001D4A9C">
              <w:rPr>
                <w:b/>
                <w:bCs/>
                <w:sz w:val="24"/>
                <w:szCs w:val="24"/>
              </w:rPr>
              <w:t xml:space="preserve"> ч.)</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16</w:t>
            </w:r>
            <w:r w:rsidRPr="0031729B">
              <w:rPr>
                <w:sz w:val="24"/>
                <w:szCs w:val="24"/>
              </w:rPr>
              <w:t>.</w:t>
            </w:r>
          </w:p>
        </w:tc>
        <w:tc>
          <w:tcPr>
            <w:tcW w:w="2372" w:type="dxa"/>
          </w:tcPr>
          <w:p w:rsidR="00D61A62" w:rsidRDefault="00D61A62" w:rsidP="00906C44">
            <w:pPr>
              <w:pStyle w:val="NoSpacing"/>
              <w:jc w:val="both"/>
              <w:rPr>
                <w:sz w:val="24"/>
                <w:szCs w:val="24"/>
              </w:rPr>
            </w:pPr>
            <w:r>
              <w:rPr>
                <w:sz w:val="24"/>
                <w:szCs w:val="24"/>
              </w:rPr>
              <w:t>Вода на Земле. Части Мирового океана. Свойства вод океана.</w:t>
            </w:r>
          </w:p>
          <w:p w:rsidR="00D61A62" w:rsidRDefault="00D61A62" w:rsidP="00906C44">
            <w:pPr>
              <w:pStyle w:val="NoSpacing"/>
              <w:jc w:val="both"/>
              <w:rPr>
                <w:sz w:val="24"/>
                <w:szCs w:val="24"/>
              </w:rPr>
            </w:pPr>
          </w:p>
          <w:p w:rsidR="00D61A62" w:rsidRPr="0031729B" w:rsidRDefault="00D61A62" w:rsidP="00906C44">
            <w:pPr>
              <w:pStyle w:val="NoSpacing"/>
              <w:jc w:val="both"/>
              <w:rPr>
                <w:sz w:val="24"/>
                <w:szCs w:val="24"/>
              </w:rPr>
            </w:pPr>
          </w:p>
        </w:tc>
        <w:tc>
          <w:tcPr>
            <w:tcW w:w="2841" w:type="dxa"/>
          </w:tcPr>
          <w:p w:rsidR="00D61A62" w:rsidRPr="009C18D4" w:rsidRDefault="00D61A62" w:rsidP="00906C44">
            <w:pPr>
              <w:pStyle w:val="NoSpacing"/>
              <w:jc w:val="both"/>
              <w:rPr>
                <w:sz w:val="24"/>
                <w:szCs w:val="24"/>
              </w:rPr>
            </w:pPr>
            <w:r w:rsidRPr="009C18D4">
              <w:rPr>
                <w:sz w:val="24"/>
                <w:szCs w:val="24"/>
              </w:rPr>
              <w:t>Тест «литосфера».</w:t>
            </w:r>
          </w:p>
          <w:p w:rsidR="00D61A62" w:rsidRDefault="00D61A62" w:rsidP="00906C44">
            <w:pPr>
              <w:pStyle w:val="NoSpacing"/>
              <w:rPr>
                <w:sz w:val="24"/>
                <w:szCs w:val="24"/>
              </w:rPr>
            </w:pPr>
            <w:r>
              <w:rPr>
                <w:sz w:val="24"/>
                <w:szCs w:val="24"/>
              </w:rPr>
              <w:t>Понятие «гидросфера».</w:t>
            </w:r>
          </w:p>
          <w:p w:rsidR="00D61A62" w:rsidRDefault="00D61A62" w:rsidP="00906C44">
            <w:pPr>
              <w:pStyle w:val="NoSpacing"/>
              <w:rPr>
                <w:sz w:val="24"/>
                <w:szCs w:val="24"/>
              </w:rPr>
            </w:pPr>
            <w:r>
              <w:rPr>
                <w:sz w:val="24"/>
                <w:szCs w:val="24"/>
              </w:rPr>
              <w:t>Мировой круговорот воды. Понятие «Мировой океан».</w:t>
            </w:r>
          </w:p>
          <w:p w:rsidR="00D61A62" w:rsidRDefault="00D61A62" w:rsidP="00906C44">
            <w:pPr>
              <w:pStyle w:val="NoSpacing"/>
              <w:rPr>
                <w:sz w:val="24"/>
                <w:szCs w:val="24"/>
              </w:rPr>
            </w:pPr>
            <w:r>
              <w:rPr>
                <w:sz w:val="24"/>
                <w:szCs w:val="24"/>
              </w:rPr>
              <w:t>Океаны.</w:t>
            </w:r>
          </w:p>
          <w:p w:rsidR="00D61A62" w:rsidRDefault="00D61A62" w:rsidP="00906C44">
            <w:pPr>
              <w:pStyle w:val="NoSpacing"/>
              <w:rPr>
                <w:sz w:val="24"/>
                <w:szCs w:val="24"/>
              </w:rPr>
            </w:pPr>
            <w:r>
              <w:rPr>
                <w:sz w:val="24"/>
                <w:szCs w:val="24"/>
              </w:rPr>
              <w:t>Моря, заливы и проливы.</w:t>
            </w:r>
          </w:p>
          <w:p w:rsidR="00D61A62" w:rsidRPr="0031729B" w:rsidRDefault="00D61A62" w:rsidP="00906C44">
            <w:pPr>
              <w:pStyle w:val="NoSpacing"/>
              <w:rPr>
                <w:sz w:val="24"/>
                <w:szCs w:val="24"/>
              </w:rPr>
            </w:pPr>
            <w:r>
              <w:rPr>
                <w:sz w:val="24"/>
                <w:szCs w:val="24"/>
              </w:rPr>
              <w:t>Свойства океанических вод.</w:t>
            </w:r>
          </w:p>
        </w:tc>
        <w:tc>
          <w:tcPr>
            <w:tcW w:w="4019" w:type="dxa"/>
          </w:tcPr>
          <w:p w:rsidR="00D61A62" w:rsidRDefault="00D61A62" w:rsidP="00906C44">
            <w:pPr>
              <w:pStyle w:val="NoSpacing"/>
              <w:rPr>
                <w:sz w:val="24"/>
                <w:szCs w:val="24"/>
              </w:rPr>
            </w:pPr>
            <w:r w:rsidRPr="0031729B">
              <w:rPr>
                <w:sz w:val="24"/>
                <w:szCs w:val="24"/>
              </w:rPr>
              <w:t>Анализ рисунков учебника, самостоятельное выполнение заданий диска.</w:t>
            </w:r>
          </w:p>
          <w:p w:rsidR="00D61A62" w:rsidRDefault="00D61A62" w:rsidP="00906C44">
            <w:pPr>
              <w:pStyle w:val="NoSpacing"/>
              <w:rPr>
                <w:color w:val="000000"/>
                <w:sz w:val="24"/>
                <w:szCs w:val="24"/>
              </w:rPr>
            </w:pPr>
            <w:r w:rsidRPr="005F1976">
              <w:rPr>
                <w:color w:val="000000"/>
                <w:sz w:val="24"/>
                <w:szCs w:val="24"/>
              </w:rPr>
              <w:t>Описывать свойства воды, объяснять значение воды, приводить доводы. Называть части гидросферы. Описывать процесс круговорота воды</w:t>
            </w:r>
            <w:r>
              <w:rPr>
                <w:color w:val="000000"/>
                <w:sz w:val="24"/>
                <w:szCs w:val="24"/>
              </w:rPr>
              <w:t>.</w:t>
            </w:r>
          </w:p>
          <w:p w:rsidR="00D61A62" w:rsidRPr="0031729B" w:rsidRDefault="00D61A62" w:rsidP="00906C44">
            <w:pPr>
              <w:pStyle w:val="NoSpacing"/>
              <w:rPr>
                <w:sz w:val="24"/>
                <w:szCs w:val="24"/>
              </w:rPr>
            </w:pPr>
            <w:r>
              <w:rPr>
                <w:color w:val="000000"/>
                <w:sz w:val="24"/>
                <w:szCs w:val="24"/>
              </w:rPr>
              <w:t>Н</w:t>
            </w:r>
            <w:r w:rsidRPr="005F1976">
              <w:rPr>
                <w:color w:val="000000"/>
                <w:sz w:val="24"/>
                <w:szCs w:val="24"/>
              </w:rPr>
              <w:t>азывать и показывать Мировой океан и его части; географическую номенклатуру по теме.</w:t>
            </w:r>
            <w:r w:rsidRPr="00AE4AC9">
              <w:rPr>
                <w:color w:val="000000"/>
                <w:sz w:val="24"/>
                <w:szCs w:val="24"/>
              </w:rPr>
              <w:t> </w:t>
            </w:r>
          </w:p>
        </w:tc>
        <w:tc>
          <w:tcPr>
            <w:tcW w:w="3080" w:type="dxa"/>
            <w:vMerge w:val="restart"/>
          </w:tcPr>
          <w:p w:rsidR="00D61A62" w:rsidRDefault="00D61A62" w:rsidP="00906C44">
            <w:pPr>
              <w:rPr>
                <w:rFonts w:ascii="SchoolBookSanPin-BoldItalic" w:hAnsi="SchoolBookSanPin-BoldItalic" w:cs="SchoolBookSanPin-BoldItalic"/>
                <w:b/>
                <w:bCs/>
                <w:i/>
                <w:iCs/>
              </w:rPr>
            </w:pPr>
            <w:r w:rsidRPr="00123FEC">
              <w:rPr>
                <w:i/>
                <w:iCs/>
                <w:color w:val="000000"/>
                <w:sz w:val="24"/>
                <w:szCs w:val="24"/>
              </w:rPr>
              <w:t>Предметные.</w:t>
            </w:r>
            <w:r>
              <w:rPr>
                <w:rFonts w:ascii="SchoolBookSanPin-BoldItalic" w:hAnsi="SchoolBookSanPin-BoldItalic" w:cs="SchoolBookSanPin-BoldItalic"/>
                <w:b/>
                <w:bCs/>
                <w:i/>
                <w:iCs/>
              </w:rPr>
              <w:t xml:space="preserve"> </w:t>
            </w:r>
          </w:p>
          <w:p w:rsidR="00D61A62" w:rsidRPr="00123FEC" w:rsidRDefault="00D61A62" w:rsidP="00906C44">
            <w:pPr>
              <w:rPr>
                <w:color w:val="000000"/>
                <w:sz w:val="24"/>
                <w:szCs w:val="24"/>
              </w:rPr>
            </w:pPr>
            <w:r w:rsidRPr="00123FEC">
              <w:rPr>
                <w:color w:val="000000"/>
                <w:sz w:val="24"/>
                <w:szCs w:val="24"/>
              </w:rPr>
              <w:t>Объяснять значение понятий: «гидросфера»,</w:t>
            </w:r>
            <w:r>
              <w:rPr>
                <w:rFonts w:ascii="SchoolBookCSanPin-Regular" w:hAnsi="SchoolBookCSanPin-Regular" w:cs="SchoolBookCSanPin-Regular"/>
                <w:sz w:val="21"/>
                <w:szCs w:val="21"/>
              </w:rPr>
              <w:t xml:space="preserve"> «</w:t>
            </w:r>
            <w:r w:rsidRPr="00123FEC">
              <w:rPr>
                <w:color w:val="000000"/>
                <w:sz w:val="24"/>
                <w:szCs w:val="24"/>
              </w:rPr>
              <w:t>Мировой океан», «море», называть и показывать основные географические объекты;</w:t>
            </w:r>
          </w:p>
          <w:p w:rsidR="00D61A62" w:rsidRPr="00123FEC" w:rsidRDefault="00D61A62" w:rsidP="00906C44">
            <w:pPr>
              <w:rPr>
                <w:color w:val="000000"/>
                <w:sz w:val="24"/>
                <w:szCs w:val="24"/>
              </w:rPr>
            </w:pPr>
            <w:r w:rsidRPr="00123FEC">
              <w:rPr>
                <w:color w:val="000000"/>
                <w:sz w:val="24"/>
                <w:szCs w:val="24"/>
              </w:rPr>
              <w:t>работать с контурной картой;</w:t>
            </w:r>
          </w:p>
          <w:p w:rsidR="00D61A62" w:rsidRPr="00123FEC" w:rsidRDefault="00D61A62" w:rsidP="00906C44">
            <w:pPr>
              <w:rPr>
                <w:color w:val="000000"/>
                <w:sz w:val="24"/>
                <w:szCs w:val="24"/>
              </w:rPr>
            </w:pPr>
            <w:r w:rsidRPr="00123FEC">
              <w:rPr>
                <w:color w:val="000000"/>
                <w:sz w:val="24"/>
                <w:szCs w:val="24"/>
              </w:rPr>
              <w:t>называть методы изучения Мирового океана; определять по карте глубину морей; объяснять особенности движения вод в Мировом океане, составлять краткую характеристику моря, реки, озера по плану;</w:t>
            </w:r>
          </w:p>
          <w:p w:rsidR="00D61A62" w:rsidRPr="00123FEC" w:rsidRDefault="00D61A62" w:rsidP="00906C44">
            <w:pPr>
              <w:rPr>
                <w:color w:val="000000"/>
                <w:sz w:val="24"/>
                <w:szCs w:val="24"/>
              </w:rPr>
            </w:pPr>
            <w:r w:rsidRPr="00123FEC">
              <w:rPr>
                <w:color w:val="000000"/>
                <w:sz w:val="24"/>
                <w:szCs w:val="24"/>
              </w:rPr>
              <w:t>называть и показывать части Мирового океана объекты вод суши, называть меры по охране природы</w:t>
            </w:r>
          </w:p>
          <w:p w:rsidR="00D61A62" w:rsidRPr="00123FEC" w:rsidRDefault="00D61A62" w:rsidP="00906C44">
            <w:pPr>
              <w:rPr>
                <w:i/>
                <w:iCs/>
                <w:color w:val="000000"/>
                <w:sz w:val="24"/>
                <w:szCs w:val="24"/>
              </w:rPr>
            </w:pPr>
            <w:r>
              <w:rPr>
                <w:rFonts w:ascii="SchoolBookCSanPin-Regular" w:hAnsi="SchoolBookCSanPin-Regular" w:cs="SchoolBookCSanPin-Regular"/>
                <w:sz w:val="21"/>
                <w:szCs w:val="21"/>
              </w:rPr>
              <w:t>.</w:t>
            </w:r>
            <w:r w:rsidRPr="00123FEC">
              <w:rPr>
                <w:i/>
                <w:iCs/>
                <w:color w:val="000000"/>
                <w:sz w:val="24"/>
                <w:szCs w:val="24"/>
              </w:rPr>
              <w:t xml:space="preserve"> Регулятивные  </w:t>
            </w:r>
          </w:p>
          <w:p w:rsidR="00D61A62" w:rsidRPr="00123FEC" w:rsidRDefault="00D61A62" w:rsidP="00906C44">
            <w:pPr>
              <w:rPr>
                <w:color w:val="000000"/>
                <w:sz w:val="24"/>
                <w:szCs w:val="24"/>
              </w:rPr>
            </w:pPr>
            <w:r w:rsidRPr="00123FEC">
              <w:rPr>
                <w:color w:val="000000"/>
                <w:sz w:val="24"/>
                <w:szCs w:val="24"/>
              </w:rPr>
              <w:t>ставить учебную задачу под руководством учителя;</w:t>
            </w:r>
          </w:p>
          <w:p w:rsidR="00D61A62" w:rsidRPr="00123FEC" w:rsidRDefault="00D61A62" w:rsidP="00906C44">
            <w:pPr>
              <w:rPr>
                <w:color w:val="000000"/>
                <w:sz w:val="24"/>
                <w:szCs w:val="24"/>
              </w:rPr>
            </w:pPr>
            <w:r w:rsidRPr="00123FEC">
              <w:rPr>
                <w:color w:val="000000"/>
                <w:sz w:val="24"/>
                <w:szCs w:val="24"/>
              </w:rPr>
              <w:t>планировать свою деятельность под руководством учителя;</w:t>
            </w:r>
          </w:p>
          <w:p w:rsidR="00D61A62" w:rsidRPr="00123FEC" w:rsidRDefault="00D61A62" w:rsidP="00906C44">
            <w:pPr>
              <w:rPr>
                <w:color w:val="000000"/>
                <w:sz w:val="24"/>
                <w:szCs w:val="24"/>
              </w:rPr>
            </w:pPr>
            <w:r w:rsidRPr="00123FEC">
              <w:rPr>
                <w:color w:val="000000"/>
                <w:sz w:val="24"/>
                <w:szCs w:val="24"/>
              </w:rPr>
              <w:t>работать в соответствии с поставленной учебной задачей;</w:t>
            </w:r>
          </w:p>
          <w:p w:rsidR="00D61A62" w:rsidRPr="00123FEC" w:rsidRDefault="00D61A62" w:rsidP="00906C44">
            <w:pPr>
              <w:rPr>
                <w:color w:val="000000"/>
                <w:sz w:val="24"/>
                <w:szCs w:val="24"/>
              </w:rPr>
            </w:pPr>
            <w:r w:rsidRPr="00123FEC">
              <w:rPr>
                <w:color w:val="000000"/>
                <w:sz w:val="24"/>
                <w:szCs w:val="24"/>
              </w:rPr>
              <w:t>работать в соответствии с предложенным планом;</w:t>
            </w:r>
          </w:p>
          <w:p w:rsidR="00D61A62" w:rsidRPr="00123FEC" w:rsidRDefault="00D61A62" w:rsidP="00906C44">
            <w:pPr>
              <w:rPr>
                <w:i/>
                <w:iCs/>
                <w:color w:val="000000"/>
                <w:sz w:val="24"/>
                <w:szCs w:val="24"/>
              </w:rPr>
            </w:pPr>
            <w:r w:rsidRPr="00123FEC">
              <w:rPr>
                <w:i/>
                <w:iCs/>
                <w:color w:val="000000"/>
                <w:sz w:val="24"/>
                <w:szCs w:val="24"/>
              </w:rPr>
              <w:t xml:space="preserve">Познавательные  </w:t>
            </w:r>
          </w:p>
          <w:p w:rsidR="00D61A62" w:rsidRPr="00123FEC" w:rsidRDefault="00D61A62" w:rsidP="00906C44">
            <w:pPr>
              <w:rPr>
                <w:color w:val="000000"/>
                <w:sz w:val="24"/>
                <w:szCs w:val="24"/>
              </w:rPr>
            </w:pPr>
            <w:r w:rsidRPr="00123FEC">
              <w:rPr>
                <w:color w:val="000000"/>
                <w:sz w:val="24"/>
                <w:szCs w:val="24"/>
              </w:rPr>
              <w:t>выделять главное, существенные признаки понятий;</w:t>
            </w:r>
          </w:p>
          <w:p w:rsidR="00D61A62" w:rsidRPr="00123FEC" w:rsidRDefault="00D61A62" w:rsidP="00906C44">
            <w:pPr>
              <w:rPr>
                <w:color w:val="000000"/>
                <w:sz w:val="24"/>
                <w:szCs w:val="24"/>
              </w:rPr>
            </w:pPr>
            <w:r w:rsidRPr="00123FEC">
              <w:rPr>
                <w:color w:val="000000"/>
                <w:sz w:val="24"/>
                <w:szCs w:val="24"/>
              </w:rPr>
              <w:t>определять критерии для сравнения фактов, явлений,</w:t>
            </w:r>
          </w:p>
          <w:p w:rsidR="00D61A62" w:rsidRPr="00123FEC" w:rsidRDefault="00D61A62" w:rsidP="00906C44">
            <w:pPr>
              <w:rPr>
                <w:color w:val="000000"/>
                <w:sz w:val="24"/>
                <w:szCs w:val="24"/>
              </w:rPr>
            </w:pPr>
            <w:r w:rsidRPr="00123FEC">
              <w:rPr>
                <w:color w:val="000000"/>
                <w:sz w:val="24"/>
                <w:szCs w:val="24"/>
              </w:rPr>
              <w:t>событий, объектов;</w:t>
            </w:r>
          </w:p>
          <w:p w:rsidR="00D61A62" w:rsidRPr="00123FEC" w:rsidRDefault="00D61A62" w:rsidP="00906C44">
            <w:pPr>
              <w:rPr>
                <w:color w:val="000000"/>
                <w:sz w:val="24"/>
                <w:szCs w:val="24"/>
              </w:rPr>
            </w:pPr>
            <w:r w:rsidRPr="00123FEC">
              <w:rPr>
                <w:color w:val="000000"/>
                <w:sz w:val="24"/>
                <w:szCs w:val="24"/>
              </w:rPr>
              <w:t>сравнивать объекты, факты, явления, события по заданным критериям; классифицировать информацию по заданным признакам; искать и отбирать информацию в учебных и справочных</w:t>
            </w:r>
          </w:p>
          <w:p w:rsidR="00D61A62" w:rsidRPr="00123FEC" w:rsidRDefault="00D61A62" w:rsidP="00906C44">
            <w:pPr>
              <w:rPr>
                <w:color w:val="000000"/>
                <w:sz w:val="24"/>
                <w:szCs w:val="24"/>
              </w:rPr>
            </w:pPr>
            <w:r w:rsidRPr="00123FEC">
              <w:rPr>
                <w:color w:val="000000"/>
                <w:sz w:val="24"/>
                <w:szCs w:val="24"/>
              </w:rPr>
              <w:t>пособиях, словарях;</w:t>
            </w:r>
          </w:p>
          <w:p w:rsidR="00D61A62" w:rsidRPr="00123FEC" w:rsidRDefault="00D61A62" w:rsidP="00906C44">
            <w:pPr>
              <w:rPr>
                <w:color w:val="000000"/>
                <w:sz w:val="24"/>
                <w:szCs w:val="24"/>
              </w:rPr>
            </w:pPr>
            <w:r w:rsidRPr="00123FEC">
              <w:rPr>
                <w:color w:val="000000"/>
                <w:sz w:val="24"/>
                <w:szCs w:val="24"/>
              </w:rPr>
              <w:t>работать с текстом и нетекстовыми компонентами;</w:t>
            </w:r>
          </w:p>
          <w:p w:rsidR="00D61A62" w:rsidRPr="00123FEC" w:rsidRDefault="00D61A62" w:rsidP="00906C44">
            <w:pPr>
              <w:rPr>
                <w:color w:val="000000"/>
                <w:sz w:val="24"/>
                <w:szCs w:val="24"/>
              </w:rPr>
            </w:pPr>
            <w:r w:rsidRPr="00123FEC">
              <w:rPr>
                <w:color w:val="000000"/>
                <w:sz w:val="24"/>
                <w:szCs w:val="24"/>
              </w:rPr>
              <w:t>классифицировать информацию;</w:t>
            </w:r>
          </w:p>
          <w:p w:rsidR="00D61A62" w:rsidRPr="00123FEC" w:rsidRDefault="00D61A62" w:rsidP="00906C44">
            <w:pPr>
              <w:rPr>
                <w:color w:val="000000"/>
                <w:sz w:val="24"/>
                <w:szCs w:val="24"/>
              </w:rPr>
            </w:pPr>
            <w:r w:rsidRPr="00123FEC">
              <w:rPr>
                <w:color w:val="000000"/>
                <w:sz w:val="24"/>
                <w:szCs w:val="24"/>
              </w:rPr>
              <w:t>создавать тексты разных типов (описательные, объяснительные) и т. д.</w:t>
            </w:r>
          </w:p>
          <w:p w:rsidR="00D61A62" w:rsidRPr="00123FEC" w:rsidRDefault="00D61A62" w:rsidP="00906C44">
            <w:pPr>
              <w:rPr>
                <w:color w:val="000000"/>
                <w:sz w:val="24"/>
                <w:szCs w:val="24"/>
              </w:rPr>
            </w:pPr>
          </w:p>
          <w:p w:rsidR="00D61A62" w:rsidRPr="00123FEC" w:rsidRDefault="00D61A62" w:rsidP="00906C44">
            <w:pPr>
              <w:rPr>
                <w:i/>
                <w:iCs/>
                <w:color w:val="000000"/>
                <w:sz w:val="24"/>
                <w:szCs w:val="24"/>
              </w:rPr>
            </w:pPr>
            <w:r w:rsidRPr="00123FEC">
              <w:rPr>
                <w:i/>
                <w:iCs/>
                <w:color w:val="000000"/>
                <w:sz w:val="24"/>
                <w:szCs w:val="24"/>
              </w:rPr>
              <w:t xml:space="preserve">Коммуникативные </w:t>
            </w:r>
          </w:p>
          <w:p w:rsidR="00D61A62" w:rsidRPr="003A37CA" w:rsidRDefault="00D61A62" w:rsidP="00906C44">
            <w:pPr>
              <w:rPr>
                <w:rFonts w:ascii="SchoolBookCSanPin-Regular" w:hAnsi="SchoolBookCSanPin-Regular" w:cs="SchoolBookCSanPin-Regular"/>
                <w:sz w:val="21"/>
                <w:szCs w:val="21"/>
              </w:rPr>
            </w:pPr>
            <w:r w:rsidRPr="00123FEC">
              <w:rPr>
                <w:color w:val="000000"/>
                <w:sz w:val="24"/>
                <w:szCs w:val="24"/>
              </w:rPr>
              <w:t>участвовать в совместной деятельности; высказывать суждения, подтверждая их фактами; оценивать работу одноклассников.</w:t>
            </w:r>
          </w:p>
        </w:tc>
        <w:tc>
          <w:tcPr>
            <w:tcW w:w="1831" w:type="dxa"/>
          </w:tcPr>
          <w:p w:rsidR="00D61A62" w:rsidRPr="0031729B" w:rsidRDefault="00D61A62" w:rsidP="00906C44">
            <w:pPr>
              <w:pStyle w:val="NoSpacing"/>
              <w:rPr>
                <w:sz w:val="24"/>
                <w:szCs w:val="24"/>
              </w:rPr>
            </w:pPr>
            <w:r w:rsidRPr="0031729B">
              <w:rPr>
                <w:sz w:val="24"/>
                <w:szCs w:val="24"/>
              </w:rPr>
              <w:t>П.19</w:t>
            </w:r>
            <w:r>
              <w:rPr>
                <w:sz w:val="24"/>
                <w:szCs w:val="24"/>
              </w:rPr>
              <w:t>,20</w:t>
            </w:r>
            <w:r w:rsidRPr="0031729B">
              <w:rPr>
                <w:sz w:val="24"/>
                <w:szCs w:val="24"/>
              </w:rPr>
              <w:t xml:space="preserve"> Р.т. с.</w:t>
            </w:r>
            <w:r>
              <w:rPr>
                <w:sz w:val="24"/>
                <w:szCs w:val="24"/>
              </w:rPr>
              <w:t xml:space="preserve">71 </w:t>
            </w:r>
            <w:r w:rsidRPr="0031729B">
              <w:rPr>
                <w:sz w:val="24"/>
                <w:szCs w:val="24"/>
              </w:rPr>
              <w:t>№</w:t>
            </w:r>
            <w:r>
              <w:rPr>
                <w:sz w:val="24"/>
                <w:szCs w:val="24"/>
              </w:rPr>
              <w:t>4, с.72 №9</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17</w:t>
            </w:r>
            <w:r w:rsidRPr="0031729B">
              <w:rPr>
                <w:sz w:val="24"/>
                <w:szCs w:val="24"/>
              </w:rPr>
              <w:t>.</w:t>
            </w:r>
          </w:p>
        </w:tc>
        <w:tc>
          <w:tcPr>
            <w:tcW w:w="2372" w:type="dxa"/>
          </w:tcPr>
          <w:p w:rsidR="00D61A62" w:rsidRDefault="00D61A62" w:rsidP="00906C44">
            <w:pPr>
              <w:pStyle w:val="NoSpacing"/>
              <w:jc w:val="both"/>
              <w:rPr>
                <w:sz w:val="24"/>
                <w:szCs w:val="24"/>
              </w:rPr>
            </w:pPr>
            <w:r>
              <w:rPr>
                <w:sz w:val="24"/>
                <w:szCs w:val="24"/>
              </w:rPr>
              <w:t>Движение воды в океане.</w:t>
            </w:r>
          </w:p>
          <w:p w:rsidR="00D61A62" w:rsidRPr="0031729B"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Ветровые волны.</w:t>
            </w:r>
          </w:p>
          <w:p w:rsidR="00D61A62" w:rsidRDefault="00D61A62" w:rsidP="00906C44">
            <w:pPr>
              <w:pStyle w:val="NoSpacing"/>
              <w:rPr>
                <w:sz w:val="24"/>
                <w:szCs w:val="24"/>
              </w:rPr>
            </w:pPr>
            <w:r>
              <w:rPr>
                <w:sz w:val="24"/>
                <w:szCs w:val="24"/>
              </w:rPr>
              <w:t>Цунами.</w:t>
            </w:r>
          </w:p>
          <w:p w:rsidR="00D61A62" w:rsidRDefault="00D61A62" w:rsidP="00906C44">
            <w:pPr>
              <w:pStyle w:val="NoSpacing"/>
              <w:rPr>
                <w:sz w:val="24"/>
                <w:szCs w:val="24"/>
              </w:rPr>
            </w:pPr>
            <w:r>
              <w:rPr>
                <w:sz w:val="24"/>
                <w:szCs w:val="24"/>
              </w:rPr>
              <w:t>Приливы и отливы.</w:t>
            </w:r>
          </w:p>
          <w:p w:rsidR="00D61A62" w:rsidRPr="0031729B" w:rsidRDefault="00D61A62" w:rsidP="00906C44">
            <w:pPr>
              <w:pStyle w:val="NoSpacing"/>
              <w:rPr>
                <w:sz w:val="24"/>
                <w:szCs w:val="24"/>
              </w:rPr>
            </w:pPr>
            <w:r>
              <w:rPr>
                <w:sz w:val="24"/>
                <w:szCs w:val="24"/>
              </w:rPr>
              <w:t>Океанические течения.</w:t>
            </w:r>
          </w:p>
        </w:tc>
        <w:tc>
          <w:tcPr>
            <w:tcW w:w="4019" w:type="dxa"/>
          </w:tcPr>
          <w:p w:rsidR="00D61A62" w:rsidRDefault="00D61A62" w:rsidP="00906C44">
            <w:pPr>
              <w:pStyle w:val="NoSpacing"/>
              <w:rPr>
                <w:color w:val="000000"/>
                <w:sz w:val="24"/>
                <w:szCs w:val="24"/>
              </w:rPr>
            </w:pPr>
            <w:r w:rsidRPr="005F1976">
              <w:rPr>
                <w:color w:val="000000"/>
                <w:sz w:val="24"/>
                <w:szCs w:val="24"/>
              </w:rPr>
              <w:t>Называть и показывать: географическую номенклатуру по теме</w:t>
            </w:r>
            <w:r>
              <w:rPr>
                <w:color w:val="000000"/>
                <w:sz w:val="24"/>
                <w:szCs w:val="24"/>
              </w:rPr>
              <w:t>.</w:t>
            </w:r>
          </w:p>
          <w:p w:rsidR="00D61A62" w:rsidRPr="0031729B" w:rsidRDefault="00D61A62" w:rsidP="00906C44">
            <w:pPr>
              <w:pStyle w:val="NoSpacing"/>
              <w:rPr>
                <w:sz w:val="24"/>
                <w:szCs w:val="24"/>
              </w:rPr>
            </w:pPr>
            <w:r>
              <w:rPr>
                <w:color w:val="000000"/>
                <w:sz w:val="24"/>
                <w:szCs w:val="24"/>
              </w:rPr>
              <w:t>Называть и показывать океанические течения.</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sidRPr="0031729B">
              <w:rPr>
                <w:sz w:val="24"/>
                <w:szCs w:val="24"/>
              </w:rPr>
              <w:t>П.21 Р.т. с.</w:t>
            </w:r>
            <w:r>
              <w:rPr>
                <w:sz w:val="24"/>
                <w:szCs w:val="24"/>
              </w:rPr>
              <w:t>74</w:t>
            </w:r>
            <w:r w:rsidRPr="0031729B">
              <w:rPr>
                <w:sz w:val="24"/>
                <w:szCs w:val="24"/>
              </w:rPr>
              <w:t xml:space="preserve"> №</w:t>
            </w:r>
            <w:r>
              <w:rPr>
                <w:sz w:val="24"/>
                <w:szCs w:val="24"/>
              </w:rPr>
              <w:t>4</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18</w:t>
            </w:r>
            <w:r w:rsidRPr="0031729B">
              <w:rPr>
                <w:sz w:val="24"/>
                <w:szCs w:val="24"/>
              </w:rPr>
              <w:t>.</w:t>
            </w:r>
          </w:p>
        </w:tc>
        <w:tc>
          <w:tcPr>
            <w:tcW w:w="2372" w:type="dxa"/>
          </w:tcPr>
          <w:p w:rsidR="00D61A62" w:rsidRDefault="00D61A62" w:rsidP="00906C44">
            <w:pPr>
              <w:pStyle w:val="NoSpacing"/>
              <w:jc w:val="both"/>
              <w:rPr>
                <w:sz w:val="24"/>
                <w:szCs w:val="24"/>
              </w:rPr>
            </w:pPr>
            <w:r>
              <w:rPr>
                <w:sz w:val="24"/>
                <w:szCs w:val="24"/>
              </w:rPr>
              <w:t>Подземные воды.</w:t>
            </w:r>
          </w:p>
          <w:p w:rsidR="00D61A62" w:rsidRPr="0031729B"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Образование подземных вод.</w:t>
            </w:r>
          </w:p>
          <w:p w:rsidR="00D61A62" w:rsidRDefault="00D61A62" w:rsidP="00906C44">
            <w:pPr>
              <w:pStyle w:val="NoSpacing"/>
              <w:rPr>
                <w:sz w:val="24"/>
                <w:szCs w:val="24"/>
              </w:rPr>
            </w:pPr>
            <w:r>
              <w:rPr>
                <w:sz w:val="24"/>
                <w:szCs w:val="24"/>
              </w:rPr>
              <w:t>Грунтовые и межпластовые воды.</w:t>
            </w:r>
          </w:p>
          <w:p w:rsidR="00D61A62" w:rsidRPr="0031729B" w:rsidRDefault="00D61A62" w:rsidP="00906C44">
            <w:pPr>
              <w:pStyle w:val="NoSpacing"/>
              <w:rPr>
                <w:sz w:val="24"/>
                <w:szCs w:val="24"/>
              </w:rPr>
            </w:pPr>
            <w:r>
              <w:rPr>
                <w:sz w:val="24"/>
                <w:szCs w:val="24"/>
              </w:rPr>
              <w:t>Использование и охрана подземных вод.</w:t>
            </w:r>
          </w:p>
        </w:tc>
        <w:tc>
          <w:tcPr>
            <w:tcW w:w="4019" w:type="dxa"/>
          </w:tcPr>
          <w:p w:rsidR="00D61A62" w:rsidRDefault="00D61A62" w:rsidP="00906C44">
            <w:pPr>
              <w:pStyle w:val="NoSpacing"/>
              <w:rPr>
                <w:sz w:val="24"/>
                <w:szCs w:val="24"/>
              </w:rPr>
            </w:pPr>
            <w:r>
              <w:rPr>
                <w:sz w:val="24"/>
                <w:szCs w:val="24"/>
              </w:rPr>
              <w:t>Описывать образование подземных вод.</w:t>
            </w:r>
          </w:p>
          <w:p w:rsidR="00D61A62" w:rsidRPr="0031729B" w:rsidRDefault="00D61A62" w:rsidP="00906C44">
            <w:pPr>
              <w:pStyle w:val="NoSpacing"/>
              <w:rPr>
                <w:sz w:val="24"/>
                <w:szCs w:val="24"/>
              </w:rPr>
            </w:pPr>
            <w:r>
              <w:rPr>
                <w:sz w:val="24"/>
                <w:szCs w:val="24"/>
              </w:rPr>
              <w:t xml:space="preserve">Приводить примеры использования и охраны подземных вод. </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sidRPr="0031729B">
              <w:rPr>
                <w:sz w:val="24"/>
                <w:szCs w:val="24"/>
              </w:rPr>
              <w:t>П.22 Р.т. с.</w:t>
            </w:r>
            <w:r>
              <w:rPr>
                <w:sz w:val="24"/>
                <w:szCs w:val="24"/>
              </w:rPr>
              <w:t>75</w:t>
            </w:r>
            <w:r w:rsidRPr="0031729B">
              <w:rPr>
                <w:sz w:val="24"/>
                <w:szCs w:val="24"/>
              </w:rPr>
              <w:t xml:space="preserve"> №4</w:t>
            </w:r>
          </w:p>
          <w:p w:rsidR="00D61A62" w:rsidRPr="0031729B" w:rsidRDefault="00D61A62" w:rsidP="00906C44">
            <w:pPr>
              <w:pStyle w:val="NoSpacing"/>
              <w:rPr>
                <w:sz w:val="24"/>
                <w:szCs w:val="24"/>
              </w:rPr>
            </w:pP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19</w:t>
            </w:r>
            <w:r w:rsidRPr="0031729B">
              <w:rPr>
                <w:sz w:val="24"/>
                <w:szCs w:val="24"/>
              </w:rPr>
              <w:t>.</w:t>
            </w:r>
          </w:p>
        </w:tc>
        <w:tc>
          <w:tcPr>
            <w:tcW w:w="2372" w:type="dxa"/>
          </w:tcPr>
          <w:p w:rsidR="00D61A62" w:rsidRDefault="00D61A62" w:rsidP="00906C44">
            <w:pPr>
              <w:pStyle w:val="NoSpacing"/>
              <w:jc w:val="both"/>
              <w:rPr>
                <w:sz w:val="24"/>
                <w:szCs w:val="24"/>
              </w:rPr>
            </w:pPr>
            <w:r>
              <w:rPr>
                <w:sz w:val="24"/>
                <w:szCs w:val="24"/>
              </w:rPr>
              <w:t>Реки.</w:t>
            </w:r>
          </w:p>
          <w:p w:rsidR="00D61A62" w:rsidRPr="0031729B"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Понятие «река».</w:t>
            </w:r>
          </w:p>
          <w:p w:rsidR="00D61A62" w:rsidRDefault="00D61A62" w:rsidP="00906C44">
            <w:pPr>
              <w:pStyle w:val="NoSpacing"/>
              <w:rPr>
                <w:sz w:val="24"/>
                <w:szCs w:val="24"/>
              </w:rPr>
            </w:pPr>
            <w:r>
              <w:rPr>
                <w:sz w:val="24"/>
                <w:szCs w:val="24"/>
              </w:rPr>
              <w:t>Бассейн реки и водораздел.</w:t>
            </w:r>
          </w:p>
          <w:p w:rsidR="00D61A62" w:rsidRDefault="00D61A62" w:rsidP="00906C44">
            <w:pPr>
              <w:pStyle w:val="NoSpacing"/>
              <w:rPr>
                <w:sz w:val="24"/>
                <w:szCs w:val="24"/>
              </w:rPr>
            </w:pPr>
            <w:r>
              <w:rPr>
                <w:sz w:val="24"/>
                <w:szCs w:val="24"/>
              </w:rPr>
              <w:t>Питание и режим реки.</w:t>
            </w:r>
          </w:p>
          <w:p w:rsidR="00D61A62" w:rsidRDefault="00D61A62" w:rsidP="00906C44">
            <w:pPr>
              <w:pStyle w:val="NoSpacing"/>
              <w:rPr>
                <w:sz w:val="24"/>
                <w:szCs w:val="24"/>
              </w:rPr>
            </w:pPr>
            <w:r>
              <w:rPr>
                <w:sz w:val="24"/>
                <w:szCs w:val="24"/>
              </w:rPr>
              <w:t>Реки равнинные и горные.</w:t>
            </w:r>
          </w:p>
          <w:p w:rsidR="00D61A62" w:rsidRDefault="00D61A62" w:rsidP="00906C44">
            <w:pPr>
              <w:pStyle w:val="NoSpacing"/>
              <w:rPr>
                <w:sz w:val="24"/>
                <w:szCs w:val="24"/>
              </w:rPr>
            </w:pPr>
            <w:r>
              <w:rPr>
                <w:sz w:val="24"/>
                <w:szCs w:val="24"/>
              </w:rPr>
              <w:t>Пороги и водопады.</w:t>
            </w:r>
          </w:p>
          <w:p w:rsidR="00D61A62" w:rsidRDefault="00D61A62" w:rsidP="00906C44">
            <w:pPr>
              <w:pStyle w:val="NoSpacing"/>
              <w:rPr>
                <w:sz w:val="24"/>
                <w:szCs w:val="24"/>
              </w:rPr>
            </w:pPr>
            <w:r>
              <w:rPr>
                <w:sz w:val="24"/>
                <w:szCs w:val="24"/>
              </w:rPr>
              <w:t>Каналы.</w:t>
            </w:r>
          </w:p>
          <w:p w:rsidR="00D61A62" w:rsidRPr="0031729B" w:rsidRDefault="00D61A62" w:rsidP="00906C44">
            <w:pPr>
              <w:pStyle w:val="NoSpacing"/>
              <w:rPr>
                <w:sz w:val="24"/>
                <w:szCs w:val="24"/>
              </w:rPr>
            </w:pPr>
            <w:r>
              <w:rPr>
                <w:sz w:val="24"/>
                <w:szCs w:val="24"/>
              </w:rPr>
              <w:t>Использование и охрана рек.</w:t>
            </w:r>
          </w:p>
        </w:tc>
        <w:tc>
          <w:tcPr>
            <w:tcW w:w="4019" w:type="dxa"/>
          </w:tcPr>
          <w:p w:rsidR="00D61A62" w:rsidRPr="0031729B" w:rsidRDefault="00D61A62" w:rsidP="00906C44">
            <w:pPr>
              <w:pStyle w:val="NoSpacing"/>
              <w:rPr>
                <w:sz w:val="24"/>
                <w:szCs w:val="24"/>
              </w:rPr>
            </w:pPr>
            <w:r w:rsidRPr="005F1976">
              <w:rPr>
                <w:color w:val="000000"/>
                <w:sz w:val="24"/>
                <w:szCs w:val="24"/>
              </w:rPr>
              <w:t>Называть и показывать: географическую номенклатуру по теме; части реки. Приводить примеры использования рек человеком. Определять: различия рек, типы рек. Описывать характеристику реки. Объяснять</w:t>
            </w:r>
            <w:r>
              <w:rPr>
                <w:color w:val="000000"/>
                <w:sz w:val="24"/>
                <w:szCs w:val="24"/>
              </w:rPr>
              <w:t xml:space="preserve"> </w:t>
            </w:r>
            <w:r w:rsidRPr="005F1976">
              <w:rPr>
                <w:color w:val="000000"/>
                <w:sz w:val="24"/>
                <w:szCs w:val="24"/>
              </w:rPr>
              <w:t>влияние рельефа и климата на реку</w:t>
            </w:r>
            <w:r>
              <w:rPr>
                <w:color w:val="000000"/>
                <w:sz w:val="24"/>
                <w:szCs w:val="24"/>
              </w:rPr>
              <w:t>.</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sidRPr="0031729B">
              <w:rPr>
                <w:sz w:val="24"/>
                <w:szCs w:val="24"/>
              </w:rPr>
              <w:t>П.23 Р.т. с.</w:t>
            </w:r>
            <w:r>
              <w:rPr>
                <w:sz w:val="24"/>
                <w:szCs w:val="24"/>
              </w:rPr>
              <w:t xml:space="preserve">77 </w:t>
            </w:r>
            <w:r w:rsidRPr="0031729B">
              <w:rPr>
                <w:sz w:val="24"/>
                <w:szCs w:val="24"/>
              </w:rPr>
              <w:t xml:space="preserve">№ </w:t>
            </w:r>
            <w:r>
              <w:rPr>
                <w:sz w:val="24"/>
                <w:szCs w:val="24"/>
              </w:rPr>
              <w:t>6</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20</w:t>
            </w:r>
            <w:r w:rsidRPr="0031729B">
              <w:rPr>
                <w:sz w:val="24"/>
                <w:szCs w:val="24"/>
              </w:rPr>
              <w:t>.</w:t>
            </w:r>
          </w:p>
        </w:tc>
        <w:tc>
          <w:tcPr>
            <w:tcW w:w="2372" w:type="dxa"/>
          </w:tcPr>
          <w:p w:rsidR="00D61A62" w:rsidRDefault="00D61A62" w:rsidP="00906C44">
            <w:pPr>
              <w:pStyle w:val="NoSpacing"/>
              <w:jc w:val="both"/>
              <w:rPr>
                <w:sz w:val="24"/>
                <w:szCs w:val="24"/>
              </w:rPr>
            </w:pPr>
            <w:r>
              <w:rPr>
                <w:sz w:val="24"/>
                <w:szCs w:val="24"/>
              </w:rPr>
              <w:t>Озёра.</w:t>
            </w:r>
          </w:p>
          <w:p w:rsidR="00D61A62" w:rsidRPr="0031729B" w:rsidRDefault="00D61A62" w:rsidP="00906C44">
            <w:pPr>
              <w:pStyle w:val="NoSpacing"/>
              <w:rPr>
                <w:sz w:val="24"/>
                <w:szCs w:val="24"/>
              </w:rPr>
            </w:pPr>
            <w:r w:rsidRPr="000F2660">
              <w:rPr>
                <w:b/>
                <w:bCs/>
                <w:sz w:val="24"/>
                <w:szCs w:val="24"/>
                <w:u w:val="single"/>
              </w:rPr>
              <w:t>П.р.</w:t>
            </w:r>
            <w:r>
              <w:rPr>
                <w:sz w:val="24"/>
                <w:szCs w:val="24"/>
              </w:rPr>
              <w:t xml:space="preserve"> Описание внутренних вод.</w:t>
            </w:r>
          </w:p>
        </w:tc>
        <w:tc>
          <w:tcPr>
            <w:tcW w:w="2841" w:type="dxa"/>
          </w:tcPr>
          <w:p w:rsidR="00D61A62" w:rsidRDefault="00D61A62" w:rsidP="00906C44">
            <w:pPr>
              <w:pStyle w:val="NoSpacing"/>
              <w:rPr>
                <w:sz w:val="24"/>
                <w:szCs w:val="24"/>
              </w:rPr>
            </w:pPr>
            <w:r>
              <w:rPr>
                <w:sz w:val="24"/>
                <w:szCs w:val="24"/>
              </w:rPr>
              <w:t>Понятие «озеро».</w:t>
            </w:r>
          </w:p>
          <w:p w:rsidR="00D61A62" w:rsidRDefault="00D61A62" w:rsidP="00906C44">
            <w:pPr>
              <w:pStyle w:val="NoSpacing"/>
              <w:rPr>
                <w:sz w:val="24"/>
                <w:szCs w:val="24"/>
              </w:rPr>
            </w:pPr>
            <w:r>
              <w:rPr>
                <w:sz w:val="24"/>
                <w:szCs w:val="24"/>
              </w:rPr>
              <w:t>Озёрные котловины.</w:t>
            </w:r>
          </w:p>
          <w:p w:rsidR="00D61A62" w:rsidRDefault="00D61A62" w:rsidP="00906C44">
            <w:pPr>
              <w:pStyle w:val="NoSpacing"/>
              <w:rPr>
                <w:sz w:val="24"/>
                <w:szCs w:val="24"/>
              </w:rPr>
            </w:pPr>
            <w:r>
              <w:rPr>
                <w:sz w:val="24"/>
                <w:szCs w:val="24"/>
              </w:rPr>
              <w:t>Вода в озере.</w:t>
            </w:r>
          </w:p>
          <w:p w:rsidR="00D61A62" w:rsidRPr="0031729B" w:rsidRDefault="00D61A62" w:rsidP="00906C44">
            <w:pPr>
              <w:pStyle w:val="NoSpacing"/>
              <w:rPr>
                <w:sz w:val="24"/>
                <w:szCs w:val="24"/>
              </w:rPr>
            </w:pPr>
            <w:r>
              <w:rPr>
                <w:sz w:val="24"/>
                <w:szCs w:val="24"/>
              </w:rPr>
              <w:t>Водохранилища.</w:t>
            </w:r>
            <w:r w:rsidRPr="000F2660">
              <w:rPr>
                <w:b/>
                <w:bCs/>
                <w:sz w:val="24"/>
                <w:szCs w:val="24"/>
                <w:u w:val="single"/>
              </w:rPr>
              <w:t xml:space="preserve"> П.р.</w:t>
            </w:r>
            <w:r>
              <w:rPr>
                <w:b/>
                <w:bCs/>
                <w:sz w:val="24"/>
                <w:szCs w:val="24"/>
                <w:u w:val="single"/>
              </w:rPr>
              <w:t xml:space="preserve">6 </w:t>
            </w:r>
            <w:r w:rsidRPr="009C18D4">
              <w:rPr>
                <w:sz w:val="24"/>
                <w:szCs w:val="24"/>
              </w:rPr>
              <w:t>Составление</w:t>
            </w:r>
            <w:r>
              <w:rPr>
                <w:sz w:val="24"/>
                <w:szCs w:val="24"/>
              </w:rPr>
              <w:t xml:space="preserve"> описания внутренних вод</w:t>
            </w:r>
          </w:p>
        </w:tc>
        <w:tc>
          <w:tcPr>
            <w:tcW w:w="4019" w:type="dxa"/>
          </w:tcPr>
          <w:p w:rsidR="00D61A62" w:rsidRDefault="00D61A62" w:rsidP="00906C44">
            <w:pPr>
              <w:pStyle w:val="NoSpacing"/>
              <w:rPr>
                <w:sz w:val="24"/>
                <w:szCs w:val="24"/>
              </w:rPr>
            </w:pPr>
            <w:r>
              <w:rPr>
                <w:sz w:val="24"/>
                <w:szCs w:val="24"/>
              </w:rPr>
              <w:t>Практикум: описание озера по плану.</w:t>
            </w:r>
          </w:p>
          <w:p w:rsidR="00D61A62" w:rsidRDefault="00D61A62" w:rsidP="00906C44">
            <w:pPr>
              <w:pStyle w:val="NoSpacing"/>
              <w:rPr>
                <w:color w:val="000000"/>
                <w:sz w:val="24"/>
                <w:szCs w:val="24"/>
              </w:rPr>
            </w:pPr>
            <w:r w:rsidRPr="005F1976">
              <w:rPr>
                <w:color w:val="000000"/>
                <w:sz w:val="24"/>
                <w:szCs w:val="24"/>
              </w:rPr>
              <w:t>Объяснять поняти</w:t>
            </w:r>
            <w:r>
              <w:rPr>
                <w:color w:val="000000"/>
                <w:sz w:val="24"/>
                <w:szCs w:val="24"/>
              </w:rPr>
              <w:t>е</w:t>
            </w:r>
            <w:r w:rsidRPr="005F1976">
              <w:rPr>
                <w:color w:val="000000"/>
                <w:sz w:val="24"/>
                <w:szCs w:val="24"/>
              </w:rPr>
              <w:t xml:space="preserve"> </w:t>
            </w:r>
            <w:r>
              <w:rPr>
                <w:color w:val="000000"/>
                <w:sz w:val="24"/>
                <w:szCs w:val="24"/>
              </w:rPr>
              <w:t>«</w:t>
            </w:r>
            <w:r w:rsidRPr="005F1976">
              <w:rPr>
                <w:color w:val="000000"/>
                <w:sz w:val="24"/>
                <w:szCs w:val="24"/>
              </w:rPr>
              <w:t>озер</w:t>
            </w:r>
            <w:r>
              <w:rPr>
                <w:color w:val="000000"/>
                <w:sz w:val="24"/>
                <w:szCs w:val="24"/>
              </w:rPr>
              <w:t>о».</w:t>
            </w:r>
          </w:p>
          <w:p w:rsidR="00D61A62" w:rsidRDefault="00D61A62" w:rsidP="00906C44">
            <w:pPr>
              <w:pStyle w:val="NoSpacing"/>
              <w:rPr>
                <w:color w:val="000000"/>
                <w:sz w:val="24"/>
                <w:szCs w:val="24"/>
              </w:rPr>
            </w:pPr>
            <w:r w:rsidRPr="005F1976">
              <w:rPr>
                <w:color w:val="000000"/>
                <w:sz w:val="24"/>
                <w:szCs w:val="24"/>
              </w:rPr>
              <w:t>При</w:t>
            </w:r>
            <w:r>
              <w:rPr>
                <w:color w:val="000000"/>
                <w:sz w:val="24"/>
                <w:szCs w:val="24"/>
              </w:rPr>
              <w:t>водить примеры использования озё</w:t>
            </w:r>
            <w:r w:rsidRPr="005F1976">
              <w:rPr>
                <w:color w:val="000000"/>
                <w:sz w:val="24"/>
                <w:szCs w:val="24"/>
              </w:rPr>
              <w:t>р</w:t>
            </w:r>
            <w:r>
              <w:rPr>
                <w:color w:val="000000"/>
                <w:sz w:val="24"/>
                <w:szCs w:val="24"/>
              </w:rPr>
              <w:t xml:space="preserve"> в жизни человека.</w:t>
            </w:r>
          </w:p>
          <w:p w:rsidR="00D61A62" w:rsidRPr="0031729B" w:rsidRDefault="00D61A62" w:rsidP="00906C44">
            <w:pPr>
              <w:pStyle w:val="NoSpacing"/>
              <w:rPr>
                <w:sz w:val="24"/>
                <w:szCs w:val="24"/>
              </w:rPr>
            </w:pPr>
            <w:r w:rsidRPr="005F1976">
              <w:rPr>
                <w:color w:val="000000"/>
                <w:sz w:val="24"/>
                <w:szCs w:val="24"/>
              </w:rPr>
              <w:t>Устанавливать причинно-следственные связи между соленостью и сточностью оз</w:t>
            </w:r>
            <w:r>
              <w:rPr>
                <w:color w:val="000000"/>
                <w:sz w:val="24"/>
                <w:szCs w:val="24"/>
              </w:rPr>
              <w:t>ё</w:t>
            </w:r>
            <w:r w:rsidRPr="005F1976">
              <w:rPr>
                <w:color w:val="000000"/>
                <w:sz w:val="24"/>
                <w:szCs w:val="24"/>
              </w:rPr>
              <w:t>р.</w:t>
            </w:r>
          </w:p>
        </w:tc>
        <w:tc>
          <w:tcPr>
            <w:tcW w:w="3080" w:type="dxa"/>
            <w:vMerge/>
          </w:tcPr>
          <w:p w:rsidR="00D61A62" w:rsidRPr="0031729B" w:rsidRDefault="00D61A62" w:rsidP="00906C44">
            <w:pPr>
              <w:pStyle w:val="NoSpacing"/>
              <w:rPr>
                <w:sz w:val="24"/>
                <w:szCs w:val="24"/>
              </w:rPr>
            </w:pPr>
          </w:p>
        </w:tc>
        <w:tc>
          <w:tcPr>
            <w:tcW w:w="1831" w:type="dxa"/>
          </w:tcPr>
          <w:p w:rsidR="00D61A62" w:rsidRDefault="00D61A62" w:rsidP="00906C44">
            <w:pPr>
              <w:pStyle w:val="NoSpacing"/>
              <w:rPr>
                <w:sz w:val="24"/>
                <w:szCs w:val="24"/>
              </w:rPr>
            </w:pPr>
            <w:r w:rsidRPr="0031729B">
              <w:rPr>
                <w:sz w:val="24"/>
                <w:szCs w:val="24"/>
              </w:rPr>
              <w:t>П.24 Р.т. с.</w:t>
            </w:r>
            <w:r>
              <w:rPr>
                <w:sz w:val="24"/>
                <w:szCs w:val="24"/>
              </w:rPr>
              <w:t>80 №4, с.81 №5</w:t>
            </w:r>
          </w:p>
          <w:p w:rsidR="00D61A62" w:rsidRPr="0031729B" w:rsidRDefault="00D61A62" w:rsidP="00906C44">
            <w:pPr>
              <w:pStyle w:val="NoSpacing"/>
              <w:rPr>
                <w:sz w:val="24"/>
                <w:szCs w:val="24"/>
              </w:rPr>
            </w:pPr>
            <w:r>
              <w:rPr>
                <w:sz w:val="24"/>
                <w:szCs w:val="24"/>
              </w:rPr>
              <w:t>Проект «Озёра Карелии».</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21</w:t>
            </w:r>
            <w:r w:rsidRPr="0031729B">
              <w:rPr>
                <w:sz w:val="24"/>
                <w:szCs w:val="24"/>
              </w:rPr>
              <w:t>.</w:t>
            </w:r>
          </w:p>
        </w:tc>
        <w:tc>
          <w:tcPr>
            <w:tcW w:w="2372" w:type="dxa"/>
          </w:tcPr>
          <w:p w:rsidR="00D61A62" w:rsidRDefault="00D61A62" w:rsidP="00906C44">
            <w:pPr>
              <w:pStyle w:val="NoSpacing"/>
              <w:jc w:val="both"/>
              <w:rPr>
                <w:sz w:val="24"/>
                <w:szCs w:val="24"/>
              </w:rPr>
            </w:pPr>
            <w:r>
              <w:rPr>
                <w:sz w:val="24"/>
                <w:szCs w:val="24"/>
              </w:rPr>
              <w:t>Ледники.</w:t>
            </w:r>
          </w:p>
          <w:p w:rsidR="00D61A62" w:rsidRPr="0031729B"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Понятие «ледник».</w:t>
            </w:r>
          </w:p>
          <w:p w:rsidR="00D61A62" w:rsidRDefault="00D61A62" w:rsidP="00906C44">
            <w:pPr>
              <w:pStyle w:val="NoSpacing"/>
              <w:rPr>
                <w:sz w:val="24"/>
                <w:szCs w:val="24"/>
              </w:rPr>
            </w:pPr>
            <w:r>
              <w:rPr>
                <w:sz w:val="24"/>
                <w:szCs w:val="24"/>
              </w:rPr>
              <w:t>Образование ледников и их виды.</w:t>
            </w:r>
          </w:p>
          <w:p w:rsidR="00D61A62" w:rsidRPr="0031729B" w:rsidRDefault="00D61A62" w:rsidP="00906C44">
            <w:pPr>
              <w:pStyle w:val="NoSpacing"/>
              <w:rPr>
                <w:sz w:val="24"/>
                <w:szCs w:val="24"/>
              </w:rPr>
            </w:pPr>
            <w:r>
              <w:rPr>
                <w:sz w:val="24"/>
                <w:szCs w:val="24"/>
              </w:rPr>
              <w:t>Многолетняя мерзлота.</w:t>
            </w:r>
          </w:p>
        </w:tc>
        <w:tc>
          <w:tcPr>
            <w:tcW w:w="4019" w:type="dxa"/>
          </w:tcPr>
          <w:p w:rsidR="00D61A62" w:rsidRDefault="00D61A62" w:rsidP="00906C44">
            <w:pPr>
              <w:pStyle w:val="NoSpacing"/>
              <w:rPr>
                <w:color w:val="000000"/>
                <w:sz w:val="24"/>
                <w:szCs w:val="24"/>
              </w:rPr>
            </w:pPr>
            <w:r w:rsidRPr="005F1976">
              <w:rPr>
                <w:color w:val="000000"/>
                <w:sz w:val="24"/>
                <w:szCs w:val="24"/>
              </w:rPr>
              <w:t>Объяснять поняти</w:t>
            </w:r>
            <w:r>
              <w:rPr>
                <w:color w:val="000000"/>
                <w:sz w:val="24"/>
                <w:szCs w:val="24"/>
              </w:rPr>
              <w:t>е</w:t>
            </w:r>
            <w:r w:rsidRPr="005F1976">
              <w:rPr>
                <w:color w:val="000000"/>
                <w:sz w:val="24"/>
                <w:szCs w:val="24"/>
              </w:rPr>
              <w:t xml:space="preserve"> </w:t>
            </w:r>
            <w:r>
              <w:rPr>
                <w:color w:val="000000"/>
                <w:sz w:val="24"/>
                <w:szCs w:val="24"/>
              </w:rPr>
              <w:t>«ледники».</w:t>
            </w:r>
          </w:p>
          <w:p w:rsidR="00D61A62" w:rsidRDefault="00D61A62" w:rsidP="00906C44">
            <w:pPr>
              <w:pStyle w:val="NoSpacing"/>
              <w:rPr>
                <w:color w:val="000000"/>
                <w:sz w:val="24"/>
                <w:szCs w:val="24"/>
              </w:rPr>
            </w:pPr>
            <w:r w:rsidRPr="005F1976">
              <w:rPr>
                <w:color w:val="000000"/>
                <w:sz w:val="24"/>
                <w:szCs w:val="24"/>
              </w:rPr>
              <w:t>При</w:t>
            </w:r>
            <w:r>
              <w:rPr>
                <w:color w:val="000000"/>
                <w:sz w:val="24"/>
                <w:szCs w:val="24"/>
              </w:rPr>
              <w:t>водить примеры использования ледников в жизни человека.</w:t>
            </w:r>
          </w:p>
          <w:p w:rsidR="00D61A62" w:rsidRPr="0031729B" w:rsidRDefault="00D61A62" w:rsidP="00906C44">
            <w:pPr>
              <w:pStyle w:val="NoSpacing"/>
              <w:rPr>
                <w:sz w:val="24"/>
                <w:szCs w:val="24"/>
              </w:rPr>
            </w:pP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sidRPr="0031729B">
              <w:rPr>
                <w:sz w:val="24"/>
                <w:szCs w:val="24"/>
              </w:rPr>
              <w:t>П.25</w:t>
            </w:r>
          </w:p>
        </w:tc>
      </w:tr>
      <w:tr w:rsidR="00D61A62" w:rsidRPr="00123FEC">
        <w:tc>
          <w:tcPr>
            <w:tcW w:w="14992" w:type="dxa"/>
            <w:gridSpan w:val="7"/>
          </w:tcPr>
          <w:p w:rsidR="00D61A62" w:rsidRPr="00E45D6D" w:rsidRDefault="00D61A62" w:rsidP="00906C44">
            <w:pPr>
              <w:pStyle w:val="NoSpacing"/>
              <w:jc w:val="center"/>
              <w:rPr>
                <w:sz w:val="24"/>
                <w:szCs w:val="24"/>
              </w:rPr>
            </w:pPr>
            <w:r>
              <w:rPr>
                <w:b/>
                <w:bCs/>
                <w:sz w:val="24"/>
                <w:szCs w:val="24"/>
              </w:rPr>
              <w:t>Атмосфера (7</w:t>
            </w:r>
            <w:r w:rsidRPr="00E45D6D">
              <w:rPr>
                <w:b/>
                <w:bCs/>
                <w:sz w:val="24"/>
                <w:szCs w:val="24"/>
              </w:rPr>
              <w:t xml:space="preserve"> ч.)</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22.</w:t>
            </w:r>
          </w:p>
        </w:tc>
        <w:tc>
          <w:tcPr>
            <w:tcW w:w="2372" w:type="dxa"/>
          </w:tcPr>
          <w:p w:rsidR="00D61A62" w:rsidRDefault="00D61A62" w:rsidP="00906C44">
            <w:pPr>
              <w:pStyle w:val="NoSpacing"/>
              <w:rPr>
                <w:sz w:val="24"/>
                <w:szCs w:val="24"/>
              </w:rPr>
            </w:pPr>
            <w:r>
              <w:rPr>
                <w:sz w:val="24"/>
                <w:szCs w:val="24"/>
              </w:rPr>
              <w:t>Атмосфера: строение, значение, изучение.</w:t>
            </w:r>
          </w:p>
          <w:p w:rsidR="00D61A62" w:rsidRDefault="00D61A62" w:rsidP="00906C44">
            <w:pPr>
              <w:pStyle w:val="NoSpacing"/>
              <w:rPr>
                <w:sz w:val="24"/>
                <w:szCs w:val="24"/>
              </w:rPr>
            </w:pPr>
          </w:p>
        </w:tc>
        <w:tc>
          <w:tcPr>
            <w:tcW w:w="2841" w:type="dxa"/>
          </w:tcPr>
          <w:p w:rsidR="00D61A62" w:rsidRPr="009C18D4" w:rsidRDefault="00D61A62" w:rsidP="00906C44">
            <w:pPr>
              <w:pStyle w:val="NoSpacing"/>
              <w:rPr>
                <w:sz w:val="24"/>
                <w:szCs w:val="24"/>
              </w:rPr>
            </w:pPr>
            <w:r w:rsidRPr="009C18D4">
              <w:rPr>
                <w:sz w:val="24"/>
                <w:szCs w:val="24"/>
              </w:rPr>
              <w:t>Тест «Гидросфера</w:t>
            </w:r>
            <w:r>
              <w:rPr>
                <w:sz w:val="24"/>
                <w:szCs w:val="24"/>
              </w:rPr>
              <w:t>.</w:t>
            </w:r>
            <w:r w:rsidRPr="009C18D4">
              <w:rPr>
                <w:sz w:val="24"/>
                <w:szCs w:val="24"/>
              </w:rPr>
              <w:t xml:space="preserve"> </w:t>
            </w:r>
          </w:p>
          <w:p w:rsidR="00D61A62" w:rsidRDefault="00D61A62" w:rsidP="00906C44">
            <w:pPr>
              <w:pStyle w:val="NoSpacing"/>
              <w:rPr>
                <w:sz w:val="24"/>
                <w:szCs w:val="24"/>
              </w:rPr>
            </w:pPr>
            <w:r>
              <w:rPr>
                <w:sz w:val="24"/>
                <w:szCs w:val="24"/>
              </w:rPr>
              <w:t>Атмосфера – воздушная оболочка Земли.</w:t>
            </w:r>
          </w:p>
          <w:p w:rsidR="00D61A62" w:rsidRDefault="00D61A62" w:rsidP="00906C44">
            <w:pPr>
              <w:pStyle w:val="NoSpacing"/>
              <w:rPr>
                <w:sz w:val="24"/>
                <w:szCs w:val="24"/>
              </w:rPr>
            </w:pPr>
            <w:r>
              <w:rPr>
                <w:sz w:val="24"/>
                <w:szCs w:val="24"/>
              </w:rPr>
              <w:t>Строение атмосферы.</w:t>
            </w:r>
          </w:p>
          <w:p w:rsidR="00D61A62" w:rsidRDefault="00D61A62" w:rsidP="00906C44">
            <w:pPr>
              <w:pStyle w:val="NoSpacing"/>
              <w:rPr>
                <w:sz w:val="24"/>
                <w:szCs w:val="24"/>
              </w:rPr>
            </w:pPr>
            <w:r>
              <w:rPr>
                <w:sz w:val="24"/>
                <w:szCs w:val="24"/>
              </w:rPr>
              <w:t>Значение атмосферы.</w:t>
            </w:r>
          </w:p>
          <w:p w:rsidR="00D61A62" w:rsidRDefault="00D61A62" w:rsidP="00906C44">
            <w:pPr>
              <w:pStyle w:val="NoSpacing"/>
              <w:rPr>
                <w:sz w:val="24"/>
                <w:szCs w:val="24"/>
              </w:rPr>
            </w:pPr>
            <w:r>
              <w:rPr>
                <w:sz w:val="24"/>
                <w:szCs w:val="24"/>
              </w:rPr>
              <w:t>Изучение атмосферы.</w:t>
            </w:r>
          </w:p>
        </w:tc>
        <w:tc>
          <w:tcPr>
            <w:tcW w:w="4019" w:type="dxa"/>
            <w:vMerge w:val="restart"/>
          </w:tcPr>
          <w:p w:rsidR="00D61A62" w:rsidRDefault="00D61A62" w:rsidP="00906C44">
            <w:pPr>
              <w:pStyle w:val="NoSpacing"/>
              <w:rPr>
                <w:color w:val="000000"/>
                <w:sz w:val="24"/>
                <w:szCs w:val="24"/>
              </w:rPr>
            </w:pPr>
            <w:r w:rsidRPr="005F1976">
              <w:rPr>
                <w:color w:val="000000"/>
                <w:sz w:val="24"/>
                <w:szCs w:val="24"/>
              </w:rPr>
              <w:t>Описывать влияние атмосферы на человека и человека на атмосферу. Называть и объяснять опасные и редкие явления в атмосфере</w:t>
            </w:r>
            <w:r>
              <w:rPr>
                <w:color w:val="000000"/>
                <w:sz w:val="24"/>
                <w:szCs w:val="24"/>
              </w:rPr>
              <w:t>.</w:t>
            </w:r>
          </w:p>
          <w:p w:rsidR="00D61A62" w:rsidRDefault="00D61A62" w:rsidP="00906C44">
            <w:pPr>
              <w:pStyle w:val="NoSpacing"/>
              <w:rPr>
                <w:color w:val="000000"/>
                <w:sz w:val="24"/>
                <w:szCs w:val="24"/>
              </w:rPr>
            </w:pPr>
            <w:r w:rsidRPr="005F1976">
              <w:rPr>
                <w:color w:val="000000"/>
                <w:sz w:val="24"/>
                <w:szCs w:val="24"/>
              </w:rPr>
              <w:t>Уметь обобщать материал по теме. Использовать картографический материал</w:t>
            </w:r>
            <w:r>
              <w:rPr>
                <w:color w:val="000000"/>
                <w:sz w:val="24"/>
                <w:szCs w:val="24"/>
              </w:rPr>
              <w:t>.</w:t>
            </w:r>
          </w:p>
          <w:p w:rsidR="00D61A62" w:rsidRDefault="00D61A62" w:rsidP="00906C44">
            <w:pPr>
              <w:pStyle w:val="NoSpacing"/>
              <w:rPr>
                <w:color w:val="000000"/>
                <w:sz w:val="24"/>
                <w:szCs w:val="24"/>
              </w:rPr>
            </w:pPr>
            <w:r>
              <w:rPr>
                <w:color w:val="000000"/>
                <w:sz w:val="24"/>
                <w:szCs w:val="24"/>
              </w:rPr>
              <w:t>Выявление зависимости между географическим положением территории и температурой воздуха. Расчет средней температуры.</w:t>
            </w:r>
          </w:p>
          <w:p w:rsidR="00D61A62" w:rsidRDefault="00D61A62" w:rsidP="00906C44">
            <w:pPr>
              <w:pStyle w:val="NoSpacing"/>
              <w:rPr>
                <w:color w:val="000000"/>
                <w:sz w:val="24"/>
                <w:szCs w:val="24"/>
              </w:rPr>
            </w:pPr>
          </w:p>
          <w:p w:rsidR="00D61A62" w:rsidRDefault="00D61A62" w:rsidP="00906C44">
            <w:pPr>
              <w:pStyle w:val="NoSpacing"/>
              <w:rPr>
                <w:color w:val="000000"/>
                <w:sz w:val="24"/>
                <w:szCs w:val="24"/>
              </w:rPr>
            </w:pPr>
          </w:p>
          <w:p w:rsidR="00D61A62" w:rsidRDefault="00D61A62" w:rsidP="00906C44">
            <w:pPr>
              <w:pStyle w:val="NoSpacing"/>
              <w:rPr>
                <w:color w:val="000000"/>
                <w:sz w:val="24"/>
                <w:szCs w:val="24"/>
              </w:rPr>
            </w:pPr>
          </w:p>
          <w:p w:rsidR="00D61A62" w:rsidRDefault="00D61A62" w:rsidP="00906C44">
            <w:pPr>
              <w:pStyle w:val="NoSpacing"/>
              <w:rPr>
                <w:color w:val="000000"/>
                <w:sz w:val="24"/>
                <w:szCs w:val="24"/>
              </w:rPr>
            </w:pPr>
          </w:p>
          <w:p w:rsidR="00D61A62" w:rsidRDefault="00D61A62" w:rsidP="00906C44">
            <w:pPr>
              <w:pStyle w:val="NoSpacing"/>
              <w:rPr>
                <w:color w:val="000000"/>
                <w:sz w:val="24"/>
                <w:szCs w:val="24"/>
              </w:rPr>
            </w:pPr>
          </w:p>
          <w:p w:rsidR="00D61A62" w:rsidRDefault="00D61A62" w:rsidP="00906C44">
            <w:pPr>
              <w:pStyle w:val="NoSpacing"/>
              <w:rPr>
                <w:color w:val="000000"/>
                <w:sz w:val="24"/>
                <w:szCs w:val="24"/>
              </w:rPr>
            </w:pPr>
          </w:p>
          <w:p w:rsidR="00D61A62" w:rsidRDefault="00D61A62" w:rsidP="00906C44">
            <w:pPr>
              <w:pStyle w:val="NoSpacing"/>
              <w:rPr>
                <w:color w:val="000000"/>
                <w:sz w:val="24"/>
                <w:szCs w:val="24"/>
              </w:rPr>
            </w:pPr>
            <w:r>
              <w:rPr>
                <w:color w:val="000000"/>
                <w:sz w:val="24"/>
                <w:szCs w:val="24"/>
              </w:rPr>
              <w:t xml:space="preserve">Измерение давления с помощью барометра. </w:t>
            </w:r>
          </w:p>
          <w:p w:rsidR="00D61A62" w:rsidRDefault="00D61A62" w:rsidP="00906C44">
            <w:pPr>
              <w:pStyle w:val="NoSpacing"/>
              <w:rPr>
                <w:color w:val="000000"/>
                <w:sz w:val="24"/>
                <w:szCs w:val="24"/>
              </w:rPr>
            </w:pPr>
            <w:r>
              <w:rPr>
                <w:color w:val="000000"/>
                <w:sz w:val="24"/>
                <w:szCs w:val="24"/>
              </w:rPr>
              <w:t>Выполнение практикума –</w:t>
            </w:r>
          </w:p>
          <w:p w:rsidR="00D61A62" w:rsidRDefault="00D61A62" w:rsidP="00906C44">
            <w:pPr>
              <w:pStyle w:val="NoSpacing"/>
              <w:rPr>
                <w:sz w:val="24"/>
                <w:szCs w:val="24"/>
              </w:rPr>
            </w:pPr>
            <w:r>
              <w:rPr>
                <w:sz w:val="24"/>
                <w:szCs w:val="24"/>
              </w:rPr>
              <w:t>построение розы ветров.</w:t>
            </w:r>
          </w:p>
          <w:p w:rsidR="00D61A62" w:rsidRDefault="00D61A62" w:rsidP="00906C44">
            <w:pPr>
              <w:pStyle w:val="NoSpacing"/>
              <w:rPr>
                <w:sz w:val="24"/>
                <w:szCs w:val="24"/>
              </w:rPr>
            </w:pPr>
          </w:p>
          <w:p w:rsidR="00D61A62" w:rsidRDefault="00D61A62" w:rsidP="00906C44">
            <w:pPr>
              <w:pStyle w:val="NoSpacing"/>
              <w:rPr>
                <w:sz w:val="24"/>
                <w:szCs w:val="24"/>
              </w:rPr>
            </w:pPr>
          </w:p>
          <w:p w:rsidR="00D61A62" w:rsidRDefault="00D61A62" w:rsidP="00906C44">
            <w:pPr>
              <w:pStyle w:val="NoSpacing"/>
              <w:rPr>
                <w:sz w:val="24"/>
                <w:szCs w:val="24"/>
              </w:rPr>
            </w:pPr>
          </w:p>
          <w:p w:rsidR="00D61A62" w:rsidRDefault="00D61A62" w:rsidP="00906C44">
            <w:pPr>
              <w:pStyle w:val="NoSpacing"/>
              <w:rPr>
                <w:sz w:val="24"/>
                <w:szCs w:val="24"/>
              </w:rPr>
            </w:pPr>
          </w:p>
          <w:p w:rsidR="00D61A62" w:rsidRDefault="00D61A62" w:rsidP="00906C44">
            <w:pPr>
              <w:pStyle w:val="NoSpacing"/>
              <w:rPr>
                <w:sz w:val="24"/>
                <w:szCs w:val="24"/>
              </w:rPr>
            </w:pPr>
          </w:p>
          <w:p w:rsidR="00D61A62" w:rsidRDefault="00D61A62" w:rsidP="00906C44">
            <w:pPr>
              <w:pStyle w:val="NoSpacing"/>
              <w:rPr>
                <w:sz w:val="24"/>
                <w:szCs w:val="24"/>
              </w:rPr>
            </w:pPr>
          </w:p>
          <w:p w:rsidR="00D61A62" w:rsidRDefault="00D61A62" w:rsidP="00906C44">
            <w:pPr>
              <w:pStyle w:val="NoSpacing"/>
              <w:rPr>
                <w:sz w:val="24"/>
                <w:szCs w:val="24"/>
              </w:rPr>
            </w:pPr>
            <w:r>
              <w:rPr>
                <w:sz w:val="24"/>
                <w:szCs w:val="24"/>
              </w:rPr>
              <w:t>Выявление зависимости количества воды в воздухе от температуры. Определение количества воды в в насыщенном воздухе при заданных температурах.</w:t>
            </w:r>
          </w:p>
          <w:p w:rsidR="00D61A62" w:rsidRDefault="00D61A62" w:rsidP="00906C44">
            <w:pPr>
              <w:pStyle w:val="NoSpacing"/>
              <w:rPr>
                <w:sz w:val="24"/>
                <w:szCs w:val="24"/>
              </w:rPr>
            </w:pPr>
          </w:p>
          <w:p w:rsidR="00D61A62" w:rsidRDefault="00D61A62" w:rsidP="00906C44">
            <w:pPr>
              <w:pStyle w:val="NoSpacing"/>
              <w:rPr>
                <w:sz w:val="24"/>
                <w:szCs w:val="24"/>
              </w:rPr>
            </w:pPr>
          </w:p>
          <w:p w:rsidR="00D61A62" w:rsidRDefault="00D61A62" w:rsidP="00906C44">
            <w:pPr>
              <w:pStyle w:val="NoSpacing"/>
              <w:rPr>
                <w:sz w:val="24"/>
                <w:szCs w:val="24"/>
              </w:rPr>
            </w:pPr>
            <w:r>
              <w:rPr>
                <w:sz w:val="24"/>
                <w:szCs w:val="24"/>
              </w:rPr>
              <w:t>Заполнение календаря погоды. Измерение среднесуточной температуры зимой и летом. Сравнение розы ветров и диаграммы облачности , характерных для нашей местности.</w:t>
            </w:r>
          </w:p>
          <w:p w:rsidR="00D61A62" w:rsidRPr="0031729B" w:rsidRDefault="00D61A62" w:rsidP="00906C44">
            <w:pPr>
              <w:pStyle w:val="NoSpacing"/>
              <w:rPr>
                <w:sz w:val="24"/>
                <w:szCs w:val="24"/>
              </w:rPr>
            </w:pPr>
            <w:r>
              <w:rPr>
                <w:sz w:val="24"/>
                <w:szCs w:val="24"/>
              </w:rPr>
              <w:t>Описание климата своей местности по плану.</w:t>
            </w:r>
          </w:p>
        </w:tc>
        <w:tc>
          <w:tcPr>
            <w:tcW w:w="3080" w:type="dxa"/>
            <w:vMerge w:val="restart"/>
          </w:tcPr>
          <w:p w:rsidR="00D61A62" w:rsidRDefault="00D61A62" w:rsidP="00906C44">
            <w:pPr>
              <w:rPr>
                <w:rFonts w:ascii="SchoolBookSanPin-BoldItalic" w:hAnsi="SchoolBookSanPin-BoldItalic" w:cs="SchoolBookSanPin-BoldItalic"/>
                <w:b/>
                <w:bCs/>
                <w:i/>
                <w:iCs/>
              </w:rPr>
            </w:pPr>
            <w:r w:rsidRPr="00123FEC">
              <w:rPr>
                <w:i/>
                <w:iCs/>
                <w:color w:val="000000"/>
                <w:sz w:val="24"/>
                <w:szCs w:val="24"/>
              </w:rPr>
              <w:t>Предметные.</w:t>
            </w:r>
            <w:r>
              <w:rPr>
                <w:rFonts w:ascii="SchoolBookSanPin-BoldItalic" w:hAnsi="SchoolBookSanPin-BoldItalic" w:cs="SchoolBookSanPin-BoldItalic"/>
                <w:b/>
                <w:bCs/>
                <w:i/>
                <w:iCs/>
              </w:rPr>
              <w:t xml:space="preserve"> </w:t>
            </w:r>
          </w:p>
          <w:p w:rsidR="00D61A62" w:rsidRPr="00123FEC" w:rsidRDefault="00D61A62" w:rsidP="00906C44">
            <w:pPr>
              <w:rPr>
                <w:sz w:val="24"/>
                <w:szCs w:val="24"/>
              </w:rPr>
            </w:pPr>
            <w:r w:rsidRPr="00123FEC">
              <w:rPr>
                <w:sz w:val="24"/>
                <w:szCs w:val="24"/>
              </w:rPr>
              <w:t>Объяснять значение понятий: «атмосфера», «погода», «климат», «воздушная масса»,</w:t>
            </w:r>
          </w:p>
          <w:p w:rsidR="00D61A62" w:rsidRPr="00E83DB8" w:rsidRDefault="00D61A62" w:rsidP="00906C44">
            <w:pPr>
              <w:pStyle w:val="NoSpacing"/>
              <w:rPr>
                <w:sz w:val="24"/>
                <w:szCs w:val="24"/>
              </w:rPr>
            </w:pPr>
            <w:r w:rsidRPr="00E83DB8">
              <w:rPr>
                <w:sz w:val="24"/>
                <w:szCs w:val="24"/>
              </w:rPr>
              <w:t>«ветер», «климатический пояс», объяснять особенности циркуляции атмосферы;</w:t>
            </w:r>
          </w:p>
          <w:p w:rsidR="00D61A62" w:rsidRPr="00123FEC" w:rsidRDefault="00D61A62" w:rsidP="00906C44">
            <w:pPr>
              <w:rPr>
                <w:sz w:val="24"/>
                <w:szCs w:val="24"/>
              </w:rPr>
            </w:pPr>
            <w:r w:rsidRPr="00123FEC">
              <w:rPr>
                <w:sz w:val="24"/>
                <w:szCs w:val="24"/>
              </w:rPr>
              <w:t>измерять (определять) температуру воздуха, атмосферное</w:t>
            </w:r>
          </w:p>
          <w:p w:rsidR="00D61A62" w:rsidRPr="00123FEC" w:rsidRDefault="00D61A62" w:rsidP="00906C44">
            <w:pPr>
              <w:rPr>
                <w:sz w:val="24"/>
                <w:szCs w:val="24"/>
              </w:rPr>
            </w:pPr>
            <w:r w:rsidRPr="00123FEC">
              <w:rPr>
                <w:sz w:val="24"/>
                <w:szCs w:val="24"/>
              </w:rPr>
              <w:t>давление, направление ветра, облачность, амплитуды температур, среднюю температуру воздуха за сутки, месяц;</w:t>
            </w:r>
          </w:p>
          <w:p w:rsidR="00D61A62" w:rsidRPr="00123FEC" w:rsidRDefault="00D61A62" w:rsidP="00906C44">
            <w:pPr>
              <w:rPr>
                <w:sz w:val="24"/>
                <w:szCs w:val="24"/>
              </w:rPr>
            </w:pPr>
            <w:r w:rsidRPr="00123FEC">
              <w:rPr>
                <w:sz w:val="24"/>
                <w:szCs w:val="24"/>
              </w:rPr>
              <w:t>составлять краткую характеристику климатического пояса,</w:t>
            </w:r>
          </w:p>
          <w:p w:rsidR="00D61A62" w:rsidRDefault="00D61A62" w:rsidP="00906C44">
            <w:pPr>
              <w:pStyle w:val="NoSpacing"/>
              <w:rPr>
                <w:sz w:val="24"/>
                <w:szCs w:val="24"/>
              </w:rPr>
            </w:pPr>
            <w:r w:rsidRPr="00E83DB8">
              <w:rPr>
                <w:sz w:val="24"/>
                <w:szCs w:val="24"/>
              </w:rPr>
              <w:t>описывать погоду и климат своей местности;</w:t>
            </w:r>
          </w:p>
          <w:p w:rsidR="00D61A62" w:rsidRPr="00123FEC" w:rsidRDefault="00D61A62" w:rsidP="00906C44">
            <w:pPr>
              <w:rPr>
                <w:sz w:val="24"/>
                <w:szCs w:val="24"/>
              </w:rPr>
            </w:pPr>
            <w:r w:rsidRPr="00123FEC">
              <w:rPr>
                <w:sz w:val="24"/>
                <w:szCs w:val="24"/>
              </w:rPr>
              <w:t>называть и тепловые пояса,</w:t>
            </w:r>
          </w:p>
          <w:p w:rsidR="00D61A62" w:rsidRPr="00123FEC" w:rsidRDefault="00D61A62" w:rsidP="00906C44">
            <w:pPr>
              <w:rPr>
                <w:sz w:val="24"/>
                <w:szCs w:val="24"/>
              </w:rPr>
            </w:pPr>
            <w:r w:rsidRPr="00123FEC">
              <w:rPr>
                <w:sz w:val="24"/>
                <w:szCs w:val="24"/>
              </w:rPr>
              <w:t>климатические пояса Земли;</w:t>
            </w:r>
          </w:p>
          <w:p w:rsidR="00D61A62" w:rsidRDefault="00D61A62" w:rsidP="00906C44">
            <w:pPr>
              <w:pStyle w:val="NoSpacing"/>
              <w:rPr>
                <w:sz w:val="24"/>
                <w:szCs w:val="24"/>
              </w:rPr>
            </w:pPr>
            <w:r w:rsidRPr="00E83DB8">
              <w:rPr>
                <w:sz w:val="24"/>
                <w:szCs w:val="24"/>
              </w:rPr>
              <w:t>называть меры по охране природы.</w:t>
            </w:r>
          </w:p>
          <w:p w:rsidR="00D61A62" w:rsidRPr="00123FEC" w:rsidRDefault="00D61A62" w:rsidP="00906C44">
            <w:pPr>
              <w:rPr>
                <w:i/>
                <w:iCs/>
                <w:color w:val="000000"/>
                <w:sz w:val="24"/>
                <w:szCs w:val="24"/>
              </w:rPr>
            </w:pPr>
            <w:r>
              <w:rPr>
                <w:rFonts w:ascii="SchoolBookCSanPin-Regular" w:hAnsi="SchoolBookCSanPin-Regular" w:cs="SchoolBookCSanPin-Regular"/>
                <w:sz w:val="21"/>
                <w:szCs w:val="21"/>
              </w:rPr>
              <w:t xml:space="preserve"> </w:t>
            </w:r>
            <w:r w:rsidRPr="00123FEC">
              <w:rPr>
                <w:i/>
                <w:iCs/>
                <w:color w:val="000000"/>
                <w:sz w:val="24"/>
                <w:szCs w:val="24"/>
              </w:rPr>
              <w:t xml:space="preserve">Регулятивные  </w:t>
            </w:r>
          </w:p>
          <w:p w:rsidR="00D61A62" w:rsidRPr="00123FEC" w:rsidRDefault="00D61A62" w:rsidP="00906C44">
            <w:pPr>
              <w:rPr>
                <w:color w:val="000000"/>
                <w:sz w:val="24"/>
                <w:szCs w:val="24"/>
              </w:rPr>
            </w:pPr>
            <w:r w:rsidRPr="00123FEC">
              <w:rPr>
                <w:color w:val="000000"/>
                <w:sz w:val="24"/>
                <w:szCs w:val="24"/>
              </w:rPr>
              <w:t>ставить учебную задачу под руководством учителя;</w:t>
            </w:r>
          </w:p>
          <w:p w:rsidR="00D61A62" w:rsidRPr="00123FEC" w:rsidRDefault="00D61A62" w:rsidP="00906C44">
            <w:pPr>
              <w:rPr>
                <w:color w:val="000000"/>
                <w:sz w:val="24"/>
                <w:szCs w:val="24"/>
              </w:rPr>
            </w:pPr>
            <w:r w:rsidRPr="00123FEC">
              <w:rPr>
                <w:color w:val="000000"/>
                <w:sz w:val="24"/>
                <w:szCs w:val="24"/>
              </w:rPr>
              <w:t>планировать свою деятельность под руководством учителя;</w:t>
            </w:r>
          </w:p>
          <w:p w:rsidR="00D61A62" w:rsidRPr="00123FEC" w:rsidRDefault="00D61A62" w:rsidP="00906C44">
            <w:pPr>
              <w:rPr>
                <w:color w:val="000000"/>
                <w:sz w:val="24"/>
                <w:szCs w:val="24"/>
              </w:rPr>
            </w:pPr>
            <w:r w:rsidRPr="00123FEC">
              <w:rPr>
                <w:color w:val="000000"/>
                <w:sz w:val="24"/>
                <w:szCs w:val="24"/>
              </w:rPr>
              <w:t>работать в соответствии с поставленной учебной задачей;</w:t>
            </w:r>
          </w:p>
          <w:p w:rsidR="00D61A62" w:rsidRPr="00123FEC" w:rsidRDefault="00D61A62" w:rsidP="00906C44">
            <w:pPr>
              <w:rPr>
                <w:color w:val="000000"/>
                <w:sz w:val="24"/>
                <w:szCs w:val="24"/>
              </w:rPr>
            </w:pPr>
            <w:r w:rsidRPr="00123FEC">
              <w:rPr>
                <w:color w:val="000000"/>
                <w:sz w:val="24"/>
                <w:szCs w:val="24"/>
              </w:rPr>
              <w:t>работать в соответствии с предложенным планом;</w:t>
            </w:r>
          </w:p>
          <w:p w:rsidR="00D61A62" w:rsidRPr="00123FEC" w:rsidRDefault="00D61A62" w:rsidP="00906C44">
            <w:pPr>
              <w:rPr>
                <w:i/>
                <w:iCs/>
                <w:color w:val="000000"/>
                <w:sz w:val="24"/>
                <w:szCs w:val="24"/>
              </w:rPr>
            </w:pPr>
            <w:r w:rsidRPr="00123FEC">
              <w:rPr>
                <w:i/>
                <w:iCs/>
                <w:color w:val="000000"/>
                <w:sz w:val="24"/>
                <w:szCs w:val="24"/>
              </w:rPr>
              <w:t xml:space="preserve">Познавательные  </w:t>
            </w:r>
          </w:p>
          <w:p w:rsidR="00D61A62" w:rsidRPr="00123FEC" w:rsidRDefault="00D61A62" w:rsidP="00906C44">
            <w:pPr>
              <w:rPr>
                <w:color w:val="000000"/>
                <w:sz w:val="24"/>
                <w:szCs w:val="24"/>
              </w:rPr>
            </w:pPr>
            <w:r w:rsidRPr="00123FEC">
              <w:rPr>
                <w:color w:val="000000"/>
                <w:sz w:val="24"/>
                <w:szCs w:val="24"/>
              </w:rPr>
              <w:t>выделять главное, существенные признаки понятий;</w:t>
            </w:r>
          </w:p>
          <w:p w:rsidR="00D61A62" w:rsidRPr="00123FEC" w:rsidRDefault="00D61A62" w:rsidP="00906C44">
            <w:pPr>
              <w:rPr>
                <w:color w:val="000000"/>
                <w:sz w:val="24"/>
                <w:szCs w:val="24"/>
              </w:rPr>
            </w:pPr>
            <w:r w:rsidRPr="00123FEC">
              <w:rPr>
                <w:color w:val="000000"/>
                <w:sz w:val="24"/>
                <w:szCs w:val="24"/>
              </w:rPr>
              <w:t>определять критерии для сравнения фактов, явлений,</w:t>
            </w:r>
          </w:p>
          <w:p w:rsidR="00D61A62" w:rsidRPr="00123FEC" w:rsidRDefault="00D61A62" w:rsidP="00906C44">
            <w:pPr>
              <w:rPr>
                <w:color w:val="000000"/>
                <w:sz w:val="24"/>
                <w:szCs w:val="24"/>
              </w:rPr>
            </w:pPr>
            <w:r w:rsidRPr="00123FEC">
              <w:rPr>
                <w:color w:val="000000"/>
                <w:sz w:val="24"/>
                <w:szCs w:val="24"/>
              </w:rPr>
              <w:t>событий, объектов;</w:t>
            </w:r>
          </w:p>
          <w:p w:rsidR="00D61A62" w:rsidRPr="00123FEC" w:rsidRDefault="00D61A62" w:rsidP="00906C44">
            <w:pPr>
              <w:rPr>
                <w:color w:val="000000"/>
                <w:sz w:val="24"/>
                <w:szCs w:val="24"/>
              </w:rPr>
            </w:pPr>
            <w:r w:rsidRPr="00123FEC">
              <w:rPr>
                <w:color w:val="000000"/>
                <w:sz w:val="24"/>
                <w:szCs w:val="24"/>
              </w:rPr>
              <w:t>сравнивать объекты, факты, явления, события по заданным критериям; классифицировать информацию по заданным признакам; искать и отбирать информацию в учебных и справочных</w:t>
            </w:r>
          </w:p>
          <w:p w:rsidR="00D61A62" w:rsidRPr="00123FEC" w:rsidRDefault="00D61A62" w:rsidP="00906C44">
            <w:pPr>
              <w:rPr>
                <w:color w:val="000000"/>
                <w:sz w:val="24"/>
                <w:szCs w:val="24"/>
              </w:rPr>
            </w:pPr>
            <w:r w:rsidRPr="00123FEC">
              <w:rPr>
                <w:color w:val="000000"/>
                <w:sz w:val="24"/>
                <w:szCs w:val="24"/>
              </w:rPr>
              <w:t>пособиях, словарях;</w:t>
            </w:r>
          </w:p>
          <w:p w:rsidR="00D61A62" w:rsidRPr="00123FEC" w:rsidRDefault="00D61A62" w:rsidP="00906C44">
            <w:pPr>
              <w:rPr>
                <w:color w:val="000000"/>
                <w:sz w:val="24"/>
                <w:szCs w:val="24"/>
              </w:rPr>
            </w:pPr>
            <w:r w:rsidRPr="00123FEC">
              <w:rPr>
                <w:color w:val="000000"/>
                <w:sz w:val="24"/>
                <w:szCs w:val="24"/>
              </w:rPr>
              <w:t>работать с текстом и нетекстовыми компонентами;</w:t>
            </w:r>
          </w:p>
          <w:p w:rsidR="00D61A62" w:rsidRPr="00123FEC" w:rsidRDefault="00D61A62" w:rsidP="00906C44">
            <w:pPr>
              <w:rPr>
                <w:color w:val="000000"/>
                <w:sz w:val="24"/>
                <w:szCs w:val="24"/>
              </w:rPr>
            </w:pPr>
            <w:r w:rsidRPr="00123FEC">
              <w:rPr>
                <w:color w:val="000000"/>
                <w:sz w:val="24"/>
                <w:szCs w:val="24"/>
              </w:rPr>
              <w:t>классифицировать информацию;</w:t>
            </w:r>
          </w:p>
          <w:p w:rsidR="00D61A62" w:rsidRPr="00123FEC" w:rsidRDefault="00D61A62" w:rsidP="00906C44">
            <w:pPr>
              <w:rPr>
                <w:color w:val="000000"/>
                <w:sz w:val="24"/>
                <w:szCs w:val="24"/>
              </w:rPr>
            </w:pPr>
            <w:r w:rsidRPr="00123FEC">
              <w:rPr>
                <w:color w:val="000000"/>
                <w:sz w:val="24"/>
                <w:szCs w:val="24"/>
              </w:rPr>
              <w:t>создавать тексты разных типов (описательные, объяснительные) и т. д.</w:t>
            </w:r>
          </w:p>
          <w:p w:rsidR="00D61A62" w:rsidRPr="00123FEC" w:rsidRDefault="00D61A62" w:rsidP="00906C44">
            <w:pPr>
              <w:rPr>
                <w:color w:val="000000"/>
                <w:sz w:val="24"/>
                <w:szCs w:val="24"/>
              </w:rPr>
            </w:pPr>
          </w:p>
          <w:p w:rsidR="00D61A62" w:rsidRPr="00123FEC" w:rsidRDefault="00D61A62" w:rsidP="00906C44">
            <w:pPr>
              <w:rPr>
                <w:i/>
                <w:iCs/>
                <w:color w:val="000000"/>
                <w:sz w:val="24"/>
                <w:szCs w:val="24"/>
              </w:rPr>
            </w:pPr>
            <w:r w:rsidRPr="00123FEC">
              <w:rPr>
                <w:i/>
                <w:iCs/>
                <w:color w:val="000000"/>
                <w:sz w:val="24"/>
                <w:szCs w:val="24"/>
              </w:rPr>
              <w:t xml:space="preserve">Коммуникативные </w:t>
            </w:r>
          </w:p>
          <w:p w:rsidR="00D61A62" w:rsidRPr="0031729B" w:rsidRDefault="00D61A62" w:rsidP="00906C44">
            <w:pPr>
              <w:pStyle w:val="NoSpacing"/>
              <w:rPr>
                <w:sz w:val="24"/>
                <w:szCs w:val="24"/>
              </w:rPr>
            </w:pPr>
            <w:r w:rsidRPr="00C67D3F">
              <w:rPr>
                <w:color w:val="000000"/>
                <w:sz w:val="24"/>
                <w:szCs w:val="24"/>
              </w:rPr>
              <w:t>участвовать в совместной деятельности; высказывать суждения, подтверждая их фактами; оценивать работу одноклассников</w:t>
            </w:r>
            <w:r>
              <w:rPr>
                <w:color w:val="000000"/>
                <w:sz w:val="24"/>
                <w:szCs w:val="24"/>
              </w:rPr>
              <w:t>.</w:t>
            </w:r>
          </w:p>
        </w:tc>
        <w:tc>
          <w:tcPr>
            <w:tcW w:w="1831" w:type="dxa"/>
          </w:tcPr>
          <w:p w:rsidR="00D61A62" w:rsidRPr="0031729B" w:rsidRDefault="00D61A62" w:rsidP="00906C44">
            <w:pPr>
              <w:pStyle w:val="NoSpacing"/>
              <w:rPr>
                <w:sz w:val="24"/>
                <w:szCs w:val="24"/>
              </w:rPr>
            </w:pPr>
            <w:r>
              <w:rPr>
                <w:sz w:val="24"/>
                <w:szCs w:val="24"/>
              </w:rPr>
              <w:t>П.26 Р.т. с.87 №6,7</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23.</w:t>
            </w:r>
          </w:p>
        </w:tc>
        <w:tc>
          <w:tcPr>
            <w:tcW w:w="2372" w:type="dxa"/>
          </w:tcPr>
          <w:p w:rsidR="00D61A62" w:rsidRDefault="00D61A62" w:rsidP="00906C44">
            <w:pPr>
              <w:pStyle w:val="NoSpacing"/>
              <w:rPr>
                <w:sz w:val="24"/>
                <w:szCs w:val="24"/>
              </w:rPr>
            </w:pPr>
            <w:r>
              <w:rPr>
                <w:sz w:val="24"/>
                <w:szCs w:val="24"/>
              </w:rPr>
              <w:t>Температура воздуха.</w:t>
            </w:r>
          </w:p>
          <w:p w:rsidR="00D61A62"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Как нагревается воздух.</w:t>
            </w:r>
          </w:p>
          <w:p w:rsidR="00D61A62" w:rsidRDefault="00D61A62" w:rsidP="00906C44">
            <w:pPr>
              <w:pStyle w:val="NoSpacing"/>
              <w:rPr>
                <w:sz w:val="24"/>
                <w:szCs w:val="24"/>
              </w:rPr>
            </w:pPr>
            <w:r>
              <w:rPr>
                <w:sz w:val="24"/>
                <w:szCs w:val="24"/>
              </w:rPr>
              <w:t>Измерение температуры воздуха.</w:t>
            </w:r>
          </w:p>
          <w:p w:rsidR="00D61A62" w:rsidRDefault="00D61A62" w:rsidP="00906C44">
            <w:pPr>
              <w:pStyle w:val="NoSpacing"/>
              <w:rPr>
                <w:sz w:val="24"/>
                <w:szCs w:val="24"/>
              </w:rPr>
            </w:pPr>
            <w:r>
              <w:rPr>
                <w:sz w:val="24"/>
                <w:szCs w:val="24"/>
              </w:rPr>
              <w:t>Суточный ход температуры воздуха.</w:t>
            </w:r>
          </w:p>
          <w:p w:rsidR="00D61A62" w:rsidRDefault="00D61A62" w:rsidP="00906C44">
            <w:pPr>
              <w:pStyle w:val="NoSpacing"/>
              <w:rPr>
                <w:sz w:val="24"/>
                <w:szCs w:val="24"/>
              </w:rPr>
            </w:pPr>
            <w:r>
              <w:rPr>
                <w:sz w:val="24"/>
                <w:szCs w:val="24"/>
              </w:rPr>
              <w:t>Средние суточные температуры воздуха.</w:t>
            </w:r>
          </w:p>
          <w:p w:rsidR="00D61A62" w:rsidRDefault="00D61A62" w:rsidP="00906C44">
            <w:pPr>
              <w:pStyle w:val="NoSpacing"/>
              <w:rPr>
                <w:sz w:val="24"/>
                <w:szCs w:val="24"/>
              </w:rPr>
            </w:pPr>
            <w:r>
              <w:rPr>
                <w:sz w:val="24"/>
                <w:szCs w:val="24"/>
              </w:rPr>
              <w:t>Средняя месячная температура воздуха.</w:t>
            </w:r>
          </w:p>
          <w:p w:rsidR="00D61A62" w:rsidRDefault="00D61A62" w:rsidP="00906C44">
            <w:pPr>
              <w:pStyle w:val="NoSpacing"/>
              <w:rPr>
                <w:sz w:val="24"/>
                <w:szCs w:val="24"/>
              </w:rPr>
            </w:pPr>
            <w:r>
              <w:rPr>
                <w:sz w:val="24"/>
                <w:szCs w:val="24"/>
              </w:rPr>
              <w:t>Средние многолетние температуры воздуха.</w:t>
            </w:r>
          </w:p>
          <w:p w:rsidR="00D61A62" w:rsidRDefault="00D61A62" w:rsidP="00906C44">
            <w:pPr>
              <w:pStyle w:val="NoSpacing"/>
              <w:rPr>
                <w:sz w:val="24"/>
                <w:szCs w:val="24"/>
              </w:rPr>
            </w:pPr>
            <w:r>
              <w:rPr>
                <w:sz w:val="24"/>
                <w:szCs w:val="24"/>
              </w:rPr>
              <w:t>Годовой ход температуры.</w:t>
            </w:r>
          </w:p>
          <w:p w:rsidR="00D61A62" w:rsidRDefault="00D61A62" w:rsidP="00906C44">
            <w:pPr>
              <w:pStyle w:val="NoSpacing"/>
              <w:rPr>
                <w:sz w:val="24"/>
                <w:szCs w:val="24"/>
              </w:rPr>
            </w:pPr>
            <w:r>
              <w:rPr>
                <w:sz w:val="24"/>
                <w:szCs w:val="24"/>
              </w:rPr>
              <w:t>Причина изменения температуры воздуха в течении года.</w:t>
            </w:r>
            <w:r w:rsidRPr="0078620D">
              <w:rPr>
                <w:b/>
                <w:bCs/>
                <w:sz w:val="24"/>
                <w:szCs w:val="24"/>
                <w:u w:val="single"/>
              </w:rPr>
              <w:t xml:space="preserve"> П.р.</w:t>
            </w:r>
            <w:r>
              <w:rPr>
                <w:sz w:val="24"/>
                <w:szCs w:val="24"/>
              </w:rPr>
              <w:t xml:space="preserve"> </w:t>
            </w:r>
            <w:r w:rsidRPr="00134A74">
              <w:rPr>
                <w:b/>
                <w:bCs/>
                <w:sz w:val="24"/>
                <w:szCs w:val="24"/>
              </w:rPr>
              <w:t>7</w:t>
            </w:r>
            <w:r>
              <w:rPr>
                <w:sz w:val="24"/>
                <w:szCs w:val="24"/>
              </w:rPr>
              <w:t xml:space="preserve"> Построение графика хода температуры и вычисление средней температуры.</w:t>
            </w:r>
          </w:p>
        </w:tc>
        <w:tc>
          <w:tcPr>
            <w:tcW w:w="4019" w:type="dxa"/>
            <w:vMerge/>
          </w:tcPr>
          <w:p w:rsidR="00D61A62" w:rsidRPr="0031729B" w:rsidRDefault="00D61A62" w:rsidP="00906C44">
            <w:pPr>
              <w:pStyle w:val="NoSpacing"/>
              <w:rPr>
                <w:sz w:val="24"/>
                <w:szCs w:val="24"/>
              </w:rPr>
            </w:pP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Pr>
                <w:sz w:val="24"/>
                <w:szCs w:val="24"/>
              </w:rPr>
              <w:t xml:space="preserve">П.27 </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24.</w:t>
            </w:r>
          </w:p>
        </w:tc>
        <w:tc>
          <w:tcPr>
            <w:tcW w:w="2372" w:type="dxa"/>
          </w:tcPr>
          <w:p w:rsidR="00D61A62" w:rsidRDefault="00D61A62" w:rsidP="00906C44">
            <w:pPr>
              <w:pStyle w:val="NoSpacing"/>
              <w:rPr>
                <w:sz w:val="24"/>
                <w:szCs w:val="24"/>
              </w:rPr>
            </w:pPr>
            <w:r>
              <w:rPr>
                <w:sz w:val="24"/>
                <w:szCs w:val="24"/>
              </w:rPr>
              <w:t>Атмосферное давление. Ветер.</w:t>
            </w:r>
          </w:p>
          <w:p w:rsidR="00D61A62"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Понятие об атмосферном давлении.</w:t>
            </w:r>
          </w:p>
          <w:p w:rsidR="00D61A62" w:rsidRDefault="00D61A62" w:rsidP="00906C44">
            <w:pPr>
              <w:pStyle w:val="NoSpacing"/>
              <w:rPr>
                <w:sz w:val="24"/>
                <w:szCs w:val="24"/>
              </w:rPr>
            </w:pPr>
            <w:r>
              <w:rPr>
                <w:sz w:val="24"/>
                <w:szCs w:val="24"/>
              </w:rPr>
              <w:t>Измерение атмосферного давления.</w:t>
            </w:r>
          </w:p>
          <w:p w:rsidR="00D61A62" w:rsidRDefault="00D61A62" w:rsidP="00906C44">
            <w:pPr>
              <w:pStyle w:val="NoSpacing"/>
              <w:rPr>
                <w:sz w:val="24"/>
                <w:szCs w:val="24"/>
              </w:rPr>
            </w:pPr>
            <w:r>
              <w:rPr>
                <w:sz w:val="24"/>
                <w:szCs w:val="24"/>
              </w:rPr>
              <w:t>Изменение атмосферного давления.</w:t>
            </w:r>
          </w:p>
          <w:p w:rsidR="00D61A62" w:rsidRDefault="00D61A62" w:rsidP="00906C44">
            <w:pPr>
              <w:pStyle w:val="NoSpacing"/>
              <w:rPr>
                <w:sz w:val="24"/>
                <w:szCs w:val="24"/>
              </w:rPr>
            </w:pPr>
            <w:r>
              <w:rPr>
                <w:sz w:val="24"/>
                <w:szCs w:val="24"/>
              </w:rPr>
              <w:t>Как возникает ветер.</w:t>
            </w:r>
          </w:p>
          <w:p w:rsidR="00D61A62" w:rsidRDefault="00D61A62" w:rsidP="00906C44">
            <w:pPr>
              <w:pStyle w:val="NoSpacing"/>
              <w:rPr>
                <w:sz w:val="24"/>
                <w:szCs w:val="24"/>
              </w:rPr>
            </w:pPr>
            <w:r>
              <w:rPr>
                <w:sz w:val="24"/>
                <w:szCs w:val="24"/>
              </w:rPr>
              <w:t>Виды ветров.</w:t>
            </w:r>
          </w:p>
          <w:p w:rsidR="00D61A62" w:rsidRDefault="00D61A62" w:rsidP="00906C44">
            <w:pPr>
              <w:pStyle w:val="NoSpacing"/>
              <w:rPr>
                <w:sz w:val="24"/>
                <w:szCs w:val="24"/>
              </w:rPr>
            </w:pPr>
            <w:r>
              <w:rPr>
                <w:sz w:val="24"/>
                <w:szCs w:val="24"/>
              </w:rPr>
              <w:t>Как определить направление и силу ветра?</w:t>
            </w:r>
          </w:p>
          <w:p w:rsidR="00D61A62" w:rsidRDefault="00D61A62" w:rsidP="00906C44">
            <w:pPr>
              <w:pStyle w:val="NoSpacing"/>
              <w:rPr>
                <w:sz w:val="24"/>
                <w:szCs w:val="24"/>
              </w:rPr>
            </w:pPr>
            <w:r>
              <w:rPr>
                <w:sz w:val="24"/>
                <w:szCs w:val="24"/>
              </w:rPr>
              <w:t>Значение ветра.</w:t>
            </w:r>
            <w:r w:rsidRPr="00BB4AFE">
              <w:rPr>
                <w:b/>
                <w:bCs/>
                <w:sz w:val="24"/>
                <w:szCs w:val="24"/>
                <w:u w:val="single"/>
              </w:rPr>
              <w:t xml:space="preserve"> П.р.</w:t>
            </w:r>
            <w:r>
              <w:rPr>
                <w:b/>
                <w:bCs/>
                <w:sz w:val="24"/>
                <w:szCs w:val="24"/>
                <w:u w:val="single"/>
              </w:rPr>
              <w:t xml:space="preserve">8 </w:t>
            </w:r>
            <w:r>
              <w:rPr>
                <w:sz w:val="24"/>
                <w:szCs w:val="24"/>
              </w:rPr>
              <w:t xml:space="preserve"> Построение розы ветров.</w:t>
            </w:r>
          </w:p>
        </w:tc>
        <w:tc>
          <w:tcPr>
            <w:tcW w:w="4019" w:type="dxa"/>
            <w:vMerge/>
          </w:tcPr>
          <w:p w:rsidR="00D61A62" w:rsidRPr="0031729B" w:rsidRDefault="00D61A62" w:rsidP="00906C44">
            <w:pPr>
              <w:pStyle w:val="NoSpacing"/>
              <w:rPr>
                <w:sz w:val="24"/>
                <w:szCs w:val="24"/>
              </w:rPr>
            </w:pP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Pr>
                <w:sz w:val="24"/>
                <w:szCs w:val="24"/>
              </w:rPr>
              <w:t>П.28 Р.т. с.92 №9</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25.</w:t>
            </w:r>
          </w:p>
        </w:tc>
        <w:tc>
          <w:tcPr>
            <w:tcW w:w="2372" w:type="dxa"/>
          </w:tcPr>
          <w:p w:rsidR="00D61A62" w:rsidRDefault="00D61A62" w:rsidP="00906C44">
            <w:pPr>
              <w:pStyle w:val="NoSpacing"/>
              <w:rPr>
                <w:sz w:val="24"/>
                <w:szCs w:val="24"/>
              </w:rPr>
            </w:pPr>
            <w:r>
              <w:rPr>
                <w:sz w:val="24"/>
                <w:szCs w:val="24"/>
              </w:rPr>
              <w:t>Водяной пар в атмосфере. Облака и атмосферные осадки.</w:t>
            </w:r>
          </w:p>
          <w:p w:rsidR="00D61A62"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Водяной пар в атмосфере.</w:t>
            </w:r>
          </w:p>
          <w:p w:rsidR="00D61A62" w:rsidRDefault="00D61A62" w:rsidP="00906C44">
            <w:pPr>
              <w:pStyle w:val="NoSpacing"/>
              <w:rPr>
                <w:sz w:val="24"/>
                <w:szCs w:val="24"/>
              </w:rPr>
            </w:pPr>
            <w:r>
              <w:rPr>
                <w:sz w:val="24"/>
                <w:szCs w:val="24"/>
              </w:rPr>
              <w:t>Воздух, насыщенный и не насыщенный водяным паром.</w:t>
            </w:r>
          </w:p>
          <w:p w:rsidR="00D61A62" w:rsidRDefault="00D61A62" w:rsidP="00906C44">
            <w:pPr>
              <w:pStyle w:val="NoSpacing"/>
              <w:rPr>
                <w:sz w:val="24"/>
                <w:szCs w:val="24"/>
              </w:rPr>
            </w:pPr>
            <w:r>
              <w:rPr>
                <w:sz w:val="24"/>
                <w:szCs w:val="24"/>
              </w:rPr>
              <w:t>Относительная влажность.</w:t>
            </w:r>
          </w:p>
          <w:p w:rsidR="00D61A62" w:rsidRDefault="00D61A62" w:rsidP="00906C44">
            <w:pPr>
              <w:pStyle w:val="NoSpacing"/>
              <w:rPr>
                <w:sz w:val="24"/>
                <w:szCs w:val="24"/>
              </w:rPr>
            </w:pPr>
            <w:r>
              <w:rPr>
                <w:sz w:val="24"/>
                <w:szCs w:val="24"/>
              </w:rPr>
              <w:t>Туман и облака.</w:t>
            </w:r>
          </w:p>
          <w:p w:rsidR="00D61A62" w:rsidRDefault="00D61A62" w:rsidP="00906C44">
            <w:pPr>
              <w:pStyle w:val="NoSpacing"/>
              <w:rPr>
                <w:sz w:val="24"/>
                <w:szCs w:val="24"/>
              </w:rPr>
            </w:pPr>
            <w:r>
              <w:rPr>
                <w:sz w:val="24"/>
                <w:szCs w:val="24"/>
              </w:rPr>
              <w:t>Виды атмосферных осадков.</w:t>
            </w:r>
          </w:p>
          <w:p w:rsidR="00D61A62" w:rsidRDefault="00D61A62" w:rsidP="00906C44">
            <w:pPr>
              <w:pStyle w:val="NoSpacing"/>
              <w:rPr>
                <w:sz w:val="24"/>
                <w:szCs w:val="24"/>
              </w:rPr>
            </w:pPr>
            <w:r>
              <w:rPr>
                <w:sz w:val="24"/>
                <w:szCs w:val="24"/>
              </w:rPr>
              <w:t>Измерение количества атмосферных осадков.</w:t>
            </w:r>
          </w:p>
          <w:p w:rsidR="00D61A62" w:rsidRDefault="00D61A62" w:rsidP="00906C44">
            <w:pPr>
              <w:pStyle w:val="NoSpacing"/>
              <w:rPr>
                <w:sz w:val="24"/>
                <w:szCs w:val="24"/>
              </w:rPr>
            </w:pPr>
            <w:r>
              <w:rPr>
                <w:sz w:val="24"/>
                <w:szCs w:val="24"/>
              </w:rPr>
              <w:t>Причины, влияющие на количество осадков</w:t>
            </w:r>
            <w:r w:rsidRPr="00B416A5">
              <w:rPr>
                <w:sz w:val="24"/>
                <w:szCs w:val="24"/>
                <w:u w:val="single"/>
              </w:rPr>
              <w:t>.</w:t>
            </w:r>
            <w:r w:rsidRPr="00B416A5">
              <w:rPr>
                <w:b/>
                <w:bCs/>
                <w:sz w:val="24"/>
                <w:szCs w:val="24"/>
                <w:u w:val="single"/>
              </w:rPr>
              <w:t xml:space="preserve"> П.р.</w:t>
            </w:r>
            <w:r w:rsidRPr="00B416A5">
              <w:rPr>
                <w:sz w:val="24"/>
                <w:szCs w:val="24"/>
                <w:u w:val="single"/>
              </w:rPr>
              <w:t xml:space="preserve"> </w:t>
            </w:r>
            <w:r w:rsidRPr="00B416A5">
              <w:rPr>
                <w:b/>
                <w:bCs/>
                <w:sz w:val="24"/>
                <w:szCs w:val="24"/>
                <w:u w:val="single"/>
              </w:rPr>
              <w:t>9.</w:t>
            </w:r>
            <w:r>
              <w:rPr>
                <w:sz w:val="24"/>
                <w:szCs w:val="24"/>
              </w:rPr>
              <w:t xml:space="preserve"> Построение диаграммы количества осадков по многолетним данным.</w:t>
            </w:r>
          </w:p>
        </w:tc>
        <w:tc>
          <w:tcPr>
            <w:tcW w:w="4019" w:type="dxa"/>
            <w:vMerge/>
          </w:tcPr>
          <w:p w:rsidR="00D61A62" w:rsidRPr="0031729B" w:rsidRDefault="00D61A62" w:rsidP="00906C44">
            <w:pPr>
              <w:pStyle w:val="NoSpacing"/>
              <w:rPr>
                <w:sz w:val="24"/>
                <w:szCs w:val="24"/>
              </w:rPr>
            </w:pP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Pr>
                <w:sz w:val="24"/>
                <w:szCs w:val="24"/>
              </w:rPr>
              <w:t>П.29 Р.т. с.94 №5</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26.</w:t>
            </w:r>
          </w:p>
        </w:tc>
        <w:tc>
          <w:tcPr>
            <w:tcW w:w="2372" w:type="dxa"/>
          </w:tcPr>
          <w:p w:rsidR="00D61A62" w:rsidRDefault="00D61A62" w:rsidP="00906C44">
            <w:pPr>
              <w:pStyle w:val="NoSpacing"/>
              <w:rPr>
                <w:sz w:val="24"/>
                <w:szCs w:val="24"/>
              </w:rPr>
            </w:pPr>
            <w:r>
              <w:rPr>
                <w:sz w:val="24"/>
                <w:szCs w:val="24"/>
              </w:rPr>
              <w:t>Погода.</w:t>
            </w:r>
          </w:p>
          <w:p w:rsidR="00D61A62"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Понятие «погода».</w:t>
            </w:r>
          </w:p>
          <w:p w:rsidR="00D61A62" w:rsidRDefault="00D61A62" w:rsidP="00906C44">
            <w:pPr>
              <w:pStyle w:val="NoSpacing"/>
              <w:rPr>
                <w:sz w:val="24"/>
                <w:szCs w:val="24"/>
              </w:rPr>
            </w:pPr>
            <w:r>
              <w:rPr>
                <w:sz w:val="24"/>
                <w:szCs w:val="24"/>
              </w:rPr>
              <w:t>Причины изменения погоды.</w:t>
            </w:r>
          </w:p>
          <w:p w:rsidR="00D61A62" w:rsidRDefault="00D61A62" w:rsidP="00906C44">
            <w:pPr>
              <w:pStyle w:val="NoSpacing"/>
              <w:rPr>
                <w:sz w:val="24"/>
                <w:szCs w:val="24"/>
              </w:rPr>
            </w:pPr>
            <w:r>
              <w:rPr>
                <w:sz w:val="24"/>
                <w:szCs w:val="24"/>
              </w:rPr>
              <w:t>Прогноз погоды.</w:t>
            </w:r>
          </w:p>
          <w:p w:rsidR="00D61A62" w:rsidRDefault="00D61A62" w:rsidP="00906C44">
            <w:pPr>
              <w:pStyle w:val="NoSpacing"/>
              <w:rPr>
                <w:sz w:val="24"/>
                <w:szCs w:val="24"/>
              </w:rPr>
            </w:pPr>
          </w:p>
        </w:tc>
        <w:tc>
          <w:tcPr>
            <w:tcW w:w="4019" w:type="dxa"/>
            <w:vMerge/>
          </w:tcPr>
          <w:p w:rsidR="00D61A62" w:rsidRPr="0031729B" w:rsidRDefault="00D61A62" w:rsidP="00906C44">
            <w:pPr>
              <w:pStyle w:val="NoSpacing"/>
              <w:rPr>
                <w:sz w:val="24"/>
                <w:szCs w:val="24"/>
              </w:rPr>
            </w:pP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Pr>
                <w:sz w:val="24"/>
                <w:szCs w:val="24"/>
              </w:rPr>
              <w:t>П.30  Р.т. с.95 №2</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27.</w:t>
            </w:r>
          </w:p>
        </w:tc>
        <w:tc>
          <w:tcPr>
            <w:tcW w:w="2372" w:type="dxa"/>
          </w:tcPr>
          <w:p w:rsidR="00D61A62" w:rsidRDefault="00D61A62" w:rsidP="00906C44">
            <w:pPr>
              <w:pStyle w:val="NoSpacing"/>
              <w:rPr>
                <w:sz w:val="24"/>
                <w:szCs w:val="24"/>
              </w:rPr>
            </w:pPr>
            <w:r>
              <w:rPr>
                <w:sz w:val="24"/>
                <w:szCs w:val="24"/>
              </w:rPr>
              <w:t>Климат.</w:t>
            </w:r>
          </w:p>
          <w:p w:rsidR="00D61A62"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 xml:space="preserve"> Понятие «климат».</w:t>
            </w:r>
          </w:p>
          <w:p w:rsidR="00D61A62" w:rsidRDefault="00D61A62" w:rsidP="00906C44">
            <w:pPr>
              <w:pStyle w:val="NoSpacing"/>
              <w:rPr>
                <w:sz w:val="24"/>
                <w:szCs w:val="24"/>
              </w:rPr>
            </w:pPr>
            <w:r>
              <w:rPr>
                <w:sz w:val="24"/>
                <w:szCs w:val="24"/>
              </w:rPr>
              <w:t>Характеристика климата.</w:t>
            </w:r>
          </w:p>
          <w:p w:rsidR="00D61A62" w:rsidRDefault="00D61A62" w:rsidP="00906C44">
            <w:pPr>
              <w:pStyle w:val="NoSpacing"/>
              <w:rPr>
                <w:sz w:val="24"/>
                <w:szCs w:val="24"/>
              </w:rPr>
            </w:pPr>
            <w:r>
              <w:rPr>
                <w:sz w:val="24"/>
                <w:szCs w:val="24"/>
              </w:rPr>
              <w:t xml:space="preserve">Влияние климата на природу и жизнь человека.  </w:t>
            </w:r>
          </w:p>
          <w:p w:rsidR="00D61A62" w:rsidRDefault="00D61A62" w:rsidP="00906C44">
            <w:pPr>
              <w:pStyle w:val="NoSpacing"/>
              <w:rPr>
                <w:sz w:val="24"/>
                <w:szCs w:val="24"/>
              </w:rPr>
            </w:pPr>
          </w:p>
        </w:tc>
        <w:tc>
          <w:tcPr>
            <w:tcW w:w="4019" w:type="dxa"/>
            <w:vMerge/>
          </w:tcPr>
          <w:p w:rsidR="00D61A62" w:rsidRPr="0031729B" w:rsidRDefault="00D61A62" w:rsidP="00906C44">
            <w:pPr>
              <w:pStyle w:val="NoSpacing"/>
              <w:rPr>
                <w:sz w:val="24"/>
                <w:szCs w:val="24"/>
              </w:rPr>
            </w:pP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Pr>
                <w:sz w:val="24"/>
                <w:szCs w:val="24"/>
              </w:rPr>
              <w:t>П.30 Р.т. с.97 №5</w:t>
            </w:r>
          </w:p>
        </w:tc>
      </w:tr>
      <w:tr w:rsidR="00D61A62" w:rsidRPr="00123FEC">
        <w:tc>
          <w:tcPr>
            <w:tcW w:w="849" w:type="dxa"/>
            <w:gridSpan w:val="2"/>
          </w:tcPr>
          <w:p w:rsidR="00D61A62" w:rsidRDefault="00D61A62" w:rsidP="00906C44">
            <w:pPr>
              <w:pStyle w:val="NoSpacing"/>
              <w:jc w:val="center"/>
              <w:rPr>
                <w:sz w:val="24"/>
                <w:szCs w:val="24"/>
              </w:rPr>
            </w:pPr>
            <w:r>
              <w:rPr>
                <w:sz w:val="24"/>
                <w:szCs w:val="24"/>
              </w:rPr>
              <w:t>28</w:t>
            </w:r>
          </w:p>
        </w:tc>
        <w:tc>
          <w:tcPr>
            <w:tcW w:w="2372" w:type="dxa"/>
          </w:tcPr>
          <w:p w:rsidR="00D61A62" w:rsidRDefault="00D61A62" w:rsidP="00906C44">
            <w:pPr>
              <w:pStyle w:val="NoSpacing"/>
              <w:rPr>
                <w:sz w:val="24"/>
                <w:szCs w:val="24"/>
              </w:rPr>
            </w:pPr>
            <w:r>
              <w:rPr>
                <w:sz w:val="24"/>
                <w:szCs w:val="24"/>
              </w:rPr>
              <w:t>Причины, влияющие на климат.</w:t>
            </w:r>
          </w:p>
          <w:p w:rsidR="00D61A62" w:rsidRDefault="00D61A62" w:rsidP="00906C44">
            <w:pPr>
              <w:pStyle w:val="NoSpacing"/>
              <w:rPr>
                <w:sz w:val="24"/>
                <w:szCs w:val="24"/>
              </w:rPr>
            </w:pPr>
          </w:p>
        </w:tc>
        <w:tc>
          <w:tcPr>
            <w:tcW w:w="2841" w:type="dxa"/>
          </w:tcPr>
          <w:p w:rsidR="00D61A62" w:rsidRDefault="00D61A62" w:rsidP="00906C44">
            <w:pPr>
              <w:pStyle w:val="NoSpacing"/>
              <w:rPr>
                <w:sz w:val="24"/>
                <w:szCs w:val="24"/>
              </w:rPr>
            </w:pPr>
            <w:r>
              <w:rPr>
                <w:sz w:val="24"/>
                <w:szCs w:val="24"/>
              </w:rPr>
              <w:t>Изменение освещения и нагрева поверхности Земли в течении года.</w:t>
            </w:r>
          </w:p>
          <w:p w:rsidR="00D61A62" w:rsidRDefault="00D61A62" w:rsidP="00906C44">
            <w:pPr>
              <w:pStyle w:val="NoSpacing"/>
              <w:rPr>
                <w:sz w:val="24"/>
                <w:szCs w:val="24"/>
              </w:rPr>
            </w:pPr>
            <w:r>
              <w:rPr>
                <w:sz w:val="24"/>
                <w:szCs w:val="24"/>
              </w:rPr>
              <w:t>Зависимость климата от близости морей и океанов и направления господствующих ветров.</w:t>
            </w:r>
          </w:p>
          <w:p w:rsidR="00D61A62" w:rsidRDefault="00D61A62" w:rsidP="00906C44">
            <w:pPr>
              <w:pStyle w:val="NoSpacing"/>
              <w:rPr>
                <w:sz w:val="24"/>
                <w:szCs w:val="24"/>
              </w:rPr>
            </w:pPr>
            <w:r>
              <w:rPr>
                <w:sz w:val="24"/>
                <w:szCs w:val="24"/>
              </w:rPr>
              <w:t>Зависимость климата от океанических течений.</w:t>
            </w:r>
          </w:p>
          <w:p w:rsidR="00D61A62" w:rsidRDefault="00D61A62" w:rsidP="00906C44">
            <w:pPr>
              <w:pStyle w:val="NoSpacing"/>
              <w:rPr>
                <w:sz w:val="24"/>
                <w:szCs w:val="24"/>
              </w:rPr>
            </w:pPr>
            <w:r>
              <w:rPr>
                <w:sz w:val="24"/>
                <w:szCs w:val="24"/>
              </w:rPr>
              <w:t>Зависимость климата от высоты местности над уровнем моря и рельефа.</w:t>
            </w:r>
          </w:p>
        </w:tc>
        <w:tc>
          <w:tcPr>
            <w:tcW w:w="4019" w:type="dxa"/>
          </w:tcPr>
          <w:p w:rsidR="00D61A62" w:rsidRPr="0031729B" w:rsidRDefault="00D61A62" w:rsidP="00906C44">
            <w:pPr>
              <w:pStyle w:val="NoSpacing"/>
              <w:rPr>
                <w:sz w:val="24"/>
                <w:szCs w:val="24"/>
              </w:rPr>
            </w:pPr>
          </w:p>
        </w:tc>
        <w:tc>
          <w:tcPr>
            <w:tcW w:w="3080" w:type="dxa"/>
          </w:tcPr>
          <w:p w:rsidR="00D61A62" w:rsidRPr="0031729B" w:rsidRDefault="00D61A62" w:rsidP="00906C44">
            <w:pPr>
              <w:pStyle w:val="NoSpacing"/>
              <w:rPr>
                <w:sz w:val="24"/>
                <w:szCs w:val="24"/>
              </w:rPr>
            </w:pPr>
          </w:p>
        </w:tc>
        <w:tc>
          <w:tcPr>
            <w:tcW w:w="1831" w:type="dxa"/>
          </w:tcPr>
          <w:p w:rsidR="00D61A62" w:rsidRDefault="00D61A62" w:rsidP="00906C44">
            <w:pPr>
              <w:pStyle w:val="NoSpacing"/>
              <w:rPr>
                <w:sz w:val="24"/>
                <w:szCs w:val="24"/>
              </w:rPr>
            </w:pPr>
            <w:r>
              <w:rPr>
                <w:sz w:val="24"/>
                <w:szCs w:val="24"/>
              </w:rPr>
              <w:t>П.31 Р.т. с.97 №5</w:t>
            </w:r>
          </w:p>
        </w:tc>
      </w:tr>
      <w:tr w:rsidR="00D61A62" w:rsidRPr="00123FEC">
        <w:tc>
          <w:tcPr>
            <w:tcW w:w="14992" w:type="dxa"/>
            <w:gridSpan w:val="7"/>
          </w:tcPr>
          <w:p w:rsidR="00D61A62" w:rsidRPr="00866174" w:rsidRDefault="00D61A62" w:rsidP="00906C44">
            <w:pPr>
              <w:pStyle w:val="NoSpacing"/>
              <w:jc w:val="center"/>
              <w:rPr>
                <w:sz w:val="24"/>
                <w:szCs w:val="24"/>
              </w:rPr>
            </w:pPr>
            <w:r w:rsidRPr="00866174">
              <w:rPr>
                <w:b/>
                <w:bCs/>
                <w:sz w:val="24"/>
                <w:szCs w:val="24"/>
              </w:rPr>
              <w:t>Биос</w:t>
            </w:r>
            <w:r>
              <w:rPr>
                <w:b/>
                <w:bCs/>
                <w:sz w:val="24"/>
                <w:szCs w:val="24"/>
              </w:rPr>
              <w:t>фера. Географическая оболочка (4</w:t>
            </w:r>
            <w:r w:rsidRPr="00866174">
              <w:rPr>
                <w:b/>
                <w:bCs/>
                <w:sz w:val="24"/>
                <w:szCs w:val="24"/>
              </w:rPr>
              <w:t xml:space="preserve"> ч.)</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29.</w:t>
            </w:r>
          </w:p>
        </w:tc>
        <w:tc>
          <w:tcPr>
            <w:tcW w:w="2372" w:type="dxa"/>
          </w:tcPr>
          <w:p w:rsidR="00D61A62" w:rsidRDefault="00D61A62" w:rsidP="00906C44">
            <w:pPr>
              <w:pStyle w:val="NoSpacing"/>
              <w:jc w:val="both"/>
              <w:rPr>
                <w:sz w:val="24"/>
                <w:szCs w:val="24"/>
              </w:rPr>
            </w:pPr>
            <w:r>
              <w:rPr>
                <w:sz w:val="24"/>
                <w:szCs w:val="24"/>
              </w:rPr>
              <w:t>Разнообразие и распространение организмов на Земле.</w:t>
            </w:r>
          </w:p>
          <w:p w:rsidR="00D61A62" w:rsidRDefault="00D61A62" w:rsidP="00906C44">
            <w:pPr>
              <w:pStyle w:val="NoSpacing"/>
              <w:jc w:val="both"/>
              <w:rPr>
                <w:sz w:val="24"/>
                <w:szCs w:val="24"/>
              </w:rPr>
            </w:pPr>
          </w:p>
        </w:tc>
        <w:tc>
          <w:tcPr>
            <w:tcW w:w="2841" w:type="dxa"/>
          </w:tcPr>
          <w:p w:rsidR="00D61A62" w:rsidRPr="008D473B" w:rsidRDefault="00D61A62" w:rsidP="00906C44">
            <w:pPr>
              <w:pStyle w:val="NoSpacing"/>
              <w:jc w:val="both"/>
              <w:rPr>
                <w:sz w:val="24"/>
                <w:szCs w:val="24"/>
              </w:rPr>
            </w:pPr>
            <w:r>
              <w:rPr>
                <w:sz w:val="24"/>
                <w:szCs w:val="24"/>
              </w:rPr>
              <w:t>Тест  «Атмосфера»</w:t>
            </w:r>
            <w:r w:rsidRPr="008D473B">
              <w:rPr>
                <w:sz w:val="24"/>
                <w:szCs w:val="24"/>
              </w:rPr>
              <w:t>.</w:t>
            </w:r>
            <w:r>
              <w:rPr>
                <w:sz w:val="24"/>
                <w:szCs w:val="24"/>
              </w:rPr>
              <w:t xml:space="preserve"> Распространение       организмов на Земле. Широтная зональность. Высотная поясность.</w:t>
            </w:r>
          </w:p>
          <w:p w:rsidR="00D61A62" w:rsidRDefault="00D61A62" w:rsidP="00906C44">
            <w:pPr>
              <w:pStyle w:val="NoSpacing"/>
              <w:rPr>
                <w:sz w:val="24"/>
                <w:szCs w:val="24"/>
              </w:rPr>
            </w:pPr>
          </w:p>
        </w:tc>
        <w:tc>
          <w:tcPr>
            <w:tcW w:w="4019" w:type="dxa"/>
          </w:tcPr>
          <w:p w:rsidR="00D61A62" w:rsidRDefault="00D61A62" w:rsidP="00906C44">
            <w:pPr>
              <w:pStyle w:val="NoSpacing"/>
              <w:rPr>
                <w:sz w:val="24"/>
                <w:szCs w:val="24"/>
              </w:rPr>
            </w:pPr>
            <w:r w:rsidRPr="0031729B">
              <w:rPr>
                <w:sz w:val="24"/>
                <w:szCs w:val="24"/>
              </w:rPr>
              <w:t>Выполнение тестовых заданий</w:t>
            </w:r>
            <w:r>
              <w:rPr>
                <w:sz w:val="24"/>
                <w:szCs w:val="24"/>
              </w:rPr>
              <w:t>.</w:t>
            </w:r>
          </w:p>
          <w:p w:rsidR="00D61A62" w:rsidRPr="0031729B" w:rsidRDefault="00D61A62" w:rsidP="00906C44">
            <w:pPr>
              <w:pStyle w:val="NoSpacing"/>
              <w:rPr>
                <w:sz w:val="24"/>
                <w:szCs w:val="24"/>
              </w:rPr>
            </w:pPr>
            <w:r w:rsidRPr="005F1976">
              <w:rPr>
                <w:color w:val="000000"/>
                <w:sz w:val="24"/>
                <w:szCs w:val="24"/>
              </w:rPr>
              <w:t>Объяснять понятия: биосфера. Называть и показывать границы биосферы. Описывать процесс развития жизни на Земле</w:t>
            </w:r>
            <w:r>
              <w:rPr>
                <w:color w:val="000000"/>
                <w:sz w:val="24"/>
                <w:szCs w:val="24"/>
              </w:rPr>
              <w:t>. Характеризовать одну из природных зон (по плану). Характеризовать наиболее известные заповедники и национальные парки.</w:t>
            </w:r>
          </w:p>
        </w:tc>
        <w:tc>
          <w:tcPr>
            <w:tcW w:w="3080" w:type="dxa"/>
            <w:vMerge w:val="restart"/>
          </w:tcPr>
          <w:p w:rsidR="00D61A62" w:rsidRDefault="00D61A62" w:rsidP="00906C44">
            <w:pPr>
              <w:rPr>
                <w:rFonts w:ascii="SchoolBookSanPin-BoldItalic" w:hAnsi="SchoolBookSanPin-BoldItalic" w:cs="SchoolBookSanPin-BoldItalic"/>
                <w:b/>
                <w:bCs/>
                <w:i/>
                <w:iCs/>
              </w:rPr>
            </w:pPr>
            <w:r w:rsidRPr="00123FEC">
              <w:rPr>
                <w:i/>
                <w:iCs/>
                <w:color w:val="000000"/>
                <w:sz w:val="24"/>
                <w:szCs w:val="24"/>
              </w:rPr>
              <w:t>Предметные.</w:t>
            </w:r>
            <w:r>
              <w:rPr>
                <w:rFonts w:ascii="SchoolBookSanPin-BoldItalic" w:hAnsi="SchoolBookSanPin-BoldItalic" w:cs="SchoolBookSanPin-BoldItalic"/>
                <w:b/>
                <w:bCs/>
                <w:i/>
                <w:iCs/>
              </w:rPr>
              <w:t xml:space="preserve"> </w:t>
            </w:r>
          </w:p>
          <w:p w:rsidR="00D61A62" w:rsidRPr="00123FEC" w:rsidRDefault="00D61A62" w:rsidP="00906C44">
            <w:pPr>
              <w:rPr>
                <w:sz w:val="24"/>
                <w:szCs w:val="24"/>
              </w:rPr>
            </w:pPr>
            <w:r w:rsidRPr="00123FEC">
              <w:rPr>
                <w:sz w:val="24"/>
                <w:szCs w:val="24"/>
              </w:rPr>
              <w:t>Объяснять значение понятий:  «биосфера», «географическая оболочка», «природный комплекс», «природная зона»; приводить примеры природных комплексов;</w:t>
            </w:r>
          </w:p>
          <w:p w:rsidR="00D61A62" w:rsidRPr="00123FEC" w:rsidRDefault="00D61A62" w:rsidP="00906C44">
            <w:pPr>
              <w:rPr>
                <w:sz w:val="24"/>
                <w:szCs w:val="24"/>
              </w:rPr>
            </w:pPr>
            <w:r w:rsidRPr="00123FEC">
              <w:rPr>
                <w:sz w:val="24"/>
                <w:szCs w:val="24"/>
              </w:rPr>
              <w:t>составлять простейшие схемы взаимодействия природных комплексов.</w:t>
            </w:r>
          </w:p>
          <w:p w:rsidR="00D61A62" w:rsidRPr="00123FEC" w:rsidRDefault="00D61A62" w:rsidP="00906C44">
            <w:pPr>
              <w:rPr>
                <w:i/>
                <w:iCs/>
                <w:color w:val="000000"/>
                <w:sz w:val="24"/>
                <w:szCs w:val="24"/>
              </w:rPr>
            </w:pPr>
            <w:r w:rsidRPr="00123FEC">
              <w:rPr>
                <w:i/>
                <w:iCs/>
                <w:color w:val="000000"/>
                <w:sz w:val="24"/>
                <w:szCs w:val="24"/>
              </w:rPr>
              <w:t xml:space="preserve">Регулятивные  </w:t>
            </w:r>
          </w:p>
          <w:p w:rsidR="00D61A62" w:rsidRPr="00123FEC" w:rsidRDefault="00D61A62" w:rsidP="00906C44">
            <w:pPr>
              <w:rPr>
                <w:color w:val="000000"/>
                <w:sz w:val="24"/>
                <w:szCs w:val="24"/>
              </w:rPr>
            </w:pPr>
            <w:r w:rsidRPr="00123FEC">
              <w:rPr>
                <w:color w:val="000000"/>
                <w:sz w:val="24"/>
                <w:szCs w:val="24"/>
              </w:rPr>
              <w:t>ставить учебную задачу под руководством учителя;</w:t>
            </w:r>
          </w:p>
          <w:p w:rsidR="00D61A62" w:rsidRPr="00123FEC" w:rsidRDefault="00D61A62" w:rsidP="00906C44">
            <w:pPr>
              <w:rPr>
                <w:color w:val="000000"/>
                <w:sz w:val="24"/>
                <w:szCs w:val="24"/>
              </w:rPr>
            </w:pPr>
            <w:r w:rsidRPr="00123FEC">
              <w:rPr>
                <w:color w:val="000000"/>
                <w:sz w:val="24"/>
                <w:szCs w:val="24"/>
              </w:rPr>
              <w:t>планировать свою деятельность под руководством учителя;</w:t>
            </w:r>
          </w:p>
          <w:p w:rsidR="00D61A62" w:rsidRPr="00123FEC" w:rsidRDefault="00D61A62" w:rsidP="00906C44">
            <w:pPr>
              <w:rPr>
                <w:color w:val="000000"/>
                <w:sz w:val="24"/>
                <w:szCs w:val="24"/>
              </w:rPr>
            </w:pPr>
            <w:r w:rsidRPr="00123FEC">
              <w:rPr>
                <w:color w:val="000000"/>
                <w:sz w:val="24"/>
                <w:szCs w:val="24"/>
              </w:rPr>
              <w:t>работать в соответствии с поставленной учебной задачей;</w:t>
            </w:r>
          </w:p>
          <w:p w:rsidR="00D61A62" w:rsidRPr="00123FEC" w:rsidRDefault="00D61A62" w:rsidP="00906C44">
            <w:pPr>
              <w:rPr>
                <w:color w:val="000000"/>
                <w:sz w:val="24"/>
                <w:szCs w:val="24"/>
              </w:rPr>
            </w:pPr>
            <w:r w:rsidRPr="00123FEC">
              <w:rPr>
                <w:color w:val="000000"/>
                <w:sz w:val="24"/>
                <w:szCs w:val="24"/>
              </w:rPr>
              <w:t>работать в соответствии с предложенным планом;</w:t>
            </w:r>
          </w:p>
          <w:p w:rsidR="00D61A62" w:rsidRPr="00123FEC" w:rsidRDefault="00D61A62" w:rsidP="00906C44">
            <w:pPr>
              <w:rPr>
                <w:i/>
                <w:iCs/>
                <w:color w:val="000000"/>
                <w:sz w:val="24"/>
                <w:szCs w:val="24"/>
              </w:rPr>
            </w:pPr>
            <w:r w:rsidRPr="00123FEC">
              <w:rPr>
                <w:i/>
                <w:iCs/>
                <w:color w:val="000000"/>
                <w:sz w:val="24"/>
                <w:szCs w:val="24"/>
              </w:rPr>
              <w:t xml:space="preserve">Познавательные  </w:t>
            </w:r>
          </w:p>
          <w:p w:rsidR="00D61A62" w:rsidRPr="00123FEC" w:rsidRDefault="00D61A62" w:rsidP="00906C44">
            <w:pPr>
              <w:rPr>
                <w:color w:val="000000"/>
                <w:sz w:val="24"/>
                <w:szCs w:val="24"/>
              </w:rPr>
            </w:pPr>
            <w:r w:rsidRPr="00123FEC">
              <w:rPr>
                <w:color w:val="000000"/>
                <w:sz w:val="24"/>
                <w:szCs w:val="24"/>
              </w:rPr>
              <w:t>выделять главное, существенные признаки понятий;</w:t>
            </w:r>
          </w:p>
          <w:p w:rsidR="00D61A62" w:rsidRPr="00123FEC" w:rsidRDefault="00D61A62" w:rsidP="00906C44">
            <w:pPr>
              <w:rPr>
                <w:color w:val="000000"/>
                <w:sz w:val="24"/>
                <w:szCs w:val="24"/>
              </w:rPr>
            </w:pPr>
            <w:r w:rsidRPr="00123FEC">
              <w:rPr>
                <w:color w:val="000000"/>
                <w:sz w:val="24"/>
                <w:szCs w:val="24"/>
              </w:rPr>
              <w:t>определять критерии для сравнения фактов, явлений,</w:t>
            </w:r>
          </w:p>
          <w:p w:rsidR="00D61A62" w:rsidRPr="00123FEC" w:rsidRDefault="00D61A62" w:rsidP="00906C44">
            <w:pPr>
              <w:rPr>
                <w:color w:val="000000"/>
                <w:sz w:val="24"/>
                <w:szCs w:val="24"/>
              </w:rPr>
            </w:pPr>
            <w:r w:rsidRPr="00123FEC">
              <w:rPr>
                <w:color w:val="000000"/>
                <w:sz w:val="24"/>
                <w:szCs w:val="24"/>
              </w:rPr>
              <w:t>событий, объектов;</w:t>
            </w:r>
          </w:p>
          <w:p w:rsidR="00D61A62" w:rsidRPr="00123FEC" w:rsidRDefault="00D61A62" w:rsidP="00906C44">
            <w:pPr>
              <w:rPr>
                <w:color w:val="000000"/>
                <w:sz w:val="24"/>
                <w:szCs w:val="24"/>
              </w:rPr>
            </w:pPr>
            <w:r w:rsidRPr="00123FEC">
              <w:rPr>
                <w:color w:val="000000"/>
                <w:sz w:val="24"/>
                <w:szCs w:val="24"/>
              </w:rPr>
              <w:t>сравнивать объекты, факты, явления, события по заданным критериям; классифицировать информацию по заданным признакам; искать и отбирать информацию в учебных и справочных</w:t>
            </w:r>
          </w:p>
          <w:p w:rsidR="00D61A62" w:rsidRPr="00123FEC" w:rsidRDefault="00D61A62" w:rsidP="00906C44">
            <w:pPr>
              <w:rPr>
                <w:color w:val="000000"/>
                <w:sz w:val="24"/>
                <w:szCs w:val="24"/>
              </w:rPr>
            </w:pPr>
            <w:r w:rsidRPr="00123FEC">
              <w:rPr>
                <w:color w:val="000000"/>
                <w:sz w:val="24"/>
                <w:szCs w:val="24"/>
              </w:rPr>
              <w:t>пособиях, словарях;</w:t>
            </w:r>
          </w:p>
          <w:p w:rsidR="00D61A62" w:rsidRPr="00123FEC" w:rsidRDefault="00D61A62" w:rsidP="00906C44">
            <w:pPr>
              <w:rPr>
                <w:color w:val="000000"/>
                <w:sz w:val="24"/>
                <w:szCs w:val="24"/>
              </w:rPr>
            </w:pPr>
            <w:r w:rsidRPr="00123FEC">
              <w:rPr>
                <w:color w:val="000000"/>
                <w:sz w:val="24"/>
                <w:szCs w:val="24"/>
              </w:rPr>
              <w:t>работать с текстом и нетекстовыми компонентами;</w:t>
            </w:r>
          </w:p>
          <w:p w:rsidR="00D61A62" w:rsidRPr="00123FEC" w:rsidRDefault="00D61A62" w:rsidP="00906C44">
            <w:pPr>
              <w:rPr>
                <w:color w:val="000000"/>
                <w:sz w:val="24"/>
                <w:szCs w:val="24"/>
              </w:rPr>
            </w:pPr>
            <w:r w:rsidRPr="00123FEC">
              <w:rPr>
                <w:color w:val="000000"/>
                <w:sz w:val="24"/>
                <w:szCs w:val="24"/>
              </w:rPr>
              <w:t>классифицировать информацию;</w:t>
            </w:r>
          </w:p>
          <w:p w:rsidR="00D61A62" w:rsidRPr="00123FEC" w:rsidRDefault="00D61A62" w:rsidP="00906C44">
            <w:pPr>
              <w:rPr>
                <w:color w:val="000000"/>
                <w:sz w:val="24"/>
                <w:szCs w:val="24"/>
              </w:rPr>
            </w:pPr>
            <w:r w:rsidRPr="00123FEC">
              <w:rPr>
                <w:color w:val="000000"/>
                <w:sz w:val="24"/>
                <w:szCs w:val="24"/>
              </w:rPr>
              <w:t>создавать тексты разных типов (описательные, объяснительные) и т. д.</w:t>
            </w:r>
          </w:p>
          <w:p w:rsidR="00D61A62" w:rsidRPr="00123FEC" w:rsidRDefault="00D61A62" w:rsidP="00906C44">
            <w:pPr>
              <w:rPr>
                <w:color w:val="000000"/>
                <w:sz w:val="24"/>
                <w:szCs w:val="24"/>
              </w:rPr>
            </w:pPr>
          </w:p>
          <w:p w:rsidR="00D61A62" w:rsidRPr="00123FEC" w:rsidRDefault="00D61A62" w:rsidP="00906C44">
            <w:pPr>
              <w:rPr>
                <w:i/>
                <w:iCs/>
                <w:color w:val="000000"/>
                <w:sz w:val="24"/>
                <w:szCs w:val="24"/>
              </w:rPr>
            </w:pPr>
            <w:r w:rsidRPr="00123FEC">
              <w:rPr>
                <w:i/>
                <w:iCs/>
                <w:color w:val="000000"/>
                <w:sz w:val="24"/>
                <w:szCs w:val="24"/>
              </w:rPr>
              <w:t xml:space="preserve">Коммуникативные </w:t>
            </w:r>
          </w:p>
          <w:p w:rsidR="00D61A62" w:rsidRPr="00D821AA" w:rsidRDefault="00D61A62" w:rsidP="00906C44">
            <w:pPr>
              <w:rPr>
                <w:rFonts w:ascii="SchoolBookCSanPin-Regular" w:hAnsi="SchoolBookCSanPin-Regular" w:cs="SchoolBookCSanPin-Regular"/>
                <w:sz w:val="21"/>
                <w:szCs w:val="21"/>
              </w:rPr>
            </w:pPr>
            <w:r w:rsidRPr="00123FEC">
              <w:rPr>
                <w:color w:val="000000"/>
                <w:sz w:val="24"/>
                <w:szCs w:val="24"/>
              </w:rPr>
              <w:t>участвовать в совместной деятельности; высказывать суждения, подтверждая их фактами; оценивать работу одноклассников.</w:t>
            </w:r>
          </w:p>
        </w:tc>
        <w:tc>
          <w:tcPr>
            <w:tcW w:w="1831" w:type="dxa"/>
          </w:tcPr>
          <w:p w:rsidR="00D61A62" w:rsidRPr="0031729B" w:rsidRDefault="00D61A62" w:rsidP="00906C44">
            <w:pPr>
              <w:pStyle w:val="NoSpacing"/>
              <w:rPr>
                <w:sz w:val="24"/>
                <w:szCs w:val="24"/>
              </w:rPr>
            </w:pPr>
            <w:r>
              <w:rPr>
                <w:sz w:val="24"/>
                <w:szCs w:val="24"/>
              </w:rPr>
              <w:t>П.32 Р.т. с.100 №3</w:t>
            </w:r>
          </w:p>
        </w:tc>
      </w:tr>
      <w:tr w:rsidR="00D61A62" w:rsidRPr="00123FEC">
        <w:tc>
          <w:tcPr>
            <w:tcW w:w="849" w:type="dxa"/>
            <w:gridSpan w:val="2"/>
          </w:tcPr>
          <w:p w:rsidR="00D61A62" w:rsidRDefault="00D61A62" w:rsidP="00906C44">
            <w:pPr>
              <w:pStyle w:val="NoSpacing"/>
              <w:jc w:val="center"/>
              <w:rPr>
                <w:sz w:val="24"/>
                <w:szCs w:val="24"/>
              </w:rPr>
            </w:pPr>
            <w:r>
              <w:rPr>
                <w:sz w:val="24"/>
                <w:szCs w:val="24"/>
              </w:rPr>
              <w:t>30</w:t>
            </w:r>
          </w:p>
        </w:tc>
        <w:tc>
          <w:tcPr>
            <w:tcW w:w="2372" w:type="dxa"/>
          </w:tcPr>
          <w:p w:rsidR="00D61A62" w:rsidRDefault="00D61A62" w:rsidP="00906C44">
            <w:pPr>
              <w:pStyle w:val="NoSpacing"/>
              <w:jc w:val="both"/>
              <w:rPr>
                <w:sz w:val="24"/>
                <w:szCs w:val="24"/>
              </w:rPr>
            </w:pPr>
            <w:r>
              <w:rPr>
                <w:sz w:val="24"/>
                <w:szCs w:val="24"/>
              </w:rPr>
              <w:t>Распространение организмов в Мировом океане</w:t>
            </w:r>
          </w:p>
        </w:tc>
        <w:tc>
          <w:tcPr>
            <w:tcW w:w="2841" w:type="dxa"/>
          </w:tcPr>
          <w:p w:rsidR="00D61A62" w:rsidRDefault="00D61A62" w:rsidP="00906C44">
            <w:pPr>
              <w:pStyle w:val="NoSpacing"/>
              <w:jc w:val="both"/>
              <w:rPr>
                <w:sz w:val="24"/>
                <w:szCs w:val="24"/>
              </w:rPr>
            </w:pPr>
            <w:r>
              <w:rPr>
                <w:sz w:val="24"/>
                <w:szCs w:val="24"/>
              </w:rPr>
              <w:t>Распространение организмов в Мировом океане. Разнообразие организмов. Изменение состава морских организмов с глубиной.</w:t>
            </w:r>
          </w:p>
        </w:tc>
        <w:tc>
          <w:tcPr>
            <w:tcW w:w="4019" w:type="dxa"/>
          </w:tcPr>
          <w:p w:rsidR="00D61A62" w:rsidRPr="0031729B" w:rsidRDefault="00D61A62" w:rsidP="00906C44">
            <w:pPr>
              <w:pStyle w:val="NoSpacing"/>
              <w:rPr>
                <w:sz w:val="24"/>
                <w:szCs w:val="24"/>
              </w:rPr>
            </w:pPr>
            <w:r>
              <w:rPr>
                <w:sz w:val="24"/>
                <w:szCs w:val="24"/>
              </w:rPr>
              <w:t>Работа по группам: изучение жизни и деятельности представителей морской фауны, подготовка иллюстрированных сообщений.</w:t>
            </w:r>
          </w:p>
        </w:tc>
        <w:tc>
          <w:tcPr>
            <w:tcW w:w="3080" w:type="dxa"/>
            <w:vMerge/>
          </w:tcPr>
          <w:p w:rsidR="00D61A62" w:rsidRPr="005F1976" w:rsidRDefault="00D61A62" w:rsidP="00906C44">
            <w:pPr>
              <w:pStyle w:val="NoSpacing"/>
              <w:rPr>
                <w:color w:val="000000"/>
                <w:sz w:val="24"/>
                <w:szCs w:val="24"/>
              </w:rPr>
            </w:pPr>
          </w:p>
        </w:tc>
        <w:tc>
          <w:tcPr>
            <w:tcW w:w="1831" w:type="dxa"/>
          </w:tcPr>
          <w:p w:rsidR="00D61A62" w:rsidRDefault="00D61A62" w:rsidP="00906C44">
            <w:pPr>
              <w:pStyle w:val="NoSpacing"/>
              <w:rPr>
                <w:sz w:val="24"/>
                <w:szCs w:val="24"/>
              </w:rPr>
            </w:pPr>
            <w:r>
              <w:rPr>
                <w:sz w:val="24"/>
                <w:szCs w:val="24"/>
              </w:rPr>
              <w:t>П.32 Р.т. с.100 №2</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31.</w:t>
            </w:r>
          </w:p>
        </w:tc>
        <w:tc>
          <w:tcPr>
            <w:tcW w:w="2372" w:type="dxa"/>
          </w:tcPr>
          <w:p w:rsidR="00D61A62" w:rsidRDefault="00D61A62" w:rsidP="00906C44">
            <w:pPr>
              <w:pStyle w:val="NoSpacing"/>
              <w:jc w:val="both"/>
              <w:rPr>
                <w:sz w:val="24"/>
                <w:szCs w:val="24"/>
              </w:rPr>
            </w:pPr>
            <w:r>
              <w:rPr>
                <w:sz w:val="24"/>
                <w:szCs w:val="24"/>
              </w:rPr>
              <w:t>Природный комплекс.</w:t>
            </w:r>
          </w:p>
          <w:p w:rsidR="00D61A62" w:rsidRDefault="00D61A62" w:rsidP="00906C44">
            <w:pPr>
              <w:pStyle w:val="NoSpacing"/>
              <w:jc w:val="both"/>
              <w:rPr>
                <w:sz w:val="24"/>
                <w:szCs w:val="24"/>
              </w:rPr>
            </w:pPr>
          </w:p>
        </w:tc>
        <w:tc>
          <w:tcPr>
            <w:tcW w:w="2841" w:type="dxa"/>
          </w:tcPr>
          <w:p w:rsidR="00D61A62" w:rsidRDefault="00D61A62" w:rsidP="00906C44">
            <w:pPr>
              <w:pStyle w:val="NoSpacing"/>
              <w:rPr>
                <w:sz w:val="24"/>
                <w:szCs w:val="24"/>
              </w:rPr>
            </w:pPr>
            <w:r>
              <w:rPr>
                <w:sz w:val="24"/>
                <w:szCs w:val="24"/>
              </w:rPr>
              <w:t>Воздействие организмов на земные оболочки.</w:t>
            </w:r>
          </w:p>
          <w:p w:rsidR="00D61A62" w:rsidRDefault="00D61A62" w:rsidP="00906C44">
            <w:pPr>
              <w:pStyle w:val="NoSpacing"/>
              <w:rPr>
                <w:sz w:val="24"/>
                <w:szCs w:val="24"/>
              </w:rPr>
            </w:pPr>
            <w:r>
              <w:rPr>
                <w:sz w:val="24"/>
                <w:szCs w:val="24"/>
              </w:rPr>
              <w:t>Почва.</w:t>
            </w:r>
          </w:p>
          <w:p w:rsidR="00D61A62" w:rsidRDefault="00D61A62" w:rsidP="00906C44">
            <w:pPr>
              <w:pStyle w:val="NoSpacing"/>
              <w:rPr>
                <w:sz w:val="24"/>
                <w:szCs w:val="24"/>
              </w:rPr>
            </w:pPr>
            <w:r>
              <w:rPr>
                <w:sz w:val="24"/>
                <w:szCs w:val="24"/>
              </w:rPr>
              <w:t>Взаимосвязь организмов.</w:t>
            </w:r>
          </w:p>
          <w:p w:rsidR="00D61A62" w:rsidRDefault="00D61A62" w:rsidP="00906C44">
            <w:pPr>
              <w:pStyle w:val="NoSpacing"/>
              <w:rPr>
                <w:sz w:val="24"/>
                <w:szCs w:val="24"/>
              </w:rPr>
            </w:pPr>
            <w:r>
              <w:rPr>
                <w:sz w:val="24"/>
                <w:szCs w:val="24"/>
              </w:rPr>
              <w:t>Природный комплекс.</w:t>
            </w:r>
          </w:p>
          <w:p w:rsidR="00D61A62" w:rsidRDefault="00D61A62" w:rsidP="00906C44">
            <w:pPr>
              <w:pStyle w:val="NoSpacing"/>
              <w:jc w:val="both"/>
              <w:rPr>
                <w:sz w:val="24"/>
                <w:szCs w:val="24"/>
              </w:rPr>
            </w:pPr>
            <w:r>
              <w:rPr>
                <w:sz w:val="24"/>
                <w:szCs w:val="24"/>
              </w:rPr>
              <w:t xml:space="preserve">Географическая оболочка и биосфера. </w:t>
            </w:r>
            <w:r w:rsidRPr="007956BC">
              <w:rPr>
                <w:b/>
                <w:bCs/>
                <w:sz w:val="24"/>
                <w:szCs w:val="24"/>
                <w:u w:val="single"/>
              </w:rPr>
              <w:t>П.р.</w:t>
            </w:r>
            <w:r>
              <w:rPr>
                <w:b/>
                <w:bCs/>
                <w:sz w:val="24"/>
                <w:szCs w:val="24"/>
                <w:u w:val="single"/>
              </w:rPr>
              <w:t>10.</w:t>
            </w:r>
            <w:r>
              <w:rPr>
                <w:sz w:val="24"/>
                <w:szCs w:val="24"/>
              </w:rPr>
              <w:t xml:space="preserve"> Составление характеристики природного комплекса (ПК).</w:t>
            </w:r>
          </w:p>
          <w:p w:rsidR="00D61A62" w:rsidRDefault="00D61A62" w:rsidP="00906C44">
            <w:pPr>
              <w:pStyle w:val="NoSpacing"/>
              <w:rPr>
                <w:sz w:val="24"/>
                <w:szCs w:val="24"/>
              </w:rPr>
            </w:pPr>
          </w:p>
        </w:tc>
        <w:tc>
          <w:tcPr>
            <w:tcW w:w="4019" w:type="dxa"/>
          </w:tcPr>
          <w:p w:rsidR="00D61A62" w:rsidRDefault="00D61A62" w:rsidP="00906C44">
            <w:pPr>
              <w:pStyle w:val="NoSpacing"/>
              <w:rPr>
                <w:sz w:val="24"/>
                <w:szCs w:val="24"/>
              </w:rPr>
            </w:pPr>
            <w:r>
              <w:rPr>
                <w:sz w:val="24"/>
                <w:szCs w:val="24"/>
              </w:rPr>
              <w:t>Практикум: научиться давать характеристику природному комплексу.</w:t>
            </w:r>
          </w:p>
          <w:p w:rsidR="00D61A62" w:rsidRPr="0031729B" w:rsidRDefault="00D61A62" w:rsidP="00906C44">
            <w:pPr>
              <w:pStyle w:val="NoSpacing"/>
              <w:rPr>
                <w:sz w:val="24"/>
                <w:szCs w:val="24"/>
              </w:rPr>
            </w:pPr>
            <w:r w:rsidRPr="005F1976">
              <w:rPr>
                <w:color w:val="000000"/>
                <w:sz w:val="24"/>
                <w:szCs w:val="24"/>
              </w:rPr>
              <w:t>Выделять структурные части географической оболочки, объяснять закономерно</w:t>
            </w:r>
            <w:r>
              <w:rPr>
                <w:color w:val="000000"/>
                <w:sz w:val="24"/>
                <w:szCs w:val="24"/>
              </w:rPr>
              <w:t>сти развития, приводить примеры, описывать по плану.</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r>
              <w:rPr>
                <w:sz w:val="24"/>
                <w:szCs w:val="24"/>
              </w:rPr>
              <w:t>П.33 с.103 №7</w:t>
            </w:r>
          </w:p>
        </w:tc>
      </w:tr>
      <w:tr w:rsidR="00D61A62" w:rsidRPr="00123FEC">
        <w:tc>
          <w:tcPr>
            <w:tcW w:w="849" w:type="dxa"/>
            <w:gridSpan w:val="2"/>
          </w:tcPr>
          <w:p w:rsidR="00D61A62" w:rsidRDefault="00D61A62" w:rsidP="00906C44">
            <w:pPr>
              <w:pStyle w:val="NoSpacing"/>
              <w:jc w:val="center"/>
              <w:rPr>
                <w:sz w:val="24"/>
                <w:szCs w:val="24"/>
              </w:rPr>
            </w:pPr>
            <w:r>
              <w:rPr>
                <w:sz w:val="24"/>
                <w:szCs w:val="24"/>
              </w:rPr>
              <w:t>32.</w:t>
            </w:r>
          </w:p>
        </w:tc>
        <w:tc>
          <w:tcPr>
            <w:tcW w:w="2372" w:type="dxa"/>
          </w:tcPr>
          <w:p w:rsidR="00D61A62" w:rsidRDefault="00D61A62" w:rsidP="00906C44">
            <w:pPr>
              <w:pStyle w:val="NoSpacing"/>
              <w:jc w:val="both"/>
              <w:rPr>
                <w:sz w:val="24"/>
                <w:szCs w:val="24"/>
              </w:rPr>
            </w:pPr>
            <w:r>
              <w:rPr>
                <w:sz w:val="24"/>
                <w:szCs w:val="24"/>
              </w:rPr>
              <w:t>Обобщение и контроль знаний по разделу «</w:t>
            </w:r>
            <w:r w:rsidRPr="00C62D29">
              <w:rPr>
                <w:sz w:val="24"/>
                <w:szCs w:val="24"/>
              </w:rPr>
              <w:t>Строение Земли. Земные оболочки</w:t>
            </w:r>
            <w:r>
              <w:rPr>
                <w:sz w:val="24"/>
                <w:szCs w:val="24"/>
              </w:rPr>
              <w:t>».</w:t>
            </w:r>
          </w:p>
        </w:tc>
        <w:tc>
          <w:tcPr>
            <w:tcW w:w="2841" w:type="dxa"/>
          </w:tcPr>
          <w:p w:rsidR="00D61A62" w:rsidRDefault="00D61A62" w:rsidP="00906C44">
            <w:pPr>
              <w:pStyle w:val="NoSpacing"/>
              <w:rPr>
                <w:sz w:val="24"/>
                <w:szCs w:val="24"/>
              </w:rPr>
            </w:pPr>
            <w:r>
              <w:rPr>
                <w:sz w:val="24"/>
                <w:szCs w:val="24"/>
              </w:rPr>
              <w:t>Обобщение и контроль знаний по разделу «</w:t>
            </w:r>
            <w:r w:rsidRPr="00C62D29">
              <w:rPr>
                <w:sz w:val="24"/>
                <w:szCs w:val="24"/>
              </w:rPr>
              <w:t>Строение Земли. Земные</w:t>
            </w:r>
            <w:r>
              <w:rPr>
                <w:sz w:val="24"/>
                <w:szCs w:val="24"/>
              </w:rPr>
              <w:t xml:space="preserve"> оболочки».</w:t>
            </w:r>
          </w:p>
          <w:p w:rsidR="00D61A62" w:rsidRDefault="00D61A62" w:rsidP="00906C44">
            <w:pPr>
              <w:pStyle w:val="NoSpacing"/>
              <w:rPr>
                <w:sz w:val="24"/>
                <w:szCs w:val="24"/>
              </w:rPr>
            </w:pPr>
            <w:r>
              <w:rPr>
                <w:sz w:val="24"/>
                <w:szCs w:val="24"/>
              </w:rPr>
              <w:t>Анализ уровня знаний, умений, по итогам тематического контроля.</w:t>
            </w:r>
          </w:p>
        </w:tc>
        <w:tc>
          <w:tcPr>
            <w:tcW w:w="4019" w:type="dxa"/>
          </w:tcPr>
          <w:p w:rsidR="00D61A62" w:rsidRDefault="00D61A62" w:rsidP="00906C44">
            <w:pPr>
              <w:pStyle w:val="NoSpacing"/>
              <w:rPr>
                <w:sz w:val="24"/>
                <w:szCs w:val="24"/>
              </w:rPr>
            </w:pPr>
            <w:r>
              <w:rPr>
                <w:sz w:val="24"/>
                <w:szCs w:val="24"/>
              </w:rPr>
              <w:t>Выполнение тестовых заданий. Работа с учебником, атласом, контурной картой.</w:t>
            </w:r>
          </w:p>
        </w:tc>
        <w:tc>
          <w:tcPr>
            <w:tcW w:w="3080" w:type="dxa"/>
          </w:tcPr>
          <w:p w:rsidR="00D61A62" w:rsidRPr="0031729B" w:rsidRDefault="00D61A62" w:rsidP="00906C44">
            <w:pPr>
              <w:pStyle w:val="NoSpacing"/>
              <w:rPr>
                <w:sz w:val="24"/>
                <w:szCs w:val="24"/>
              </w:rPr>
            </w:pPr>
          </w:p>
        </w:tc>
        <w:tc>
          <w:tcPr>
            <w:tcW w:w="1831" w:type="dxa"/>
          </w:tcPr>
          <w:p w:rsidR="00D61A62" w:rsidRDefault="00D61A62" w:rsidP="00906C44">
            <w:pPr>
              <w:pStyle w:val="NoSpacing"/>
              <w:rPr>
                <w:sz w:val="24"/>
                <w:szCs w:val="24"/>
              </w:rPr>
            </w:pPr>
          </w:p>
        </w:tc>
      </w:tr>
      <w:tr w:rsidR="00D61A62" w:rsidRPr="00123FEC">
        <w:tc>
          <w:tcPr>
            <w:tcW w:w="14992" w:type="dxa"/>
            <w:gridSpan w:val="7"/>
          </w:tcPr>
          <w:p w:rsidR="00D61A62" w:rsidRPr="00782AF2" w:rsidRDefault="00D61A62" w:rsidP="00906C44">
            <w:pPr>
              <w:pStyle w:val="NoSpacing"/>
              <w:jc w:val="center"/>
              <w:rPr>
                <w:sz w:val="24"/>
                <w:szCs w:val="24"/>
              </w:rPr>
            </w:pPr>
            <w:r>
              <w:rPr>
                <w:b/>
                <w:bCs/>
                <w:sz w:val="24"/>
                <w:szCs w:val="24"/>
              </w:rPr>
              <w:t>Население Земли - 3</w:t>
            </w:r>
            <w:r w:rsidRPr="00782AF2">
              <w:rPr>
                <w:b/>
                <w:bCs/>
                <w:sz w:val="24"/>
                <w:szCs w:val="24"/>
              </w:rPr>
              <w:t xml:space="preserve"> ч.</w:t>
            </w: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33.</w:t>
            </w:r>
          </w:p>
        </w:tc>
        <w:tc>
          <w:tcPr>
            <w:tcW w:w="2372" w:type="dxa"/>
          </w:tcPr>
          <w:p w:rsidR="00D61A62" w:rsidRDefault="00D61A62" w:rsidP="00906C44">
            <w:pPr>
              <w:pStyle w:val="NoSpacing"/>
              <w:jc w:val="both"/>
              <w:rPr>
                <w:sz w:val="24"/>
                <w:szCs w:val="24"/>
              </w:rPr>
            </w:pPr>
            <w:r>
              <w:rPr>
                <w:sz w:val="24"/>
                <w:szCs w:val="24"/>
              </w:rPr>
              <w:t>Население Земли.</w:t>
            </w:r>
          </w:p>
        </w:tc>
        <w:tc>
          <w:tcPr>
            <w:tcW w:w="2841" w:type="dxa"/>
          </w:tcPr>
          <w:p w:rsidR="00D61A62" w:rsidRDefault="00D61A62" w:rsidP="00906C44">
            <w:pPr>
              <w:pStyle w:val="NoSpacing"/>
              <w:rPr>
                <w:sz w:val="24"/>
                <w:szCs w:val="24"/>
              </w:rPr>
            </w:pPr>
            <w:r>
              <w:rPr>
                <w:sz w:val="24"/>
                <w:szCs w:val="24"/>
              </w:rPr>
              <w:t>Человечество – единый биологический вид.</w:t>
            </w:r>
          </w:p>
          <w:p w:rsidR="00D61A62" w:rsidRDefault="00D61A62" w:rsidP="00906C44">
            <w:pPr>
              <w:pStyle w:val="NoSpacing"/>
              <w:rPr>
                <w:sz w:val="24"/>
                <w:szCs w:val="24"/>
              </w:rPr>
            </w:pPr>
            <w:r>
              <w:rPr>
                <w:sz w:val="24"/>
                <w:szCs w:val="24"/>
              </w:rPr>
              <w:t>Численность населения Земли.</w:t>
            </w:r>
          </w:p>
          <w:p w:rsidR="00D61A62" w:rsidRDefault="00D61A62" w:rsidP="00906C44">
            <w:pPr>
              <w:pStyle w:val="NoSpacing"/>
              <w:rPr>
                <w:sz w:val="24"/>
                <w:szCs w:val="24"/>
              </w:rPr>
            </w:pPr>
            <w:r>
              <w:rPr>
                <w:sz w:val="24"/>
                <w:szCs w:val="24"/>
              </w:rPr>
              <w:t>Основные типы населённых пунктов.</w:t>
            </w:r>
          </w:p>
          <w:p w:rsidR="00D61A62" w:rsidRDefault="00D61A62" w:rsidP="00906C44">
            <w:pPr>
              <w:pStyle w:val="NoSpacing"/>
              <w:rPr>
                <w:sz w:val="24"/>
                <w:szCs w:val="24"/>
              </w:rPr>
            </w:pPr>
          </w:p>
        </w:tc>
        <w:tc>
          <w:tcPr>
            <w:tcW w:w="4019" w:type="dxa"/>
          </w:tcPr>
          <w:p w:rsidR="00D61A62" w:rsidRDefault="00D61A62" w:rsidP="00906C44">
            <w:pPr>
              <w:pStyle w:val="NoSpacing"/>
              <w:rPr>
                <w:sz w:val="24"/>
                <w:szCs w:val="24"/>
              </w:rPr>
            </w:pPr>
            <w:r>
              <w:rPr>
                <w:sz w:val="24"/>
                <w:szCs w:val="24"/>
              </w:rPr>
              <w:t>Определять по карте численность населения Земли.</w:t>
            </w:r>
          </w:p>
          <w:p w:rsidR="00D61A62" w:rsidRDefault="00D61A62" w:rsidP="00906C44">
            <w:pPr>
              <w:pStyle w:val="NoSpacing"/>
              <w:rPr>
                <w:sz w:val="24"/>
                <w:szCs w:val="24"/>
              </w:rPr>
            </w:pPr>
            <w:r>
              <w:rPr>
                <w:sz w:val="24"/>
                <w:szCs w:val="24"/>
              </w:rPr>
              <w:t>Изучение этнографических особенностей различных народов. Посещение музея.</w:t>
            </w:r>
          </w:p>
        </w:tc>
        <w:tc>
          <w:tcPr>
            <w:tcW w:w="3080" w:type="dxa"/>
            <w:vMerge w:val="restart"/>
          </w:tcPr>
          <w:p w:rsidR="00D61A62" w:rsidRDefault="00D61A62" w:rsidP="00906C44">
            <w:pPr>
              <w:rPr>
                <w:rFonts w:ascii="SchoolBookSanPin-BoldItalic" w:hAnsi="SchoolBookSanPin-BoldItalic" w:cs="SchoolBookSanPin-BoldItalic"/>
                <w:b/>
                <w:bCs/>
                <w:i/>
                <w:iCs/>
              </w:rPr>
            </w:pPr>
            <w:r w:rsidRPr="00123FEC">
              <w:rPr>
                <w:i/>
                <w:iCs/>
                <w:color w:val="000000"/>
                <w:sz w:val="24"/>
                <w:szCs w:val="24"/>
              </w:rPr>
              <w:t>Предметные.</w:t>
            </w:r>
            <w:r>
              <w:rPr>
                <w:rFonts w:ascii="SchoolBookSanPin-BoldItalic" w:hAnsi="SchoolBookSanPin-BoldItalic" w:cs="SchoolBookSanPin-BoldItalic"/>
                <w:b/>
                <w:bCs/>
                <w:i/>
                <w:iCs/>
              </w:rPr>
              <w:t xml:space="preserve"> </w:t>
            </w:r>
          </w:p>
          <w:p w:rsidR="00D61A62" w:rsidRDefault="00D61A62" w:rsidP="00906C44">
            <w:pPr>
              <w:rPr>
                <w:rFonts w:ascii="SchoolBookCSanPin-Regular" w:hAnsi="SchoolBookCSanPin-Regular" w:cs="SchoolBookCSanPin-Regular"/>
                <w:sz w:val="21"/>
                <w:szCs w:val="21"/>
              </w:rPr>
            </w:pPr>
            <w:r>
              <w:rPr>
                <w:rFonts w:ascii="SchoolBookCSanPin-Regular" w:hAnsi="SchoolBookCSanPin-Regular" w:cs="SchoolBookCSanPin-Regular"/>
                <w:sz w:val="21"/>
                <w:szCs w:val="21"/>
              </w:rPr>
              <w:t>рассказывать о способах предсказания стихийных бедствий;</w:t>
            </w:r>
          </w:p>
          <w:p w:rsidR="00D61A62" w:rsidRDefault="00D61A62" w:rsidP="00906C44">
            <w:pPr>
              <w:rPr>
                <w:rFonts w:ascii="SchoolBookCSanPin-Regular" w:hAnsi="SchoolBookCSanPin-Regular" w:cs="SchoolBookCSanPin-Regular"/>
                <w:sz w:val="21"/>
                <w:szCs w:val="21"/>
              </w:rPr>
            </w:pPr>
            <w:r>
              <w:rPr>
                <w:rFonts w:ascii="SchoolBookCSanPin-Regular" w:hAnsi="SchoolBookCSanPin-Regular" w:cs="SchoolBookCSanPin-Regular"/>
                <w:sz w:val="21"/>
                <w:szCs w:val="21"/>
              </w:rPr>
              <w:t>приводить примеры стихийных бедствий в разных районах Земли;</w:t>
            </w:r>
          </w:p>
          <w:p w:rsidR="00D61A62" w:rsidRDefault="00D61A62" w:rsidP="00906C44">
            <w:pPr>
              <w:rPr>
                <w:rFonts w:ascii="SchoolBookCSanPin-Regular" w:hAnsi="SchoolBookCSanPin-Regular" w:cs="SchoolBookCSanPin-Regular"/>
                <w:sz w:val="21"/>
                <w:szCs w:val="21"/>
              </w:rPr>
            </w:pPr>
            <w:r>
              <w:rPr>
                <w:rFonts w:ascii="SchoolBookCSanPin-Regular" w:hAnsi="SchoolBookCSanPin-Regular" w:cs="SchoolBookCSanPin-Regular"/>
                <w:sz w:val="21"/>
                <w:szCs w:val="21"/>
              </w:rPr>
              <w:t>составлять описание природного комплекса;</w:t>
            </w:r>
          </w:p>
          <w:p w:rsidR="00D61A62" w:rsidRDefault="00D61A62" w:rsidP="00906C44">
            <w:pPr>
              <w:rPr>
                <w:rFonts w:ascii="SchoolBookCSanPin-Regular" w:hAnsi="SchoolBookCSanPin-Regular" w:cs="SchoolBookCSanPin-Regular"/>
                <w:sz w:val="21"/>
                <w:szCs w:val="21"/>
              </w:rPr>
            </w:pPr>
            <w:r>
              <w:rPr>
                <w:rFonts w:ascii="SchoolBookCSanPin-Regular" w:hAnsi="SchoolBookCSanPin-Regular" w:cs="SchoolBookCSanPin-Regular"/>
                <w:sz w:val="21"/>
                <w:szCs w:val="21"/>
              </w:rPr>
              <w:t>приводить примеры мер безопасности при стихийных бедствиях.</w:t>
            </w:r>
          </w:p>
          <w:p w:rsidR="00D61A62" w:rsidRPr="00C67D3F" w:rsidRDefault="00D61A62" w:rsidP="00906C44">
            <w:pPr>
              <w:rPr>
                <w:rFonts w:ascii="SchoolBookCSanPin-Regular" w:hAnsi="SchoolBookCSanPin-Regular" w:cs="SchoolBookCSanPin-Regular"/>
                <w:sz w:val="21"/>
                <w:szCs w:val="21"/>
              </w:rPr>
            </w:pPr>
            <w:r w:rsidRPr="00123FEC">
              <w:rPr>
                <w:i/>
                <w:iCs/>
                <w:color w:val="000000"/>
                <w:sz w:val="24"/>
                <w:szCs w:val="24"/>
              </w:rPr>
              <w:t xml:space="preserve">Регулятивные  </w:t>
            </w:r>
          </w:p>
          <w:p w:rsidR="00D61A62" w:rsidRPr="00123FEC" w:rsidRDefault="00D61A62" w:rsidP="00906C44">
            <w:pPr>
              <w:rPr>
                <w:color w:val="000000"/>
                <w:sz w:val="24"/>
                <w:szCs w:val="24"/>
              </w:rPr>
            </w:pPr>
            <w:r w:rsidRPr="00123FEC">
              <w:rPr>
                <w:color w:val="000000"/>
                <w:sz w:val="24"/>
                <w:szCs w:val="24"/>
              </w:rPr>
              <w:t>ставить учебную задачу под руководством учителя;</w:t>
            </w:r>
          </w:p>
          <w:p w:rsidR="00D61A62" w:rsidRPr="00123FEC" w:rsidRDefault="00D61A62" w:rsidP="00906C44">
            <w:pPr>
              <w:rPr>
                <w:color w:val="000000"/>
                <w:sz w:val="24"/>
                <w:szCs w:val="24"/>
              </w:rPr>
            </w:pPr>
            <w:r w:rsidRPr="00123FEC">
              <w:rPr>
                <w:color w:val="000000"/>
                <w:sz w:val="24"/>
                <w:szCs w:val="24"/>
              </w:rPr>
              <w:t>планировать свою деятельность под руководством учителя;</w:t>
            </w:r>
          </w:p>
          <w:p w:rsidR="00D61A62" w:rsidRPr="00123FEC" w:rsidRDefault="00D61A62" w:rsidP="00906C44">
            <w:pPr>
              <w:rPr>
                <w:color w:val="000000"/>
                <w:sz w:val="24"/>
                <w:szCs w:val="24"/>
              </w:rPr>
            </w:pPr>
            <w:r w:rsidRPr="00123FEC">
              <w:rPr>
                <w:color w:val="000000"/>
                <w:sz w:val="24"/>
                <w:szCs w:val="24"/>
              </w:rPr>
              <w:t>работать в соответствии с поставленной учебной задачей;</w:t>
            </w:r>
          </w:p>
          <w:p w:rsidR="00D61A62" w:rsidRPr="00123FEC" w:rsidRDefault="00D61A62" w:rsidP="00906C44">
            <w:pPr>
              <w:rPr>
                <w:color w:val="000000"/>
                <w:sz w:val="24"/>
                <w:szCs w:val="24"/>
              </w:rPr>
            </w:pPr>
            <w:r w:rsidRPr="00123FEC">
              <w:rPr>
                <w:color w:val="000000"/>
                <w:sz w:val="24"/>
                <w:szCs w:val="24"/>
              </w:rPr>
              <w:t>работать в соответствии с предложенным планом;</w:t>
            </w:r>
          </w:p>
          <w:p w:rsidR="00D61A62" w:rsidRPr="00123FEC" w:rsidRDefault="00D61A62" w:rsidP="00906C44">
            <w:pPr>
              <w:rPr>
                <w:i/>
                <w:iCs/>
                <w:color w:val="000000"/>
                <w:sz w:val="24"/>
                <w:szCs w:val="24"/>
              </w:rPr>
            </w:pPr>
            <w:r w:rsidRPr="00123FEC">
              <w:rPr>
                <w:i/>
                <w:iCs/>
                <w:color w:val="000000"/>
                <w:sz w:val="24"/>
                <w:szCs w:val="24"/>
              </w:rPr>
              <w:t xml:space="preserve">Познавательные  </w:t>
            </w:r>
          </w:p>
          <w:p w:rsidR="00D61A62" w:rsidRPr="00123FEC" w:rsidRDefault="00D61A62" w:rsidP="00906C44">
            <w:pPr>
              <w:rPr>
                <w:color w:val="000000"/>
                <w:sz w:val="24"/>
                <w:szCs w:val="24"/>
              </w:rPr>
            </w:pPr>
            <w:r w:rsidRPr="00123FEC">
              <w:rPr>
                <w:color w:val="000000"/>
                <w:sz w:val="24"/>
                <w:szCs w:val="24"/>
              </w:rPr>
              <w:t>выделять главное, существенные признаки понятий;</w:t>
            </w:r>
          </w:p>
          <w:p w:rsidR="00D61A62" w:rsidRPr="00123FEC" w:rsidRDefault="00D61A62" w:rsidP="00906C44">
            <w:pPr>
              <w:rPr>
                <w:color w:val="000000"/>
                <w:sz w:val="24"/>
                <w:szCs w:val="24"/>
              </w:rPr>
            </w:pPr>
            <w:r w:rsidRPr="00123FEC">
              <w:rPr>
                <w:color w:val="000000"/>
                <w:sz w:val="24"/>
                <w:szCs w:val="24"/>
              </w:rPr>
              <w:t>определять критерии для сравнения фактов, явлений,</w:t>
            </w:r>
          </w:p>
          <w:p w:rsidR="00D61A62" w:rsidRPr="00123FEC" w:rsidRDefault="00D61A62" w:rsidP="00906C44">
            <w:pPr>
              <w:rPr>
                <w:color w:val="000000"/>
                <w:sz w:val="24"/>
                <w:szCs w:val="24"/>
              </w:rPr>
            </w:pPr>
            <w:r w:rsidRPr="00123FEC">
              <w:rPr>
                <w:color w:val="000000"/>
                <w:sz w:val="24"/>
                <w:szCs w:val="24"/>
              </w:rPr>
              <w:t>событий, объектов;</w:t>
            </w:r>
          </w:p>
          <w:p w:rsidR="00D61A62" w:rsidRPr="00123FEC" w:rsidRDefault="00D61A62" w:rsidP="00906C44">
            <w:pPr>
              <w:rPr>
                <w:color w:val="000000"/>
                <w:sz w:val="24"/>
                <w:szCs w:val="24"/>
              </w:rPr>
            </w:pPr>
            <w:r w:rsidRPr="00123FEC">
              <w:rPr>
                <w:color w:val="000000"/>
                <w:sz w:val="24"/>
                <w:szCs w:val="24"/>
              </w:rPr>
              <w:t>сравнивать объекты, факты, явления, события по заданным критериям; классифицировать информацию по заданным признакам; искать и отбирать информацию в учебных и справочных</w:t>
            </w:r>
          </w:p>
          <w:p w:rsidR="00D61A62" w:rsidRPr="00123FEC" w:rsidRDefault="00D61A62" w:rsidP="00906C44">
            <w:pPr>
              <w:rPr>
                <w:color w:val="000000"/>
                <w:sz w:val="24"/>
                <w:szCs w:val="24"/>
              </w:rPr>
            </w:pPr>
            <w:r w:rsidRPr="00123FEC">
              <w:rPr>
                <w:color w:val="000000"/>
                <w:sz w:val="24"/>
                <w:szCs w:val="24"/>
              </w:rPr>
              <w:t>пособиях, словарях;</w:t>
            </w:r>
          </w:p>
          <w:p w:rsidR="00D61A62" w:rsidRPr="00123FEC" w:rsidRDefault="00D61A62" w:rsidP="00906C44">
            <w:pPr>
              <w:rPr>
                <w:color w:val="000000"/>
                <w:sz w:val="24"/>
                <w:szCs w:val="24"/>
              </w:rPr>
            </w:pPr>
            <w:r w:rsidRPr="00123FEC">
              <w:rPr>
                <w:color w:val="000000"/>
                <w:sz w:val="24"/>
                <w:szCs w:val="24"/>
              </w:rPr>
              <w:t>работать с текстом и нетекстовыми компонентами;</w:t>
            </w:r>
          </w:p>
          <w:p w:rsidR="00D61A62" w:rsidRPr="00123FEC" w:rsidRDefault="00D61A62" w:rsidP="00906C44">
            <w:pPr>
              <w:rPr>
                <w:color w:val="000000"/>
                <w:sz w:val="24"/>
                <w:szCs w:val="24"/>
              </w:rPr>
            </w:pPr>
            <w:r w:rsidRPr="00123FEC">
              <w:rPr>
                <w:color w:val="000000"/>
                <w:sz w:val="24"/>
                <w:szCs w:val="24"/>
              </w:rPr>
              <w:t>классифицировать информацию;</w:t>
            </w:r>
          </w:p>
          <w:p w:rsidR="00D61A62" w:rsidRPr="00123FEC" w:rsidRDefault="00D61A62" w:rsidP="00906C44">
            <w:pPr>
              <w:rPr>
                <w:color w:val="000000"/>
                <w:sz w:val="24"/>
                <w:szCs w:val="24"/>
              </w:rPr>
            </w:pPr>
            <w:r w:rsidRPr="00123FEC">
              <w:rPr>
                <w:color w:val="000000"/>
                <w:sz w:val="24"/>
                <w:szCs w:val="24"/>
              </w:rPr>
              <w:t>создавать тексты разных типов (описательные, объяснительные) и т. д.</w:t>
            </w:r>
          </w:p>
          <w:p w:rsidR="00D61A62" w:rsidRPr="00123FEC" w:rsidRDefault="00D61A62" w:rsidP="00906C44">
            <w:pPr>
              <w:rPr>
                <w:i/>
                <w:iCs/>
                <w:color w:val="000000"/>
                <w:sz w:val="24"/>
                <w:szCs w:val="24"/>
              </w:rPr>
            </w:pPr>
            <w:r w:rsidRPr="00123FEC">
              <w:rPr>
                <w:i/>
                <w:iCs/>
                <w:color w:val="000000"/>
                <w:sz w:val="24"/>
                <w:szCs w:val="24"/>
              </w:rPr>
              <w:t xml:space="preserve">Коммуникативные </w:t>
            </w:r>
          </w:p>
          <w:p w:rsidR="00D61A62" w:rsidRPr="0031729B" w:rsidRDefault="00D61A62" w:rsidP="00906C44">
            <w:pPr>
              <w:pStyle w:val="NoSpacing"/>
              <w:rPr>
                <w:sz w:val="24"/>
                <w:szCs w:val="24"/>
              </w:rPr>
            </w:pPr>
            <w:r w:rsidRPr="00C67D3F">
              <w:rPr>
                <w:color w:val="000000"/>
                <w:sz w:val="24"/>
                <w:szCs w:val="24"/>
              </w:rPr>
              <w:t>участвовать в совместной деятельности; высказывать суждения, подтверждая их фактами; оценивать работу одноклассников</w:t>
            </w:r>
            <w:r>
              <w:rPr>
                <w:color w:val="000000"/>
                <w:sz w:val="24"/>
                <w:szCs w:val="24"/>
              </w:rPr>
              <w:t>.</w:t>
            </w:r>
          </w:p>
        </w:tc>
        <w:tc>
          <w:tcPr>
            <w:tcW w:w="1831" w:type="dxa"/>
          </w:tcPr>
          <w:p w:rsidR="00D61A62" w:rsidRPr="0031729B" w:rsidRDefault="00D61A62" w:rsidP="00906C44">
            <w:pPr>
              <w:pStyle w:val="NoSpacing"/>
              <w:rPr>
                <w:sz w:val="24"/>
                <w:szCs w:val="24"/>
              </w:rPr>
            </w:pPr>
            <w:r>
              <w:rPr>
                <w:sz w:val="24"/>
                <w:szCs w:val="24"/>
              </w:rPr>
              <w:t>П.34 Р.т. с.104 №1</w:t>
            </w:r>
          </w:p>
        </w:tc>
      </w:tr>
      <w:tr w:rsidR="00D61A62" w:rsidRPr="00123FEC">
        <w:tc>
          <w:tcPr>
            <w:tcW w:w="849" w:type="dxa"/>
            <w:gridSpan w:val="2"/>
          </w:tcPr>
          <w:p w:rsidR="00D61A62" w:rsidRDefault="00D61A62" w:rsidP="00906C44">
            <w:pPr>
              <w:pStyle w:val="NoSpacing"/>
              <w:jc w:val="center"/>
              <w:rPr>
                <w:sz w:val="24"/>
                <w:szCs w:val="24"/>
              </w:rPr>
            </w:pPr>
            <w:r>
              <w:rPr>
                <w:sz w:val="24"/>
                <w:szCs w:val="24"/>
              </w:rPr>
              <w:t>34.</w:t>
            </w:r>
          </w:p>
        </w:tc>
        <w:tc>
          <w:tcPr>
            <w:tcW w:w="2372" w:type="dxa"/>
          </w:tcPr>
          <w:p w:rsidR="00D61A62" w:rsidRDefault="00D61A62" w:rsidP="00906C44">
            <w:pPr>
              <w:pStyle w:val="NoSpacing"/>
              <w:jc w:val="both"/>
              <w:rPr>
                <w:sz w:val="24"/>
                <w:szCs w:val="24"/>
              </w:rPr>
            </w:pPr>
            <w:r>
              <w:rPr>
                <w:sz w:val="24"/>
                <w:szCs w:val="24"/>
              </w:rPr>
              <w:t>Человек и природа.</w:t>
            </w:r>
          </w:p>
        </w:tc>
        <w:tc>
          <w:tcPr>
            <w:tcW w:w="2841" w:type="dxa"/>
          </w:tcPr>
          <w:p w:rsidR="00D61A62" w:rsidRDefault="00D61A62" w:rsidP="00906C44">
            <w:pPr>
              <w:pStyle w:val="NoSpacing"/>
              <w:rPr>
                <w:sz w:val="24"/>
                <w:szCs w:val="24"/>
              </w:rPr>
            </w:pPr>
            <w:r>
              <w:rPr>
                <w:sz w:val="24"/>
                <w:szCs w:val="24"/>
              </w:rPr>
              <w:t>Влияние природы на жизнь и здоровье человека.</w:t>
            </w:r>
          </w:p>
          <w:p w:rsidR="00D61A62" w:rsidRDefault="00D61A62" w:rsidP="00906C44">
            <w:pPr>
              <w:pStyle w:val="NoSpacing"/>
              <w:rPr>
                <w:sz w:val="24"/>
                <w:szCs w:val="24"/>
              </w:rPr>
            </w:pPr>
            <w:r>
              <w:rPr>
                <w:sz w:val="24"/>
                <w:szCs w:val="24"/>
              </w:rPr>
              <w:t>Стихийные природные явления.</w:t>
            </w:r>
          </w:p>
        </w:tc>
        <w:tc>
          <w:tcPr>
            <w:tcW w:w="4019" w:type="dxa"/>
          </w:tcPr>
          <w:p w:rsidR="00D61A62" w:rsidRDefault="00D61A62" w:rsidP="00906C44">
            <w:pPr>
              <w:pStyle w:val="NoSpacing"/>
              <w:rPr>
                <w:sz w:val="24"/>
                <w:szCs w:val="24"/>
              </w:rPr>
            </w:pPr>
            <w:r>
              <w:rPr>
                <w:sz w:val="24"/>
                <w:szCs w:val="24"/>
              </w:rPr>
              <w:t>Приводить примеры влияния природы на жизнь и здоровье населения.</w:t>
            </w:r>
          </w:p>
        </w:tc>
        <w:tc>
          <w:tcPr>
            <w:tcW w:w="3080" w:type="dxa"/>
            <w:vMerge/>
          </w:tcPr>
          <w:p w:rsidR="00D61A62" w:rsidRPr="005F1976" w:rsidRDefault="00D61A62" w:rsidP="00906C44">
            <w:pPr>
              <w:pStyle w:val="NoSpacing"/>
              <w:rPr>
                <w:color w:val="000000"/>
                <w:sz w:val="24"/>
                <w:szCs w:val="24"/>
              </w:rPr>
            </w:pPr>
          </w:p>
        </w:tc>
        <w:tc>
          <w:tcPr>
            <w:tcW w:w="1831" w:type="dxa"/>
          </w:tcPr>
          <w:p w:rsidR="00D61A62" w:rsidRDefault="00D61A62" w:rsidP="00906C44">
            <w:pPr>
              <w:pStyle w:val="NoSpacing"/>
              <w:rPr>
                <w:sz w:val="24"/>
                <w:szCs w:val="24"/>
              </w:rPr>
            </w:pPr>
          </w:p>
        </w:tc>
      </w:tr>
      <w:tr w:rsidR="00D61A62" w:rsidRPr="00123FEC">
        <w:tc>
          <w:tcPr>
            <w:tcW w:w="849" w:type="dxa"/>
            <w:gridSpan w:val="2"/>
          </w:tcPr>
          <w:p w:rsidR="00D61A62" w:rsidRPr="0031729B" w:rsidRDefault="00D61A62" w:rsidP="00906C44">
            <w:pPr>
              <w:pStyle w:val="NoSpacing"/>
              <w:jc w:val="center"/>
              <w:rPr>
                <w:sz w:val="24"/>
                <w:szCs w:val="24"/>
              </w:rPr>
            </w:pPr>
            <w:r>
              <w:rPr>
                <w:sz w:val="24"/>
                <w:szCs w:val="24"/>
              </w:rPr>
              <w:t>35.</w:t>
            </w:r>
          </w:p>
        </w:tc>
        <w:tc>
          <w:tcPr>
            <w:tcW w:w="2372" w:type="dxa"/>
          </w:tcPr>
          <w:p w:rsidR="00D61A62" w:rsidRPr="00782AF2" w:rsidRDefault="00D61A62" w:rsidP="00906C44">
            <w:pPr>
              <w:pStyle w:val="NoSpacing"/>
              <w:jc w:val="both"/>
              <w:rPr>
                <w:b/>
                <w:bCs/>
                <w:sz w:val="24"/>
                <w:szCs w:val="24"/>
              </w:rPr>
            </w:pPr>
            <w:r w:rsidRPr="00F33C99">
              <w:rPr>
                <w:sz w:val="24"/>
                <w:szCs w:val="24"/>
              </w:rPr>
              <w:t>Обобщение и контроль знаний по разделу</w:t>
            </w:r>
            <w:r>
              <w:rPr>
                <w:b/>
                <w:bCs/>
                <w:sz w:val="24"/>
                <w:szCs w:val="24"/>
              </w:rPr>
              <w:t>:</w:t>
            </w:r>
            <w:r>
              <w:rPr>
                <w:sz w:val="24"/>
                <w:szCs w:val="24"/>
              </w:rPr>
              <w:t xml:space="preserve"> «Население Земли».</w:t>
            </w:r>
          </w:p>
        </w:tc>
        <w:tc>
          <w:tcPr>
            <w:tcW w:w="2841" w:type="dxa"/>
          </w:tcPr>
          <w:p w:rsidR="00D61A62" w:rsidRDefault="00D61A62" w:rsidP="00906C44">
            <w:pPr>
              <w:pStyle w:val="NoSpacing"/>
              <w:rPr>
                <w:sz w:val="24"/>
                <w:szCs w:val="24"/>
              </w:rPr>
            </w:pPr>
            <w:r w:rsidRPr="005F1976">
              <w:rPr>
                <w:color w:val="000000"/>
                <w:sz w:val="24"/>
                <w:szCs w:val="24"/>
              </w:rPr>
              <w:t>Уметь обобщать материал по теме. Использовать картографический материал</w:t>
            </w:r>
          </w:p>
        </w:tc>
        <w:tc>
          <w:tcPr>
            <w:tcW w:w="4019" w:type="dxa"/>
          </w:tcPr>
          <w:p w:rsidR="00D61A62" w:rsidRDefault="00D61A62" w:rsidP="00906C44">
            <w:pPr>
              <w:pStyle w:val="NoSpacing"/>
              <w:rPr>
                <w:sz w:val="24"/>
                <w:szCs w:val="24"/>
              </w:rPr>
            </w:pPr>
            <w:r>
              <w:rPr>
                <w:color w:val="000000"/>
                <w:sz w:val="24"/>
                <w:szCs w:val="24"/>
              </w:rPr>
              <w:t>Выполнение тестовых заданий. Работа с учебником, контурной картой, атласом.</w:t>
            </w:r>
          </w:p>
        </w:tc>
        <w:tc>
          <w:tcPr>
            <w:tcW w:w="3080" w:type="dxa"/>
            <w:vMerge/>
          </w:tcPr>
          <w:p w:rsidR="00D61A62" w:rsidRPr="0031729B" w:rsidRDefault="00D61A62" w:rsidP="00906C44">
            <w:pPr>
              <w:pStyle w:val="NoSpacing"/>
              <w:rPr>
                <w:sz w:val="24"/>
                <w:szCs w:val="24"/>
              </w:rPr>
            </w:pPr>
          </w:p>
        </w:tc>
        <w:tc>
          <w:tcPr>
            <w:tcW w:w="1831" w:type="dxa"/>
          </w:tcPr>
          <w:p w:rsidR="00D61A62" w:rsidRPr="0031729B" w:rsidRDefault="00D61A62" w:rsidP="00906C44">
            <w:pPr>
              <w:pStyle w:val="NoSpacing"/>
              <w:rPr>
                <w:sz w:val="24"/>
                <w:szCs w:val="24"/>
              </w:rPr>
            </w:pPr>
          </w:p>
        </w:tc>
      </w:tr>
    </w:tbl>
    <w:p w:rsidR="00D61A62" w:rsidRDefault="00D61A62" w:rsidP="00273270">
      <w:pPr>
        <w:rPr>
          <w:rFonts w:ascii="SchoolBookSanPin" w:hAnsi="SchoolBookSanPin" w:cs="SchoolBookSanPin"/>
          <w:b/>
          <w:bCs/>
          <w:u w:val="single"/>
        </w:rPr>
      </w:pPr>
    </w:p>
    <w:p w:rsidR="00D61A62" w:rsidRDefault="00D61A62" w:rsidP="00273270">
      <w:pPr>
        <w:rPr>
          <w:rFonts w:ascii="SchoolBookSanPin" w:hAnsi="SchoolBookSanPin" w:cs="SchoolBookSanPin"/>
          <w:b/>
          <w:bCs/>
          <w:u w:val="single"/>
        </w:rPr>
      </w:pPr>
    </w:p>
    <w:p w:rsidR="00D61A62" w:rsidRDefault="00D61A62" w:rsidP="00273270">
      <w:pPr>
        <w:rPr>
          <w:rFonts w:ascii="SchoolBookSanPin" w:hAnsi="SchoolBookSanPin" w:cs="SchoolBookSanPin"/>
          <w:b/>
          <w:bCs/>
          <w:u w:val="single"/>
        </w:rPr>
      </w:pPr>
    </w:p>
    <w:p w:rsidR="00D61A62" w:rsidRDefault="00D61A62" w:rsidP="00273270">
      <w:pPr>
        <w:rPr>
          <w:rFonts w:ascii="SchoolBookSanPin" w:hAnsi="SchoolBookSanPin" w:cs="SchoolBookSanPin"/>
          <w:b/>
          <w:bCs/>
          <w:u w:val="single"/>
        </w:rPr>
      </w:pPr>
    </w:p>
    <w:p w:rsidR="00D61A62" w:rsidRDefault="00D61A62" w:rsidP="00273270">
      <w:pPr>
        <w:rPr>
          <w:rFonts w:ascii="SchoolBookSanPin" w:hAnsi="SchoolBookSanPin" w:cs="SchoolBookSanPin"/>
          <w:b/>
          <w:bCs/>
          <w:u w:val="single"/>
        </w:rPr>
      </w:pPr>
    </w:p>
    <w:p w:rsidR="00D61A62" w:rsidRDefault="00D61A62" w:rsidP="00273270">
      <w:pPr>
        <w:rPr>
          <w:rFonts w:ascii="SchoolBookSanPin" w:hAnsi="SchoolBookSanPin" w:cs="SchoolBookSanPin"/>
          <w:b/>
          <w:bCs/>
          <w:u w:val="single"/>
        </w:rPr>
      </w:pPr>
    </w:p>
    <w:p w:rsidR="00D61A62" w:rsidRDefault="00D61A62" w:rsidP="00273270">
      <w:pPr>
        <w:rPr>
          <w:rFonts w:ascii="SchoolBookSanPin" w:hAnsi="SchoolBookSanPin" w:cs="SchoolBookSanPin"/>
          <w:b/>
          <w:bCs/>
          <w:u w:val="single"/>
        </w:rPr>
      </w:pPr>
    </w:p>
    <w:p w:rsidR="00D61A62" w:rsidRDefault="00D61A62" w:rsidP="00273270">
      <w:pPr>
        <w:rPr>
          <w:rFonts w:ascii="SchoolBookSanPin" w:hAnsi="SchoolBookSanPin" w:cs="SchoolBookSanPin"/>
          <w:b/>
          <w:bCs/>
          <w:u w:val="single"/>
        </w:rPr>
      </w:pPr>
    </w:p>
    <w:p w:rsidR="00D61A62" w:rsidRPr="00220BAE" w:rsidRDefault="00D61A62" w:rsidP="00273270">
      <w:pPr>
        <w:jc w:val="center"/>
        <w:rPr>
          <w:b/>
          <w:bCs/>
        </w:rPr>
      </w:pPr>
      <w:r>
        <w:t xml:space="preserve">Тематическое планирование </w:t>
      </w:r>
      <w:r w:rsidRPr="00220BAE">
        <w:rPr>
          <w:b/>
          <w:bCs/>
        </w:rPr>
        <w:t>ГЕОГРАФИЯ МАТЕРИКОВ И ОКЕАНОВ. 7 КЛАСС</w:t>
      </w:r>
    </w:p>
    <w:p w:rsidR="00D61A62" w:rsidRPr="00220BAE" w:rsidRDefault="00D61A62" w:rsidP="00273270">
      <w:pPr>
        <w:ind w:left="709" w:hanging="283"/>
        <w:jc w:val="center"/>
      </w:pPr>
      <w:r w:rsidRPr="00220BAE">
        <w:rPr>
          <w:b/>
          <w:bCs/>
        </w:rPr>
        <w:t>(2 ч в неделю, всего 70 ч.)</w:t>
      </w:r>
    </w:p>
    <w:p w:rsidR="00D61A62" w:rsidRPr="00220BAE" w:rsidRDefault="00D61A62" w:rsidP="00273270">
      <w:pPr>
        <w:pStyle w:val="NoSpacing"/>
        <w:rPr>
          <w:b/>
          <w:bCs/>
          <w:sz w:val="22"/>
          <w:szCs w:val="22"/>
        </w:rPr>
      </w:pPr>
    </w:p>
    <w:tbl>
      <w:tblPr>
        <w:tblW w:w="1541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40"/>
        <w:gridCol w:w="2780"/>
        <w:gridCol w:w="4341"/>
        <w:gridCol w:w="82"/>
        <w:gridCol w:w="3393"/>
        <w:gridCol w:w="1797"/>
        <w:gridCol w:w="1985"/>
      </w:tblGrid>
      <w:tr w:rsidR="00D61A62" w:rsidRPr="00123FEC">
        <w:trPr>
          <w:trHeight w:val="353"/>
        </w:trPr>
        <w:tc>
          <w:tcPr>
            <w:tcW w:w="15418" w:type="dxa"/>
            <w:gridSpan w:val="7"/>
          </w:tcPr>
          <w:p w:rsidR="00D61A62" w:rsidRPr="00273270" w:rsidRDefault="00D61A62" w:rsidP="00273270">
            <w:pPr>
              <w:pStyle w:val="NoSpacing"/>
              <w:jc w:val="center"/>
              <w:rPr>
                <w:b/>
                <w:bCs/>
                <w:sz w:val="22"/>
                <w:szCs w:val="22"/>
              </w:rPr>
            </w:pPr>
            <w:r w:rsidRPr="00273270">
              <w:rPr>
                <w:b/>
                <w:bCs/>
                <w:sz w:val="22"/>
                <w:szCs w:val="22"/>
              </w:rPr>
              <w:t xml:space="preserve">Введение - 2 ч. </w:t>
            </w:r>
          </w:p>
          <w:p w:rsidR="00D61A62" w:rsidRPr="00273270" w:rsidRDefault="00D61A62" w:rsidP="00273270">
            <w:pPr>
              <w:spacing w:after="0" w:line="240" w:lineRule="auto"/>
              <w:rPr>
                <w:rFonts w:ascii="Times New Roman" w:hAnsi="Times New Roman" w:cs="Times New Roman"/>
                <w:u w:val="single"/>
              </w:rPr>
            </w:pPr>
            <w:r w:rsidRPr="00123FEC">
              <w:rPr>
                <w:rFonts w:ascii="Times New Roman" w:hAnsi="Times New Roman" w:cs="Times New Roman"/>
                <w:b/>
                <w:bCs/>
              </w:rPr>
              <w:t>Результаты обучения</w:t>
            </w:r>
            <w:r w:rsidRPr="00273270">
              <w:rPr>
                <w:rFonts w:ascii="Times New Roman" w:hAnsi="Times New Roman" w:cs="Times New Roman"/>
                <w:u w:val="single"/>
              </w:rPr>
              <w:t xml:space="preserve"> </w:t>
            </w:r>
          </w:p>
          <w:p w:rsidR="00D61A62" w:rsidRPr="00273270"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u w:val="single"/>
              </w:rPr>
              <w:t>Предметные:</w:t>
            </w:r>
          </w:p>
          <w:p w:rsidR="00D61A62" w:rsidRPr="00273270"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rPr>
              <w:t xml:space="preserve">Показывать материки и части света; приводить примеры островов разных видов;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давать характеристику карты; читать и анализировать карту</w:t>
            </w:r>
          </w:p>
          <w:p w:rsidR="00D61A62" w:rsidRPr="00273270" w:rsidRDefault="00D61A62" w:rsidP="00273270">
            <w:pPr>
              <w:spacing w:after="0" w:line="240" w:lineRule="auto"/>
              <w:rPr>
                <w:rFonts w:ascii="Times New Roman" w:hAnsi="Times New Roman" w:cs="Times New Roman"/>
              </w:rPr>
            </w:pPr>
          </w:p>
          <w:p w:rsidR="00D61A62" w:rsidRPr="00273270"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u w:val="single"/>
              </w:rPr>
              <w:t>Метапредметные умения</w:t>
            </w:r>
          </w:p>
          <w:p w:rsidR="00D61A62" w:rsidRPr="00123FEC" w:rsidRDefault="00D61A62" w:rsidP="00273270">
            <w:pPr>
              <w:spacing w:after="0" w:line="240" w:lineRule="auto"/>
              <w:rPr>
                <w:rFonts w:ascii="Times New Roman" w:hAnsi="Times New Roman" w:cs="Times New Roman"/>
                <w:u w:val="single"/>
              </w:rPr>
            </w:pPr>
            <w:r w:rsidRPr="00123FEC">
              <w:rPr>
                <w:rFonts w:ascii="Times New Roman" w:hAnsi="Times New Roman" w:cs="Times New Roman"/>
                <w:u w:val="single"/>
              </w:rPr>
              <w:t xml:space="preserve">Познавательные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Самостоятельное и с помощью учителя  выделение и формулирование познавательной цели; поиск и выделение необходимой информации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структурирование знаний (отбор материала из текста и заполнение таблицы);</w:t>
            </w:r>
          </w:p>
          <w:p w:rsidR="00D61A62" w:rsidRPr="00123FEC"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rPr>
              <w:t xml:space="preserve"> </w:t>
            </w:r>
            <w:r w:rsidRPr="00123FEC">
              <w:rPr>
                <w:rFonts w:ascii="Times New Roman" w:hAnsi="Times New Roman" w:cs="Times New Roman"/>
                <w:u w:val="single"/>
              </w:rPr>
              <w:t>Регулятивные</w:t>
            </w:r>
          </w:p>
          <w:p w:rsidR="00D61A62" w:rsidRPr="00123FEC"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rPr>
              <w:t>работа с текстом и внетекстовыми компонентами: перевод информации  из одного вида в другой - текст в таблицу, карту в текст, сравнение объектов по главным и второстепенным</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признакам;</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систематизация и структурирование информации, поиск и отбор необходимых источников информации;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формулирование вывода</w:t>
            </w:r>
          </w:p>
          <w:p w:rsidR="00D61A62" w:rsidRPr="00273270"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u w:val="single"/>
              </w:rPr>
              <w:t xml:space="preserve">Коммуникативные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создание собственной информации  и представление ее в соответствии с учебными задачами; выступление перед аудиторией. Нахождение приемлемых решений при наличии разных точек</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зрения.</w:t>
            </w:r>
          </w:p>
          <w:p w:rsidR="00D61A62" w:rsidRPr="00123FEC" w:rsidRDefault="00D61A62" w:rsidP="00273270">
            <w:pPr>
              <w:spacing w:after="0" w:line="240" w:lineRule="auto"/>
              <w:rPr>
                <w:rFonts w:ascii="Times New Roman" w:hAnsi="Times New Roman" w:cs="Times New Roman"/>
                <w:b/>
                <w:bCs/>
              </w:rPr>
            </w:pPr>
          </w:p>
        </w:tc>
      </w:tr>
      <w:tr w:rsidR="00D61A62" w:rsidRPr="00123FEC">
        <w:trPr>
          <w:trHeight w:val="511"/>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sz w:val="22"/>
                <w:szCs w:val="22"/>
              </w:rPr>
              <w:t>Характеристика основных видов учебной  деятельности ученика</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763"/>
        </w:trPr>
        <w:tc>
          <w:tcPr>
            <w:tcW w:w="1040" w:type="dxa"/>
          </w:tcPr>
          <w:p w:rsidR="00D61A62" w:rsidRPr="00273270" w:rsidRDefault="00D61A62" w:rsidP="00273270">
            <w:pPr>
              <w:pStyle w:val="NoSpacing"/>
              <w:jc w:val="center"/>
              <w:rPr>
                <w:sz w:val="22"/>
                <w:szCs w:val="22"/>
              </w:rPr>
            </w:pPr>
            <w:r w:rsidRPr="00273270">
              <w:rPr>
                <w:sz w:val="22"/>
                <w:szCs w:val="22"/>
              </w:rPr>
              <w:t>1.</w:t>
            </w:r>
          </w:p>
        </w:tc>
        <w:tc>
          <w:tcPr>
            <w:tcW w:w="2780" w:type="dxa"/>
          </w:tcPr>
          <w:p w:rsidR="00D61A62" w:rsidRPr="00273270" w:rsidRDefault="00D61A62" w:rsidP="00273270">
            <w:pPr>
              <w:spacing w:after="0" w:line="240" w:lineRule="auto"/>
              <w:rPr>
                <w:rFonts w:ascii="Times New Roman" w:hAnsi="Times New Roman" w:cs="Times New Roman"/>
              </w:rPr>
            </w:pP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Что изучают 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курсе географии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материков и океанов? Как</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люди открывали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изучали Землю</w:t>
            </w:r>
          </w:p>
          <w:p w:rsidR="00D61A62" w:rsidRPr="00273270" w:rsidRDefault="00D61A62" w:rsidP="00273270">
            <w:pPr>
              <w:pStyle w:val="NoSpacing"/>
              <w:rPr>
                <w:sz w:val="22"/>
                <w:szCs w:val="22"/>
              </w:rPr>
            </w:pPr>
          </w:p>
        </w:tc>
        <w:tc>
          <w:tcPr>
            <w:tcW w:w="4423" w:type="dxa"/>
            <w:gridSpan w:val="2"/>
            <w:vAlign w:val="bottom"/>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Материки (континенты) и острова.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Части света. Основные этапы накопления знаний о Земле </w:t>
            </w:r>
          </w:p>
          <w:p w:rsidR="00D61A62" w:rsidRPr="00273270" w:rsidRDefault="00D61A62" w:rsidP="00273270">
            <w:pPr>
              <w:spacing w:after="0" w:line="240" w:lineRule="auto"/>
              <w:rPr>
                <w:rFonts w:ascii="Times New Roman" w:hAnsi="Times New Roman" w:cs="Times New Roman"/>
              </w:rPr>
            </w:pP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Демонстрация по карте материков 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частей света. Выделение основных эпох в истории географических открытий.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важнейших</w:t>
            </w:r>
          </w:p>
          <w:p w:rsidR="00D61A62" w:rsidRPr="00273270" w:rsidRDefault="00D61A62" w:rsidP="00273270">
            <w:pPr>
              <w:pStyle w:val="NoSpacing"/>
              <w:rPr>
                <w:sz w:val="22"/>
                <w:szCs w:val="22"/>
              </w:rPr>
            </w:pPr>
            <w:r w:rsidRPr="00273270">
              <w:rPr>
                <w:sz w:val="22"/>
                <w:szCs w:val="22"/>
              </w:rPr>
              <w:t>научных открытий</w:t>
            </w:r>
          </w:p>
        </w:tc>
        <w:tc>
          <w:tcPr>
            <w:tcW w:w="1985" w:type="dxa"/>
          </w:tcPr>
          <w:p w:rsidR="00D61A62" w:rsidRPr="00273270" w:rsidRDefault="00D61A62" w:rsidP="00273270">
            <w:pPr>
              <w:pStyle w:val="NoSpacing"/>
              <w:outlineLvl w:val="0"/>
              <w:rPr>
                <w:sz w:val="22"/>
                <w:szCs w:val="22"/>
              </w:rPr>
            </w:pPr>
            <w:r w:rsidRPr="00273270">
              <w:rPr>
                <w:sz w:val="22"/>
                <w:szCs w:val="22"/>
              </w:rPr>
              <w:t>Введение.§1</w:t>
            </w:r>
          </w:p>
          <w:p w:rsidR="00D61A62" w:rsidRPr="00273270" w:rsidRDefault="00D61A62" w:rsidP="00273270">
            <w:pPr>
              <w:pStyle w:val="NoSpacing"/>
              <w:outlineLvl w:val="0"/>
              <w:rPr>
                <w:sz w:val="22"/>
                <w:szCs w:val="22"/>
              </w:rPr>
            </w:pPr>
            <w:r w:rsidRPr="00273270">
              <w:rPr>
                <w:sz w:val="22"/>
                <w:szCs w:val="22"/>
              </w:rPr>
              <w:t>р/т стр.5-9 N5,7,8</w:t>
            </w:r>
          </w:p>
        </w:tc>
      </w:tr>
      <w:tr w:rsidR="00D61A62" w:rsidRPr="00123FEC">
        <w:trPr>
          <w:trHeight w:val="267"/>
        </w:trPr>
        <w:tc>
          <w:tcPr>
            <w:tcW w:w="1040" w:type="dxa"/>
          </w:tcPr>
          <w:p w:rsidR="00D61A62" w:rsidRPr="00273270" w:rsidRDefault="00D61A62" w:rsidP="00273270">
            <w:pPr>
              <w:pStyle w:val="NoSpacing"/>
              <w:jc w:val="center"/>
              <w:rPr>
                <w:sz w:val="22"/>
                <w:szCs w:val="22"/>
              </w:rPr>
            </w:pPr>
            <w:r w:rsidRPr="00273270">
              <w:rPr>
                <w:sz w:val="22"/>
                <w:szCs w:val="22"/>
              </w:rPr>
              <w:t>2.</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Источники географической информации. Карта— особый источник географических знаний. Географические ме-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тоды изучения окружающей среды.</w:t>
            </w:r>
          </w:p>
        </w:tc>
        <w:tc>
          <w:tcPr>
            <w:tcW w:w="4423" w:type="dxa"/>
            <w:gridSpan w:val="2"/>
            <w:vAlign w:val="bottom"/>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Карта — особый источник географических знаний. Виды карт. Различие географических карт по охвату территории и масштабу.</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Различие карт по содержанию. Методы географических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исследований.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Практическая работа.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1. Группировка карт учебника и атласа по разным признакам.</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источников географической информации. Группировка карт учебника и атласа по содержанию</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масштабу.</w:t>
            </w:r>
          </w:p>
        </w:tc>
        <w:tc>
          <w:tcPr>
            <w:tcW w:w="1985" w:type="dxa"/>
          </w:tcPr>
          <w:p w:rsidR="00D61A62" w:rsidRPr="00273270" w:rsidRDefault="00D61A62" w:rsidP="00273270">
            <w:pPr>
              <w:pStyle w:val="NoSpacing"/>
              <w:outlineLvl w:val="0"/>
              <w:rPr>
                <w:sz w:val="22"/>
                <w:szCs w:val="22"/>
              </w:rPr>
            </w:pPr>
            <w:r w:rsidRPr="00273270">
              <w:rPr>
                <w:sz w:val="22"/>
                <w:szCs w:val="22"/>
              </w:rPr>
              <w:t>§2 р/т стр10 -13</w:t>
            </w:r>
          </w:p>
          <w:p w:rsidR="00D61A62" w:rsidRPr="00273270" w:rsidRDefault="00D61A62" w:rsidP="00273270">
            <w:pPr>
              <w:pStyle w:val="NoSpacing"/>
              <w:outlineLvl w:val="0"/>
              <w:rPr>
                <w:sz w:val="22"/>
                <w:szCs w:val="22"/>
              </w:rPr>
            </w:pPr>
            <w:r w:rsidRPr="00273270">
              <w:rPr>
                <w:sz w:val="22"/>
                <w:szCs w:val="22"/>
              </w:rPr>
              <w:t>N7,12</w:t>
            </w:r>
          </w:p>
          <w:p w:rsidR="00D61A62" w:rsidRPr="00273270" w:rsidRDefault="00D61A62" w:rsidP="00273270">
            <w:pPr>
              <w:pStyle w:val="NoSpacing"/>
              <w:outlineLvl w:val="0"/>
              <w:rPr>
                <w:sz w:val="22"/>
                <w:szCs w:val="22"/>
              </w:rPr>
            </w:pPr>
          </w:p>
          <w:p w:rsidR="00D61A62" w:rsidRPr="00273270" w:rsidRDefault="00D61A62" w:rsidP="00273270">
            <w:pPr>
              <w:pStyle w:val="NoSpacing"/>
              <w:outlineLvl w:val="0"/>
              <w:rPr>
                <w:sz w:val="22"/>
                <w:szCs w:val="22"/>
              </w:rPr>
            </w:pPr>
          </w:p>
          <w:p w:rsidR="00D61A62" w:rsidRPr="00273270" w:rsidRDefault="00D61A62" w:rsidP="00273270">
            <w:pPr>
              <w:pStyle w:val="NoSpacing"/>
              <w:outlineLvl w:val="0"/>
              <w:rPr>
                <w:sz w:val="22"/>
                <w:szCs w:val="22"/>
              </w:rPr>
            </w:pPr>
          </w:p>
          <w:p w:rsidR="00D61A62" w:rsidRPr="00273270" w:rsidRDefault="00D61A62" w:rsidP="00273270">
            <w:pPr>
              <w:pStyle w:val="NoSpacing"/>
              <w:outlineLvl w:val="0"/>
              <w:rPr>
                <w:sz w:val="22"/>
                <w:szCs w:val="22"/>
              </w:rPr>
            </w:pPr>
          </w:p>
          <w:p w:rsidR="00D61A62" w:rsidRPr="00273270" w:rsidRDefault="00D61A62" w:rsidP="00273270">
            <w:pPr>
              <w:pStyle w:val="NoSpacing"/>
              <w:outlineLvl w:val="0"/>
              <w:rPr>
                <w:sz w:val="22"/>
                <w:szCs w:val="22"/>
              </w:rPr>
            </w:pPr>
          </w:p>
          <w:p w:rsidR="00D61A62" w:rsidRPr="00273270" w:rsidRDefault="00D61A62" w:rsidP="00273270">
            <w:pPr>
              <w:pStyle w:val="NoSpacing"/>
              <w:outlineLvl w:val="0"/>
              <w:rPr>
                <w:sz w:val="22"/>
                <w:szCs w:val="22"/>
              </w:rPr>
            </w:pPr>
          </w:p>
        </w:tc>
      </w:tr>
      <w:tr w:rsidR="00D61A62" w:rsidRPr="00123FEC">
        <w:trPr>
          <w:trHeight w:val="146"/>
        </w:trPr>
        <w:tc>
          <w:tcPr>
            <w:tcW w:w="15418" w:type="dxa"/>
            <w:gridSpan w:val="7"/>
          </w:tcPr>
          <w:p w:rsidR="00D61A62" w:rsidRPr="00273270" w:rsidRDefault="00D61A62" w:rsidP="00273270">
            <w:pPr>
              <w:spacing w:after="0" w:line="240" w:lineRule="auto"/>
              <w:jc w:val="center"/>
              <w:rPr>
                <w:rFonts w:ascii="Times New Roman" w:hAnsi="Times New Roman" w:cs="Times New Roman"/>
                <w:b/>
                <w:bCs/>
              </w:rPr>
            </w:pPr>
            <w:r w:rsidRPr="00273270">
              <w:rPr>
                <w:rFonts w:ascii="Times New Roman" w:hAnsi="Times New Roman" w:cs="Times New Roman"/>
                <w:b/>
                <w:bCs/>
              </w:rPr>
              <w:t>Главные особенности природы Земли (9 ч).</w:t>
            </w:r>
          </w:p>
          <w:p w:rsidR="00D61A62" w:rsidRPr="00123FEC" w:rsidRDefault="00D61A62" w:rsidP="00273270">
            <w:pPr>
              <w:spacing w:after="0" w:line="240" w:lineRule="auto"/>
              <w:rPr>
                <w:rFonts w:ascii="Times New Roman" w:hAnsi="Times New Roman" w:cs="Times New Roman"/>
                <w:b/>
                <w:bCs/>
              </w:rPr>
            </w:pPr>
            <w:r w:rsidRPr="00123FEC">
              <w:rPr>
                <w:rFonts w:ascii="Times New Roman" w:hAnsi="Times New Roman" w:cs="Times New Roman"/>
                <w:b/>
                <w:bCs/>
              </w:rPr>
              <w:t xml:space="preserve">Результаты обучения </w:t>
            </w:r>
          </w:p>
          <w:p w:rsidR="00D61A62" w:rsidRPr="00273270"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u w:val="single"/>
              </w:rPr>
              <w:t xml:space="preserve">Предметные: </w:t>
            </w:r>
          </w:p>
          <w:p w:rsidR="00D61A62" w:rsidRPr="00273270" w:rsidRDefault="00D61A62" w:rsidP="00273270">
            <w:pPr>
              <w:spacing w:after="0" w:line="240" w:lineRule="auto"/>
              <w:rPr>
                <w:rFonts w:ascii="Times New Roman" w:hAnsi="Times New Roman" w:cs="Times New Roman"/>
                <w:u w:val="single"/>
              </w:rPr>
            </w:pP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называть и показывать на карте крупные формы рельефа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объяснять зависимость крупных форм рельефа от строения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земной коры;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приводить примеры природных комплексов;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составлять простейшие схемы взаимодействия природных комплексов.</w:t>
            </w:r>
          </w:p>
          <w:p w:rsidR="00D61A62" w:rsidRPr="00273270" w:rsidRDefault="00D61A62" w:rsidP="00273270">
            <w:pPr>
              <w:spacing w:after="0" w:line="240" w:lineRule="auto"/>
              <w:rPr>
                <w:rFonts w:ascii="Times New Roman" w:hAnsi="Times New Roman" w:cs="Times New Roman"/>
              </w:rPr>
            </w:pPr>
          </w:p>
          <w:p w:rsidR="00D61A62" w:rsidRPr="00273270" w:rsidRDefault="00D61A62" w:rsidP="00273270">
            <w:pPr>
              <w:pStyle w:val="NoSpacing"/>
              <w:rPr>
                <w:sz w:val="22"/>
                <w:szCs w:val="22"/>
              </w:rPr>
            </w:pPr>
            <w:r w:rsidRPr="00273270">
              <w:rPr>
                <w:sz w:val="22"/>
                <w:szCs w:val="22"/>
              </w:rPr>
              <w:t xml:space="preserve">Метапредметные умения: </w:t>
            </w:r>
          </w:p>
          <w:p w:rsidR="00D61A62" w:rsidRPr="00273270" w:rsidRDefault="00D61A62" w:rsidP="00273270">
            <w:pPr>
              <w:pStyle w:val="NoSpacing"/>
              <w:rPr>
                <w:sz w:val="22"/>
                <w:szCs w:val="22"/>
              </w:rPr>
            </w:pP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u w:val="single"/>
              </w:rPr>
              <w:t xml:space="preserve">Познавательные </w:t>
            </w:r>
          </w:p>
          <w:p w:rsidR="00D61A62" w:rsidRPr="00123FEC"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rPr>
              <w:t>Самостоятельное и с помощью учителя  выделение и формулирование познавательной цели; формулирование проблемных вопросов, поиск путей решения проблемной ситуации</w:t>
            </w:r>
            <w:r w:rsidRPr="00123FEC">
              <w:rPr>
                <w:rFonts w:ascii="Times New Roman" w:hAnsi="Times New Roman" w:cs="Times New Roman"/>
                <w:u w:val="single"/>
              </w:rPr>
              <w:t xml:space="preserve"> </w:t>
            </w:r>
          </w:p>
          <w:p w:rsidR="00D61A62" w:rsidRPr="00123FEC" w:rsidRDefault="00D61A62" w:rsidP="00273270">
            <w:pPr>
              <w:spacing w:after="0" w:line="240" w:lineRule="auto"/>
              <w:rPr>
                <w:rFonts w:ascii="Times New Roman" w:hAnsi="Times New Roman" w:cs="Times New Roman"/>
                <w:u w:val="single"/>
              </w:rPr>
            </w:pPr>
          </w:p>
          <w:p w:rsidR="00D61A62" w:rsidRPr="00123FEC" w:rsidRDefault="00D61A62" w:rsidP="00273270">
            <w:pPr>
              <w:spacing w:after="0" w:line="240" w:lineRule="auto"/>
              <w:rPr>
                <w:rFonts w:ascii="Times New Roman" w:hAnsi="Times New Roman" w:cs="Times New Roman"/>
                <w:u w:val="single"/>
              </w:rPr>
            </w:pPr>
            <w:r w:rsidRPr="00123FEC">
              <w:rPr>
                <w:rFonts w:ascii="Times New Roman" w:hAnsi="Times New Roman" w:cs="Times New Roman"/>
                <w:u w:val="single"/>
              </w:rPr>
              <w:t>Регулятивные</w:t>
            </w:r>
          </w:p>
          <w:p w:rsidR="00D61A62" w:rsidRPr="00123FEC"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rPr>
              <w:t>работа с текстом и внетекстовыми компонентами: перевод информации  из одного вида в другой - текст в таблицу, карту в текст, сравнение объектов по главным и второстепенным</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признакам;</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систематизация и структурирование информации, поиск и отбор необходимых источников информации;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формулирование выводов.</w:t>
            </w:r>
          </w:p>
          <w:p w:rsidR="00D61A62" w:rsidRPr="00273270" w:rsidRDefault="00D61A62" w:rsidP="00273270">
            <w:pPr>
              <w:spacing w:after="0" w:line="240" w:lineRule="auto"/>
              <w:rPr>
                <w:rFonts w:ascii="Times New Roman" w:hAnsi="Times New Roman" w:cs="Times New Roman"/>
              </w:rPr>
            </w:pPr>
          </w:p>
          <w:p w:rsidR="00D61A62" w:rsidRPr="00273270"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u w:val="single"/>
              </w:rPr>
              <w:t xml:space="preserve">Коммуникативные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создание собственной информации  и представление ее в соответствии с учебными задачами; выступление перед аудиторией. Нахождение приемлемых решений при наличии разных точек зрения.</w:t>
            </w:r>
          </w:p>
          <w:p w:rsidR="00D61A62" w:rsidRPr="00273270" w:rsidRDefault="00D61A62" w:rsidP="00273270">
            <w:pPr>
              <w:pStyle w:val="NoSpacing"/>
              <w:rPr>
                <w:sz w:val="22"/>
                <w:szCs w:val="22"/>
              </w:rPr>
            </w:pPr>
          </w:p>
        </w:tc>
      </w:tr>
      <w:tr w:rsidR="00D61A62" w:rsidRPr="00123FEC">
        <w:trPr>
          <w:trHeight w:val="146"/>
        </w:trPr>
        <w:tc>
          <w:tcPr>
            <w:tcW w:w="15418" w:type="dxa"/>
            <w:gridSpan w:val="7"/>
          </w:tcPr>
          <w:p w:rsidR="00D61A62" w:rsidRPr="00273270" w:rsidRDefault="00D61A62" w:rsidP="00273270">
            <w:pPr>
              <w:pStyle w:val="NoSpacing"/>
              <w:jc w:val="center"/>
              <w:rPr>
                <w:sz w:val="22"/>
                <w:szCs w:val="22"/>
              </w:rPr>
            </w:pPr>
            <w:r w:rsidRPr="00273270">
              <w:rPr>
                <w:b/>
                <w:bCs/>
                <w:sz w:val="22"/>
                <w:szCs w:val="22"/>
              </w:rPr>
              <w:t>Литосфера и рельеф Земли (2 ч)</w:t>
            </w: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3.</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Происхождение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материков и океанов</w:t>
            </w:r>
          </w:p>
        </w:tc>
        <w:tc>
          <w:tcPr>
            <w:tcW w:w="4423" w:type="dxa"/>
            <w:gridSpan w:val="2"/>
            <w:vAlign w:val="bottom"/>
          </w:tcPr>
          <w:p w:rsidR="00D61A62" w:rsidRPr="00273270" w:rsidRDefault="00D61A62" w:rsidP="00273270">
            <w:pPr>
              <w:spacing w:after="0" w:line="240" w:lineRule="auto"/>
              <w:rPr>
                <w:rFonts w:ascii="Times New Roman" w:hAnsi="Times New Roman" w:cs="Times New Roman"/>
              </w:rPr>
            </w:pPr>
          </w:p>
          <w:p w:rsidR="00D61A62" w:rsidRPr="00273270" w:rsidRDefault="00D61A62" w:rsidP="00273270">
            <w:pPr>
              <w:spacing w:after="0" w:line="240" w:lineRule="auto"/>
              <w:rPr>
                <w:rFonts w:ascii="Times New Roman" w:hAnsi="Times New Roman" w:cs="Times New Roman"/>
              </w:rPr>
            </w:pP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Происхождение Земли. Строение материковой и океанической земной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коры. Плиты литосферы. Карта строения земной коры. Сейсмические</w:t>
            </w:r>
          </w:p>
          <w:p w:rsidR="00D61A62" w:rsidRPr="00273270" w:rsidRDefault="00D61A62" w:rsidP="00273270">
            <w:pPr>
              <w:pStyle w:val="NoSpacing"/>
              <w:rPr>
                <w:sz w:val="22"/>
                <w:szCs w:val="22"/>
              </w:rPr>
            </w:pPr>
            <w:r w:rsidRPr="00273270">
              <w:rPr>
                <w:sz w:val="22"/>
                <w:szCs w:val="22"/>
              </w:rPr>
              <w:t>пояса Земли</w:t>
            </w:r>
          </w:p>
          <w:p w:rsidR="00D61A62" w:rsidRPr="00273270" w:rsidRDefault="00D61A62" w:rsidP="00273270">
            <w:pPr>
              <w:pStyle w:val="NoSpacing"/>
              <w:rPr>
                <w:sz w:val="22"/>
                <w:szCs w:val="22"/>
              </w:rPr>
            </w:pP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Сопоставление строения материковой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океанической коры. Анализ карты литосферных плит, установление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границ столкновения и расхождения плит. Анализ карты строения земной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коры, выявление закономерности 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распространении поясов землетрясений и вулканизма на Земле</w:t>
            </w:r>
          </w:p>
        </w:tc>
        <w:tc>
          <w:tcPr>
            <w:tcW w:w="1985" w:type="dxa"/>
          </w:tcPr>
          <w:p w:rsidR="00D61A62" w:rsidRPr="00273270" w:rsidRDefault="00D61A62" w:rsidP="00273270">
            <w:pPr>
              <w:pStyle w:val="NoSpacing"/>
              <w:outlineLvl w:val="0"/>
              <w:rPr>
                <w:sz w:val="22"/>
                <w:szCs w:val="22"/>
              </w:rPr>
            </w:pPr>
            <w:r w:rsidRPr="00273270">
              <w:rPr>
                <w:sz w:val="22"/>
                <w:szCs w:val="22"/>
              </w:rPr>
              <w:t>§3 р/т стр16-17</w:t>
            </w:r>
          </w:p>
          <w:p w:rsidR="00D61A62" w:rsidRPr="00273270" w:rsidRDefault="00D61A62" w:rsidP="00273270">
            <w:pPr>
              <w:pStyle w:val="NoSpacing"/>
              <w:rPr>
                <w:sz w:val="22"/>
                <w:szCs w:val="22"/>
              </w:rPr>
            </w:pPr>
            <w:r w:rsidRPr="00273270">
              <w:rPr>
                <w:sz w:val="22"/>
                <w:szCs w:val="22"/>
              </w:rPr>
              <w:t>N 6</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4.</w:t>
            </w:r>
          </w:p>
        </w:tc>
        <w:tc>
          <w:tcPr>
            <w:tcW w:w="2780" w:type="dxa"/>
          </w:tcPr>
          <w:p w:rsidR="00D61A62" w:rsidRPr="00273270" w:rsidRDefault="00D61A62" w:rsidP="00273270">
            <w:pPr>
              <w:pStyle w:val="NoSpacing"/>
              <w:rPr>
                <w:b/>
                <w:bCs/>
                <w:sz w:val="22"/>
                <w:szCs w:val="22"/>
                <w:u w:val="single"/>
              </w:rPr>
            </w:pPr>
            <w:r w:rsidRPr="00273270">
              <w:rPr>
                <w:sz w:val="22"/>
                <w:szCs w:val="22"/>
              </w:rPr>
              <w:t>Рельеф Земли</w:t>
            </w:r>
          </w:p>
        </w:tc>
        <w:tc>
          <w:tcPr>
            <w:tcW w:w="4423" w:type="dxa"/>
            <w:gridSpan w:val="2"/>
            <w:vAlign w:val="bottom"/>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Взаимодействие внутренних и внеш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них сил — основная причина разно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образия рельефа. Размещение крупных форм рельефа на поверхности Земли.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2. </w:t>
            </w:r>
            <w:r w:rsidRPr="00273270">
              <w:rPr>
                <w:rFonts w:ascii="Times New Roman" w:hAnsi="Times New Roman" w:cs="Times New Roman"/>
              </w:rPr>
              <w:t>Чтение карт,</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космических и аэрофотоснимков ма-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териков. Описание по карте рельефа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одного из материков. Сравнение релье-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фа двух материков, выявление причин</w:t>
            </w:r>
          </w:p>
          <w:p w:rsidR="00D61A62" w:rsidRPr="00273270" w:rsidRDefault="00D61A62" w:rsidP="00273270">
            <w:pPr>
              <w:pStyle w:val="NoSpacing"/>
              <w:rPr>
                <w:sz w:val="22"/>
                <w:szCs w:val="22"/>
              </w:rPr>
            </w:pPr>
            <w:r w:rsidRPr="00273270">
              <w:rPr>
                <w:sz w:val="22"/>
                <w:szCs w:val="22"/>
              </w:rPr>
              <w:t>сходства и различий (по выбору).</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Сопоставление физической карты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 картой строения земной коры.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зависимости между строением земной коры и размещением</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крупных форм рельефа суши и дна океана. Описание по карте рельефа одного из материков</w:t>
            </w:r>
          </w:p>
        </w:tc>
        <w:tc>
          <w:tcPr>
            <w:tcW w:w="1985" w:type="dxa"/>
          </w:tcPr>
          <w:p w:rsidR="00D61A62" w:rsidRPr="00273270" w:rsidRDefault="00D61A62" w:rsidP="00273270">
            <w:pPr>
              <w:pStyle w:val="NoSpacing"/>
              <w:outlineLvl w:val="0"/>
              <w:rPr>
                <w:sz w:val="22"/>
                <w:szCs w:val="22"/>
              </w:rPr>
            </w:pPr>
            <w:r w:rsidRPr="00273270">
              <w:rPr>
                <w:sz w:val="22"/>
                <w:szCs w:val="22"/>
              </w:rPr>
              <w:t>§4 р/т стр 17-18</w:t>
            </w:r>
          </w:p>
          <w:p w:rsidR="00D61A62" w:rsidRPr="00273270" w:rsidRDefault="00D61A62" w:rsidP="00273270">
            <w:pPr>
              <w:pStyle w:val="NoSpacing"/>
              <w:rPr>
                <w:sz w:val="22"/>
                <w:szCs w:val="22"/>
              </w:rPr>
            </w:pPr>
            <w:r w:rsidRPr="00273270">
              <w:rPr>
                <w:sz w:val="22"/>
                <w:szCs w:val="22"/>
              </w:rPr>
              <w:t>N 8,10</w:t>
            </w:r>
          </w:p>
        </w:tc>
      </w:tr>
      <w:tr w:rsidR="00D61A62" w:rsidRPr="00123FEC">
        <w:trPr>
          <w:trHeight w:val="146"/>
        </w:trPr>
        <w:tc>
          <w:tcPr>
            <w:tcW w:w="15418" w:type="dxa"/>
            <w:gridSpan w:val="7"/>
          </w:tcPr>
          <w:p w:rsidR="00D61A62" w:rsidRPr="00273270" w:rsidRDefault="00D61A62" w:rsidP="00273270">
            <w:pPr>
              <w:pStyle w:val="NoSpacing"/>
              <w:jc w:val="center"/>
              <w:rPr>
                <w:sz w:val="22"/>
                <w:szCs w:val="22"/>
              </w:rPr>
            </w:pPr>
            <w:r w:rsidRPr="00273270">
              <w:rPr>
                <w:b/>
                <w:bCs/>
                <w:sz w:val="22"/>
                <w:szCs w:val="22"/>
              </w:rPr>
              <w:t>Атмосфера и климаты Земли (2 ч)</w:t>
            </w:r>
          </w:p>
        </w:tc>
      </w:tr>
      <w:tr w:rsidR="00D61A62" w:rsidRPr="00123FEC">
        <w:trPr>
          <w:trHeight w:val="146"/>
        </w:trPr>
        <w:tc>
          <w:tcPr>
            <w:tcW w:w="15418" w:type="dxa"/>
            <w:gridSpan w:val="7"/>
          </w:tcPr>
          <w:p w:rsidR="00D61A62" w:rsidRPr="00273270" w:rsidRDefault="00D61A62" w:rsidP="00273270">
            <w:pPr>
              <w:pStyle w:val="NoSpacing"/>
              <w:jc w:val="center"/>
              <w:rPr>
                <w:b/>
                <w:bCs/>
                <w:sz w:val="22"/>
                <w:szCs w:val="22"/>
              </w:rPr>
            </w:pP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5.</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Распределение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температуры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воздуха и осадков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 Земле. Воздушные массы</w:t>
            </w:r>
          </w:p>
        </w:tc>
        <w:tc>
          <w:tcPr>
            <w:tcW w:w="4423" w:type="dxa"/>
            <w:gridSpan w:val="2"/>
            <w:vAlign w:val="bottom"/>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Климатические карты. Распределение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температуры воздуха на Земле.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Распределение поясов атмосферного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давления на Земле. Постоянные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ветры. Воздушные массы. Роль</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воздушных течений в формировании</w:t>
            </w:r>
          </w:p>
          <w:p w:rsidR="00D61A62" w:rsidRPr="00273270" w:rsidRDefault="00D61A62" w:rsidP="00273270">
            <w:pPr>
              <w:pStyle w:val="NoSpacing"/>
              <w:rPr>
                <w:sz w:val="22"/>
                <w:szCs w:val="22"/>
              </w:rPr>
            </w:pPr>
            <w:r w:rsidRPr="00273270">
              <w:rPr>
                <w:sz w:val="22"/>
                <w:szCs w:val="22"/>
              </w:rPr>
              <w:t>климата</w:t>
            </w:r>
          </w:p>
          <w:p w:rsidR="00D61A62" w:rsidRPr="00273270" w:rsidRDefault="00D61A62" w:rsidP="00273270">
            <w:pPr>
              <w:pStyle w:val="NoSpacing"/>
              <w:rPr>
                <w:sz w:val="22"/>
                <w:szCs w:val="22"/>
              </w:rPr>
            </w:pP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Установление по картам зависимости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между климатическими показателями и климатообразующими факторами; между свойствами воздушных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масс и характером поверхности, над которой они формируются. Характеристика воздушных масс с разными свойствами. Чтение климатограмм</w:t>
            </w:r>
          </w:p>
        </w:tc>
        <w:tc>
          <w:tcPr>
            <w:tcW w:w="1985" w:type="dxa"/>
          </w:tcPr>
          <w:p w:rsidR="00D61A62" w:rsidRPr="00273270" w:rsidRDefault="00D61A62" w:rsidP="00273270">
            <w:pPr>
              <w:pStyle w:val="NoSpacing"/>
              <w:outlineLvl w:val="0"/>
              <w:rPr>
                <w:sz w:val="22"/>
                <w:szCs w:val="22"/>
              </w:rPr>
            </w:pPr>
            <w:r w:rsidRPr="00273270">
              <w:rPr>
                <w:sz w:val="22"/>
                <w:szCs w:val="22"/>
              </w:rPr>
              <w:t>§5 р/т стр 19- 20</w:t>
            </w:r>
          </w:p>
          <w:p w:rsidR="00D61A62" w:rsidRPr="00273270" w:rsidRDefault="00D61A62" w:rsidP="00273270">
            <w:pPr>
              <w:pStyle w:val="NoSpacing"/>
              <w:rPr>
                <w:sz w:val="22"/>
                <w:szCs w:val="22"/>
              </w:rPr>
            </w:pPr>
            <w:r w:rsidRPr="00273270">
              <w:rPr>
                <w:sz w:val="22"/>
                <w:szCs w:val="22"/>
              </w:rPr>
              <w:t>N 4,6</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6.</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Климатические</w:t>
            </w:r>
          </w:p>
          <w:p w:rsidR="00D61A62" w:rsidRPr="00273270" w:rsidRDefault="00D61A62" w:rsidP="00273270">
            <w:pPr>
              <w:pStyle w:val="NoSpacing"/>
              <w:rPr>
                <w:sz w:val="22"/>
                <w:szCs w:val="22"/>
              </w:rPr>
            </w:pPr>
            <w:r w:rsidRPr="00273270">
              <w:rPr>
                <w:sz w:val="22"/>
                <w:szCs w:val="22"/>
              </w:rPr>
              <w:t>пояса Земли</w:t>
            </w:r>
          </w:p>
        </w:tc>
        <w:tc>
          <w:tcPr>
            <w:tcW w:w="4423" w:type="dxa"/>
            <w:gridSpan w:val="2"/>
            <w:vAlign w:val="bottom"/>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Основные климатические пояса. Пере-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ходные климатические пояса. Клима-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тообразующие факторы.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Практические работы.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 </w:t>
            </w:r>
            <w:r w:rsidRPr="00273270">
              <w:rPr>
                <w:rFonts w:ascii="Times New Roman" w:hAnsi="Times New Roman" w:cs="Times New Roman"/>
                <w:b/>
                <w:bCs/>
              </w:rPr>
              <w:t xml:space="preserve">3. </w:t>
            </w:r>
            <w:r w:rsidRPr="00273270">
              <w:rPr>
                <w:rFonts w:ascii="Times New Roman" w:hAnsi="Times New Roman" w:cs="Times New Roman"/>
              </w:rPr>
              <w:t>Характеристика климата по климатическим картам.</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 </w:t>
            </w:r>
            <w:r w:rsidRPr="00273270">
              <w:rPr>
                <w:rFonts w:ascii="Times New Roman" w:hAnsi="Times New Roman" w:cs="Times New Roman"/>
                <w:b/>
                <w:bCs/>
              </w:rPr>
              <w:t>4.</w:t>
            </w:r>
            <w:r w:rsidRPr="00273270">
              <w:rPr>
                <w:rFonts w:ascii="Times New Roman" w:hAnsi="Times New Roman" w:cs="Times New Roman"/>
              </w:rPr>
              <w:t>Сравнительное описание основ-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ных показателей климата различных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климатических поясов одного из мате-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риков; оценка климатических условий</w:t>
            </w:r>
          </w:p>
          <w:p w:rsidR="00D61A62" w:rsidRPr="00273270" w:rsidRDefault="00D61A62" w:rsidP="00273270">
            <w:pPr>
              <w:pStyle w:val="NoSpacing"/>
              <w:rPr>
                <w:sz w:val="22"/>
                <w:szCs w:val="22"/>
              </w:rPr>
            </w:pPr>
            <w:r w:rsidRPr="00273270">
              <w:rPr>
                <w:sz w:val="22"/>
                <w:szCs w:val="22"/>
              </w:rPr>
              <w:t>материка для жизни населения</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размещения на Земле климатических поясов. Характеристика одного из климатических поясов.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Выявление причин выделения климатических областей в пределах поясов. Оценка роли климата в жизни</w:t>
            </w:r>
          </w:p>
          <w:p w:rsidR="00D61A62" w:rsidRPr="00273270" w:rsidRDefault="00D61A62" w:rsidP="00273270">
            <w:pPr>
              <w:pStyle w:val="NoSpacing"/>
              <w:rPr>
                <w:sz w:val="22"/>
                <w:szCs w:val="22"/>
              </w:rPr>
            </w:pPr>
            <w:r w:rsidRPr="00273270">
              <w:rPr>
                <w:sz w:val="22"/>
                <w:szCs w:val="22"/>
              </w:rPr>
              <w:t>Людей.</w:t>
            </w:r>
          </w:p>
        </w:tc>
        <w:tc>
          <w:tcPr>
            <w:tcW w:w="1985" w:type="dxa"/>
          </w:tcPr>
          <w:p w:rsidR="00D61A62" w:rsidRPr="00273270" w:rsidRDefault="00D61A62" w:rsidP="00273270">
            <w:pPr>
              <w:pStyle w:val="NoSpacing"/>
              <w:outlineLvl w:val="0"/>
              <w:rPr>
                <w:sz w:val="22"/>
                <w:szCs w:val="22"/>
              </w:rPr>
            </w:pPr>
            <w:r w:rsidRPr="00273270">
              <w:rPr>
                <w:sz w:val="22"/>
                <w:szCs w:val="22"/>
              </w:rPr>
              <w:t>§6 р/т стр 21-22</w:t>
            </w:r>
          </w:p>
          <w:p w:rsidR="00D61A62" w:rsidRPr="00273270" w:rsidRDefault="00D61A62" w:rsidP="00273270">
            <w:pPr>
              <w:pStyle w:val="NoSpacing"/>
              <w:rPr>
                <w:sz w:val="22"/>
                <w:szCs w:val="22"/>
              </w:rPr>
            </w:pPr>
            <w:r w:rsidRPr="00273270">
              <w:rPr>
                <w:sz w:val="22"/>
                <w:szCs w:val="22"/>
              </w:rPr>
              <w:t>N 7,8</w:t>
            </w:r>
          </w:p>
        </w:tc>
      </w:tr>
      <w:tr w:rsidR="00D61A62" w:rsidRPr="00123FEC">
        <w:trPr>
          <w:trHeight w:val="146"/>
        </w:trPr>
        <w:tc>
          <w:tcPr>
            <w:tcW w:w="15418" w:type="dxa"/>
            <w:gridSpan w:val="7"/>
          </w:tcPr>
          <w:p w:rsidR="00D61A62" w:rsidRPr="00273270" w:rsidRDefault="00D61A62" w:rsidP="00273270">
            <w:pPr>
              <w:pStyle w:val="NoSpacing"/>
              <w:jc w:val="center"/>
              <w:rPr>
                <w:b/>
                <w:bCs/>
                <w:sz w:val="22"/>
                <w:szCs w:val="22"/>
              </w:rPr>
            </w:pPr>
            <w:r w:rsidRPr="00273270">
              <w:rPr>
                <w:b/>
                <w:bCs/>
                <w:sz w:val="22"/>
                <w:szCs w:val="22"/>
              </w:rPr>
              <w:t>Гидросфера. Мировой океан —   главная часть гидросферы (2 ч)</w:t>
            </w: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7.</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Воды Мирового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океана. Схема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поверхностных</w:t>
            </w:r>
          </w:p>
          <w:p w:rsidR="00D61A62" w:rsidRPr="00273270" w:rsidRDefault="00D61A62" w:rsidP="00273270">
            <w:pPr>
              <w:pStyle w:val="NoSpacing"/>
              <w:rPr>
                <w:sz w:val="22"/>
                <w:szCs w:val="22"/>
              </w:rPr>
            </w:pPr>
            <w:r w:rsidRPr="00273270">
              <w:rPr>
                <w:sz w:val="22"/>
                <w:szCs w:val="22"/>
              </w:rPr>
              <w:t>течений</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Роль океана в жизни Земли. Происхождение вод Мирового океана. Свойства вод океана. Льды в океане. Водные массы. Схема поверхностных течений</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роли Мирового океана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 жизни Земли. Доказательство зональности в распределении водных масс.</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Работа с картой: обозначение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круговых движений поверхностных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вод; выявление их роли в формировании природы суши</w:t>
            </w:r>
          </w:p>
        </w:tc>
        <w:tc>
          <w:tcPr>
            <w:tcW w:w="1985" w:type="dxa"/>
          </w:tcPr>
          <w:p w:rsidR="00D61A62" w:rsidRPr="00273270" w:rsidRDefault="00D61A62" w:rsidP="00273270">
            <w:pPr>
              <w:pStyle w:val="NoSpacing"/>
              <w:outlineLvl w:val="0"/>
              <w:rPr>
                <w:sz w:val="22"/>
                <w:szCs w:val="22"/>
              </w:rPr>
            </w:pPr>
            <w:r w:rsidRPr="00273270">
              <w:rPr>
                <w:sz w:val="22"/>
                <w:szCs w:val="22"/>
              </w:rPr>
              <w:t>§7, р/т стр 23-25</w:t>
            </w:r>
          </w:p>
          <w:p w:rsidR="00D61A62" w:rsidRPr="00273270" w:rsidRDefault="00D61A62" w:rsidP="00273270">
            <w:pPr>
              <w:pStyle w:val="NoSpacing"/>
              <w:rPr>
                <w:sz w:val="22"/>
                <w:szCs w:val="22"/>
              </w:rPr>
            </w:pPr>
            <w:r w:rsidRPr="00273270">
              <w:rPr>
                <w:sz w:val="22"/>
                <w:szCs w:val="22"/>
              </w:rPr>
              <w:t>N 1,7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8</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Жизнь в океане.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Взаимодействие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океана с атмосферой и сушей</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Разнообразие морских организмов.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Распространение жизни в океане.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Биологические богатства океана.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Взаимодействие океана с атмосферой</w:t>
            </w:r>
          </w:p>
          <w:p w:rsidR="00D61A62" w:rsidRPr="00273270" w:rsidRDefault="00D61A62" w:rsidP="00273270">
            <w:pPr>
              <w:pStyle w:val="NoSpacing"/>
              <w:rPr>
                <w:sz w:val="22"/>
                <w:szCs w:val="22"/>
              </w:rPr>
            </w:pPr>
            <w:r w:rsidRPr="00273270">
              <w:rPr>
                <w:sz w:val="22"/>
                <w:szCs w:val="22"/>
              </w:rPr>
              <w:t>и сушей</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Выявление особенностей распространения жизни в океане. Характеристика процесса обмена теплом и влагой между океаном, атмосферой и сушей</w:t>
            </w:r>
          </w:p>
        </w:tc>
        <w:tc>
          <w:tcPr>
            <w:tcW w:w="1985" w:type="dxa"/>
          </w:tcPr>
          <w:p w:rsidR="00D61A62" w:rsidRPr="00273270" w:rsidRDefault="00D61A62" w:rsidP="00273270">
            <w:pPr>
              <w:pStyle w:val="NoSpacing"/>
              <w:outlineLvl w:val="0"/>
              <w:rPr>
                <w:sz w:val="22"/>
                <w:szCs w:val="22"/>
              </w:rPr>
            </w:pPr>
            <w:r w:rsidRPr="00273270">
              <w:rPr>
                <w:sz w:val="22"/>
                <w:szCs w:val="22"/>
              </w:rPr>
              <w:t>§8 р/т стр 25- 26</w:t>
            </w:r>
          </w:p>
          <w:p w:rsidR="00D61A62" w:rsidRPr="00273270" w:rsidRDefault="00D61A62" w:rsidP="00273270">
            <w:pPr>
              <w:pStyle w:val="NoSpacing"/>
              <w:rPr>
                <w:sz w:val="22"/>
                <w:szCs w:val="22"/>
              </w:rPr>
            </w:pPr>
            <w:r w:rsidRPr="00273270">
              <w:rPr>
                <w:sz w:val="22"/>
                <w:szCs w:val="22"/>
              </w:rPr>
              <w:t>N 9</w:t>
            </w:r>
          </w:p>
        </w:tc>
      </w:tr>
      <w:tr w:rsidR="00D61A62" w:rsidRPr="00123FEC">
        <w:trPr>
          <w:trHeight w:val="146"/>
        </w:trPr>
        <w:tc>
          <w:tcPr>
            <w:tcW w:w="15418" w:type="dxa"/>
            <w:gridSpan w:val="7"/>
          </w:tcPr>
          <w:p w:rsidR="00D61A62" w:rsidRPr="00273270" w:rsidRDefault="00D61A62" w:rsidP="00273270">
            <w:pPr>
              <w:pStyle w:val="NoSpacing"/>
              <w:jc w:val="center"/>
              <w:rPr>
                <w:b/>
                <w:bCs/>
                <w:sz w:val="22"/>
                <w:szCs w:val="22"/>
              </w:rPr>
            </w:pPr>
            <w:r w:rsidRPr="00273270">
              <w:rPr>
                <w:b/>
                <w:bCs/>
                <w:sz w:val="22"/>
                <w:szCs w:val="22"/>
              </w:rPr>
              <w:t>Географическая оболочка (3 ч)</w:t>
            </w: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9.</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Строение и свойства географической оболочки</w:t>
            </w:r>
          </w:p>
          <w:p w:rsidR="00D61A62" w:rsidRPr="00273270" w:rsidRDefault="00D61A62" w:rsidP="00273270">
            <w:pPr>
              <w:pStyle w:val="NoSpacing"/>
              <w:jc w:val="both"/>
              <w:rPr>
                <w:sz w:val="22"/>
                <w:szCs w:val="22"/>
              </w:rPr>
            </w:pP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Строение географической оболочки.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Свойства географической оболочки.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Круговорот веществ и энергии. Роль</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живых организмов в формировании</w:t>
            </w:r>
          </w:p>
          <w:p w:rsidR="00D61A62" w:rsidRPr="00273270" w:rsidRDefault="00D61A62" w:rsidP="00273270">
            <w:pPr>
              <w:pStyle w:val="NoSpacing"/>
              <w:rPr>
                <w:sz w:val="22"/>
                <w:szCs w:val="22"/>
              </w:rPr>
            </w:pPr>
            <w:r w:rsidRPr="00273270">
              <w:rPr>
                <w:sz w:val="22"/>
                <w:szCs w:val="22"/>
              </w:rPr>
              <w:t>природы</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строения географической оболочки. Объяснение взаимодействия ее компонентов; ее основных</w:t>
            </w:r>
          </w:p>
          <w:p w:rsidR="00D61A62" w:rsidRPr="00273270" w:rsidRDefault="00D61A62" w:rsidP="00273270">
            <w:pPr>
              <w:pStyle w:val="NoSpacing"/>
              <w:rPr>
                <w:sz w:val="22"/>
                <w:szCs w:val="22"/>
              </w:rPr>
            </w:pPr>
            <w:r w:rsidRPr="00273270">
              <w:rPr>
                <w:sz w:val="22"/>
                <w:szCs w:val="22"/>
              </w:rPr>
              <w:t>свойств</w:t>
            </w:r>
          </w:p>
        </w:tc>
        <w:tc>
          <w:tcPr>
            <w:tcW w:w="1985" w:type="dxa"/>
          </w:tcPr>
          <w:p w:rsidR="00D61A62" w:rsidRPr="00273270" w:rsidRDefault="00D61A62" w:rsidP="00273270">
            <w:pPr>
              <w:pStyle w:val="NoSpacing"/>
              <w:outlineLvl w:val="0"/>
              <w:rPr>
                <w:sz w:val="22"/>
                <w:szCs w:val="22"/>
              </w:rPr>
            </w:pPr>
            <w:r w:rsidRPr="00273270">
              <w:rPr>
                <w:sz w:val="22"/>
                <w:szCs w:val="22"/>
              </w:rPr>
              <w:t>§9 р/т стр 27</w:t>
            </w:r>
          </w:p>
          <w:p w:rsidR="00D61A62" w:rsidRPr="00273270" w:rsidRDefault="00D61A62" w:rsidP="00273270">
            <w:pPr>
              <w:pStyle w:val="NoSpacing"/>
              <w:rPr>
                <w:sz w:val="22"/>
                <w:szCs w:val="22"/>
              </w:rPr>
            </w:pPr>
            <w:r w:rsidRPr="00273270">
              <w:rPr>
                <w:sz w:val="22"/>
                <w:szCs w:val="22"/>
              </w:rPr>
              <w:t>N 3</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10.</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Природные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комплексы суши</w:t>
            </w:r>
          </w:p>
          <w:p w:rsidR="00D61A62" w:rsidRPr="00273270" w:rsidRDefault="00D61A62" w:rsidP="00273270">
            <w:pPr>
              <w:pStyle w:val="NoSpacing"/>
              <w:jc w:val="both"/>
              <w:rPr>
                <w:sz w:val="22"/>
                <w:szCs w:val="22"/>
              </w:rPr>
            </w:pPr>
            <w:r w:rsidRPr="00273270">
              <w:rPr>
                <w:sz w:val="22"/>
                <w:szCs w:val="22"/>
              </w:rPr>
              <w:t>и океана</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Природные комплексы суши.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Природные комплексы океана. Разнообразие природных комплексов</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Сравнение территориальных и аквальных комплексов. Характеристика</w:t>
            </w:r>
          </w:p>
          <w:p w:rsidR="00D61A62" w:rsidRPr="00273270" w:rsidRDefault="00D61A62" w:rsidP="00273270">
            <w:pPr>
              <w:pStyle w:val="NoSpacing"/>
              <w:rPr>
                <w:sz w:val="22"/>
                <w:szCs w:val="22"/>
              </w:rPr>
            </w:pPr>
            <w:r w:rsidRPr="00273270">
              <w:rPr>
                <w:sz w:val="22"/>
                <w:szCs w:val="22"/>
              </w:rPr>
              <w:t>различных комплексов</w:t>
            </w:r>
          </w:p>
        </w:tc>
        <w:tc>
          <w:tcPr>
            <w:tcW w:w="1985" w:type="dxa"/>
          </w:tcPr>
          <w:p w:rsidR="00D61A62" w:rsidRPr="00273270" w:rsidRDefault="00D61A62" w:rsidP="00273270">
            <w:pPr>
              <w:pStyle w:val="NoSpacing"/>
              <w:outlineLvl w:val="0"/>
              <w:rPr>
                <w:sz w:val="22"/>
                <w:szCs w:val="22"/>
              </w:rPr>
            </w:pPr>
            <w:r w:rsidRPr="00273270">
              <w:rPr>
                <w:sz w:val="22"/>
                <w:szCs w:val="22"/>
              </w:rPr>
              <w:t>§10 р/т стр 61учебника</w:t>
            </w:r>
          </w:p>
          <w:p w:rsidR="00D61A62" w:rsidRPr="00273270" w:rsidRDefault="00D61A62" w:rsidP="00273270">
            <w:pPr>
              <w:pStyle w:val="NoSpacing"/>
              <w:rPr>
                <w:sz w:val="22"/>
                <w:szCs w:val="22"/>
              </w:rPr>
            </w:pPr>
            <w:r w:rsidRPr="00273270">
              <w:rPr>
                <w:sz w:val="22"/>
                <w:szCs w:val="22"/>
              </w:rPr>
              <w:t>Рис. 37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11.</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Природная</w:t>
            </w:r>
          </w:p>
          <w:p w:rsidR="00D61A62" w:rsidRPr="00273270" w:rsidRDefault="00D61A62" w:rsidP="00273270">
            <w:pPr>
              <w:pStyle w:val="NoSpacing"/>
              <w:jc w:val="both"/>
              <w:rPr>
                <w:sz w:val="22"/>
                <w:szCs w:val="22"/>
              </w:rPr>
            </w:pPr>
            <w:r w:rsidRPr="00273270">
              <w:rPr>
                <w:sz w:val="22"/>
                <w:szCs w:val="22"/>
              </w:rPr>
              <w:t>зональность</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Что такое природная зона? Разнообразие природных зон. Закономерности размещения природных зон на Земле.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Широтная зональность. Высотная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поясность.</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5. </w:t>
            </w:r>
            <w:r w:rsidRPr="00273270">
              <w:rPr>
                <w:rFonts w:ascii="Times New Roman" w:hAnsi="Times New Roman" w:cs="Times New Roman"/>
              </w:rPr>
              <w:t>Анализ карт</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антропогенных ландшафтов. Выявление материков с самыми большими</w:t>
            </w:r>
          </w:p>
          <w:p w:rsidR="00D61A62" w:rsidRPr="00273270" w:rsidRDefault="00D61A62" w:rsidP="00273270">
            <w:pPr>
              <w:pStyle w:val="NoSpacing"/>
              <w:rPr>
                <w:sz w:val="22"/>
                <w:szCs w:val="22"/>
              </w:rPr>
            </w:pPr>
            <w:r w:rsidRPr="00273270">
              <w:rPr>
                <w:sz w:val="22"/>
                <w:szCs w:val="22"/>
              </w:rPr>
              <w:t>ареалами таких ландшафтов</w:t>
            </w:r>
          </w:p>
        </w:tc>
        <w:tc>
          <w:tcPr>
            <w:tcW w:w="5190" w:type="dxa"/>
            <w:gridSpan w:val="2"/>
          </w:tcPr>
          <w:p w:rsidR="00D61A62" w:rsidRPr="00123FEC" w:rsidRDefault="00D61A62" w:rsidP="00273270">
            <w:pPr>
              <w:spacing w:after="0" w:line="240" w:lineRule="auto"/>
              <w:rPr>
                <w:rFonts w:ascii="Times New Roman" w:hAnsi="Times New Roman" w:cs="Times New Roman"/>
              </w:rPr>
            </w:pPr>
            <w:r w:rsidRPr="00123FEC">
              <w:rPr>
                <w:rFonts w:ascii="Times New Roman" w:hAnsi="Times New Roman" w:cs="Times New Roman"/>
              </w:rPr>
              <w:t xml:space="preserve">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Выявление связи между природными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компонентами зоны. Анализ карты природных зон. Характеристика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особенностей размещения природных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зон на материках и в океанах. Установление по картам и схемам закономерностей в проявлении широтной</w:t>
            </w:r>
          </w:p>
          <w:p w:rsidR="00D61A62" w:rsidRPr="00273270" w:rsidRDefault="00D61A62" w:rsidP="00273270">
            <w:pPr>
              <w:pStyle w:val="NoSpacing"/>
              <w:rPr>
                <w:sz w:val="22"/>
                <w:szCs w:val="22"/>
              </w:rPr>
            </w:pPr>
            <w:r w:rsidRPr="00273270">
              <w:rPr>
                <w:sz w:val="22"/>
                <w:szCs w:val="22"/>
              </w:rPr>
              <w:t>зональности и высотной поясности</w:t>
            </w:r>
          </w:p>
        </w:tc>
        <w:tc>
          <w:tcPr>
            <w:tcW w:w="1985" w:type="dxa"/>
          </w:tcPr>
          <w:p w:rsidR="00D61A62" w:rsidRPr="00273270" w:rsidRDefault="00D61A62" w:rsidP="00273270">
            <w:pPr>
              <w:pStyle w:val="NoSpacing"/>
              <w:outlineLvl w:val="0"/>
              <w:rPr>
                <w:sz w:val="22"/>
                <w:szCs w:val="22"/>
              </w:rPr>
            </w:pPr>
            <w:r w:rsidRPr="00273270">
              <w:rPr>
                <w:sz w:val="22"/>
                <w:szCs w:val="22"/>
              </w:rPr>
              <w:t>§11 р/т стр 28</w:t>
            </w:r>
          </w:p>
          <w:p w:rsidR="00D61A62" w:rsidRPr="00273270" w:rsidRDefault="00D61A62" w:rsidP="00273270">
            <w:pPr>
              <w:pStyle w:val="NoSpacing"/>
              <w:rPr>
                <w:sz w:val="22"/>
                <w:szCs w:val="22"/>
              </w:rPr>
            </w:pPr>
            <w:r w:rsidRPr="00273270">
              <w:rPr>
                <w:sz w:val="22"/>
                <w:szCs w:val="22"/>
              </w:rPr>
              <w:t>N 9</w:t>
            </w:r>
          </w:p>
        </w:tc>
      </w:tr>
      <w:tr w:rsidR="00D61A62" w:rsidRPr="00123FEC">
        <w:trPr>
          <w:trHeight w:val="146"/>
        </w:trPr>
        <w:tc>
          <w:tcPr>
            <w:tcW w:w="15418" w:type="dxa"/>
            <w:gridSpan w:val="7"/>
          </w:tcPr>
          <w:p w:rsidR="00D61A62" w:rsidRPr="00273270" w:rsidRDefault="00D61A62" w:rsidP="00273270">
            <w:pPr>
              <w:pStyle w:val="NoSpacing"/>
              <w:jc w:val="center"/>
              <w:rPr>
                <w:b/>
                <w:bCs/>
                <w:sz w:val="22"/>
                <w:szCs w:val="22"/>
              </w:rPr>
            </w:pPr>
            <w:r w:rsidRPr="00273270">
              <w:rPr>
                <w:b/>
                <w:bCs/>
                <w:sz w:val="22"/>
                <w:szCs w:val="22"/>
              </w:rPr>
              <w:t xml:space="preserve">Население Земли (3 ч) </w:t>
            </w:r>
          </w:p>
          <w:p w:rsidR="00D61A62" w:rsidRPr="00123FEC" w:rsidRDefault="00D61A62" w:rsidP="00273270">
            <w:pPr>
              <w:spacing w:after="0" w:line="240" w:lineRule="auto"/>
              <w:rPr>
                <w:rFonts w:ascii="Times New Roman" w:hAnsi="Times New Roman" w:cs="Times New Roman"/>
                <w:b/>
                <w:bCs/>
              </w:rPr>
            </w:pPr>
            <w:r w:rsidRPr="00123FEC">
              <w:rPr>
                <w:rFonts w:ascii="Times New Roman" w:hAnsi="Times New Roman" w:cs="Times New Roman"/>
                <w:b/>
                <w:bCs/>
              </w:rPr>
              <w:t>Результаты обучения</w:t>
            </w:r>
          </w:p>
          <w:p w:rsidR="00D61A62" w:rsidRPr="00273270"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u w:val="single"/>
              </w:rPr>
              <w:t xml:space="preserve"> Предметные: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рассказывать об основных путях расселения человека по материкам, главных областях расселения, разнообразии видов хозяйственной деятельности людей; читать комплексную карту; показывать наиболее крупные страны мира.</w:t>
            </w:r>
          </w:p>
          <w:p w:rsidR="00D61A62" w:rsidRPr="00273270" w:rsidRDefault="00D61A62" w:rsidP="00273270">
            <w:pPr>
              <w:pStyle w:val="NoSpacing"/>
              <w:rPr>
                <w:sz w:val="22"/>
                <w:szCs w:val="22"/>
              </w:rPr>
            </w:pPr>
            <w:r w:rsidRPr="00273270">
              <w:rPr>
                <w:sz w:val="22"/>
                <w:szCs w:val="22"/>
              </w:rPr>
              <w:t xml:space="preserve">Метапредметные умения: </w:t>
            </w:r>
          </w:p>
          <w:p w:rsidR="00D61A62" w:rsidRPr="00273270" w:rsidRDefault="00D61A62" w:rsidP="00273270">
            <w:pPr>
              <w:spacing w:after="0" w:line="240" w:lineRule="auto"/>
              <w:rPr>
                <w:rFonts w:ascii="Times New Roman" w:hAnsi="Times New Roman" w:cs="Times New Roman"/>
              </w:rPr>
            </w:pPr>
            <w:r w:rsidRPr="00123FEC">
              <w:rPr>
                <w:rFonts w:ascii="Times New Roman" w:hAnsi="Times New Roman" w:cs="Times New Roman"/>
                <w:u w:val="single"/>
              </w:rPr>
              <w:t xml:space="preserve">Познавательные </w:t>
            </w:r>
          </w:p>
          <w:p w:rsidR="00D61A62" w:rsidRPr="00273270" w:rsidRDefault="00D61A62" w:rsidP="00273270">
            <w:pPr>
              <w:spacing w:after="0" w:line="240" w:lineRule="auto"/>
              <w:rPr>
                <w:rFonts w:ascii="Times New Roman" w:hAnsi="Times New Roman" w:cs="Times New Roman"/>
              </w:rPr>
            </w:pPr>
            <w:r w:rsidRPr="00123FEC">
              <w:rPr>
                <w:rFonts w:ascii="Times New Roman" w:hAnsi="Times New Roman" w:cs="Times New Roman"/>
              </w:rPr>
              <w:t>Самостоятельное и с помощью учителя  выделение и формулирование познавательной цели;</w:t>
            </w:r>
            <w:r w:rsidRPr="00273270">
              <w:rPr>
                <w:rFonts w:ascii="Times New Roman" w:hAnsi="Times New Roman" w:cs="Times New Roman"/>
              </w:rPr>
              <w:t xml:space="preserve"> </w:t>
            </w:r>
            <w:r w:rsidRPr="00123FEC">
              <w:rPr>
                <w:rFonts w:ascii="Times New Roman" w:hAnsi="Times New Roman" w:cs="Times New Roman"/>
              </w:rPr>
              <w:t>формулирование проблемных вопросов, поиск путей решения проблемной ситуации</w:t>
            </w:r>
            <w:r w:rsidRPr="00273270">
              <w:rPr>
                <w:rFonts w:ascii="Times New Roman" w:hAnsi="Times New Roman" w:cs="Times New Roman"/>
              </w:rPr>
              <w:t xml:space="preserve">; </w:t>
            </w:r>
          </w:p>
          <w:p w:rsidR="00D61A62" w:rsidRPr="00123FEC" w:rsidRDefault="00D61A62" w:rsidP="00273270">
            <w:pPr>
              <w:spacing w:after="0" w:line="240" w:lineRule="auto"/>
              <w:rPr>
                <w:rFonts w:ascii="Times New Roman" w:hAnsi="Times New Roman" w:cs="Times New Roman"/>
                <w:u w:val="single"/>
              </w:rPr>
            </w:pPr>
            <w:r w:rsidRPr="00123FEC">
              <w:rPr>
                <w:rFonts w:ascii="Times New Roman" w:hAnsi="Times New Roman" w:cs="Times New Roman"/>
                <w:u w:val="single"/>
              </w:rPr>
              <w:t>Регулятивные</w:t>
            </w:r>
          </w:p>
          <w:p w:rsidR="00D61A62" w:rsidRPr="00123FEC" w:rsidRDefault="00D61A62" w:rsidP="00273270">
            <w:pPr>
              <w:spacing w:after="0" w:line="240" w:lineRule="auto"/>
              <w:rPr>
                <w:rFonts w:ascii="Times New Roman" w:hAnsi="Times New Roman" w:cs="Times New Roman"/>
              </w:rPr>
            </w:pPr>
            <w:r w:rsidRPr="00123FEC">
              <w:rPr>
                <w:rFonts w:ascii="Times New Roman" w:hAnsi="Times New Roman" w:cs="Times New Roman"/>
              </w:rPr>
              <w:t>работа с текстом и внетекстовыми компонентами: перевод информации  из одного вида в другой - текст в таблицу, карту в текст, сравнение объектов по главным и второстепенным признакам; систематизация и структурирование информации, поиск и отбор необходимых источников информации; формулирование выводов.</w:t>
            </w:r>
          </w:p>
          <w:p w:rsidR="00D61A62" w:rsidRPr="00273270" w:rsidRDefault="00D61A62" w:rsidP="00273270">
            <w:pPr>
              <w:pStyle w:val="NoSpacing"/>
              <w:rPr>
                <w:sz w:val="22"/>
                <w:szCs w:val="22"/>
                <w:u w:val="single"/>
              </w:rPr>
            </w:pPr>
            <w:r w:rsidRPr="00273270">
              <w:rPr>
                <w:sz w:val="22"/>
                <w:szCs w:val="22"/>
                <w:u w:val="single"/>
              </w:rPr>
              <w:t xml:space="preserve">Коммуникативные </w:t>
            </w:r>
          </w:p>
          <w:p w:rsidR="00D61A62" w:rsidRPr="00123FEC" w:rsidRDefault="00D61A62" w:rsidP="00273270">
            <w:pPr>
              <w:spacing w:after="0" w:line="240" w:lineRule="auto"/>
              <w:rPr>
                <w:rFonts w:ascii="Times New Roman" w:hAnsi="Times New Roman" w:cs="Times New Roman"/>
              </w:rPr>
            </w:pPr>
            <w:r w:rsidRPr="00123FEC">
              <w:rPr>
                <w:rFonts w:ascii="Times New Roman" w:hAnsi="Times New Roman" w:cs="Times New Roman"/>
              </w:rPr>
              <w:t>создание собственной информации  и представление ее в соответствии с учебными задачами;</w:t>
            </w:r>
            <w:r w:rsidRPr="00273270">
              <w:rPr>
                <w:rFonts w:ascii="Times New Roman" w:hAnsi="Times New Roman" w:cs="Times New Roman"/>
              </w:rPr>
              <w:t xml:space="preserve"> </w:t>
            </w:r>
            <w:r w:rsidRPr="00123FEC">
              <w:rPr>
                <w:rFonts w:ascii="Times New Roman" w:hAnsi="Times New Roman" w:cs="Times New Roman"/>
              </w:rPr>
              <w:t>выступление перед аудиторией. Нахождение приемлемых решений при наличии разных точек зрения.</w:t>
            </w:r>
          </w:p>
          <w:p w:rsidR="00D61A62" w:rsidRPr="00123FEC" w:rsidRDefault="00D61A62" w:rsidP="00273270">
            <w:pPr>
              <w:spacing w:after="0" w:line="240" w:lineRule="auto"/>
              <w:rPr>
                <w:rFonts w:ascii="Times New Roman" w:hAnsi="Times New Roman" w:cs="Times New Roman"/>
              </w:rPr>
            </w:pPr>
            <w:r w:rsidRPr="00123FEC">
              <w:rPr>
                <w:rFonts w:ascii="Times New Roman" w:hAnsi="Times New Roman" w:cs="Times New Roman"/>
              </w:rPr>
              <w:t>.</w:t>
            </w:r>
          </w:p>
          <w:p w:rsidR="00D61A62" w:rsidRPr="00273270" w:rsidRDefault="00D61A62" w:rsidP="00273270">
            <w:pPr>
              <w:pStyle w:val="NoSpacing"/>
              <w:rPr>
                <w:sz w:val="22"/>
                <w:szCs w:val="22"/>
              </w:rPr>
            </w:pP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12</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Численность</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населения Земли.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Размещение населения</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Факторы, влияющие на численность</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населения. Размещение людей 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Земле.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6. </w:t>
            </w:r>
            <w:r w:rsidRPr="00273270">
              <w:rPr>
                <w:rFonts w:ascii="Times New Roman" w:hAnsi="Times New Roman" w:cs="Times New Roman"/>
              </w:rPr>
              <w:t>Сравнитель-</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ное описание численности, плотности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динамики населения материков</w:t>
            </w:r>
          </w:p>
          <w:p w:rsidR="00D61A62" w:rsidRPr="00273270" w:rsidRDefault="00D61A62" w:rsidP="00273270">
            <w:pPr>
              <w:pStyle w:val="NoSpacing"/>
              <w:rPr>
                <w:sz w:val="22"/>
                <w:szCs w:val="22"/>
              </w:rPr>
            </w:pPr>
            <w:r w:rsidRPr="00273270">
              <w:rPr>
                <w:sz w:val="22"/>
                <w:szCs w:val="22"/>
              </w:rPr>
              <w:t>и стран мира</w:t>
            </w:r>
          </w:p>
          <w:p w:rsidR="00D61A62" w:rsidRPr="00273270" w:rsidRDefault="00D61A62" w:rsidP="00273270">
            <w:pPr>
              <w:pStyle w:val="NoSpacing"/>
              <w:rPr>
                <w:sz w:val="22"/>
                <w:szCs w:val="22"/>
              </w:rPr>
            </w:pPr>
          </w:p>
          <w:p w:rsidR="00D61A62" w:rsidRPr="00273270" w:rsidRDefault="00D61A62" w:rsidP="00273270">
            <w:pPr>
              <w:pStyle w:val="NoSpacing"/>
              <w:rPr>
                <w:sz w:val="22"/>
                <w:szCs w:val="22"/>
              </w:rPr>
            </w:pP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Анализ изменения численности населения мира. Определение и сравнение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численности населения материков и стран мира. Работа с тематическими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картами: определение рождаемости,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смертности, естественного прироста,</w:t>
            </w:r>
          </w:p>
          <w:p w:rsidR="00D61A62" w:rsidRPr="00273270" w:rsidRDefault="00D61A62" w:rsidP="00273270">
            <w:pPr>
              <w:pStyle w:val="NoSpacing"/>
              <w:rPr>
                <w:sz w:val="22"/>
                <w:szCs w:val="22"/>
              </w:rPr>
            </w:pPr>
            <w:r w:rsidRPr="00273270">
              <w:rPr>
                <w:sz w:val="22"/>
                <w:szCs w:val="22"/>
              </w:rPr>
              <w:t>плотности населения</w:t>
            </w:r>
          </w:p>
        </w:tc>
        <w:tc>
          <w:tcPr>
            <w:tcW w:w="1985" w:type="dxa"/>
          </w:tcPr>
          <w:p w:rsidR="00D61A62" w:rsidRPr="00273270" w:rsidRDefault="00D61A62" w:rsidP="00273270">
            <w:pPr>
              <w:pStyle w:val="NoSpacing"/>
              <w:outlineLvl w:val="0"/>
              <w:rPr>
                <w:sz w:val="22"/>
                <w:szCs w:val="22"/>
              </w:rPr>
            </w:pPr>
            <w:r w:rsidRPr="00273270">
              <w:rPr>
                <w:sz w:val="22"/>
                <w:szCs w:val="22"/>
              </w:rPr>
              <w:t>§12 р/т стр 33 -34</w:t>
            </w:r>
          </w:p>
          <w:p w:rsidR="00D61A62" w:rsidRPr="00273270" w:rsidRDefault="00D61A62" w:rsidP="00273270">
            <w:pPr>
              <w:pStyle w:val="NoSpacing"/>
              <w:rPr>
                <w:sz w:val="22"/>
                <w:szCs w:val="22"/>
              </w:rPr>
            </w:pPr>
            <w:r w:rsidRPr="00273270">
              <w:rPr>
                <w:sz w:val="22"/>
                <w:szCs w:val="22"/>
              </w:rPr>
              <w:t>N 8</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13</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Народы и религии</w:t>
            </w:r>
          </w:p>
          <w:p w:rsidR="00D61A62" w:rsidRPr="00273270" w:rsidRDefault="00D61A62" w:rsidP="00273270">
            <w:pPr>
              <w:pStyle w:val="NoSpacing"/>
              <w:jc w:val="both"/>
              <w:rPr>
                <w:sz w:val="22"/>
                <w:szCs w:val="22"/>
              </w:rPr>
            </w:pPr>
            <w:r w:rsidRPr="00273270">
              <w:rPr>
                <w:sz w:val="22"/>
                <w:szCs w:val="22"/>
              </w:rPr>
              <w:t>мира</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Этнический состав населения мира.</w:t>
            </w:r>
          </w:p>
          <w:p w:rsidR="00D61A62" w:rsidRPr="00273270" w:rsidRDefault="00D61A62" w:rsidP="00273270">
            <w:pPr>
              <w:pStyle w:val="NoSpacing"/>
              <w:rPr>
                <w:sz w:val="22"/>
                <w:szCs w:val="22"/>
              </w:rPr>
            </w:pPr>
            <w:r w:rsidRPr="00273270">
              <w:rPr>
                <w:sz w:val="22"/>
                <w:szCs w:val="22"/>
              </w:rPr>
              <w:t>Мировые и национальные религии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7. </w:t>
            </w:r>
            <w:r w:rsidRPr="00273270">
              <w:rPr>
                <w:rFonts w:ascii="Times New Roman" w:hAnsi="Times New Roman" w:cs="Times New Roman"/>
              </w:rPr>
              <w:t>Моделирование на контурной карте размещения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крупнейших этносов и малых народов,</w:t>
            </w:r>
          </w:p>
          <w:p w:rsidR="00D61A62" w:rsidRPr="00273270" w:rsidRDefault="00D61A62" w:rsidP="00273270">
            <w:pPr>
              <w:pStyle w:val="NoSpacing"/>
              <w:rPr>
                <w:sz w:val="22"/>
                <w:szCs w:val="22"/>
              </w:rPr>
            </w:pPr>
            <w:r w:rsidRPr="00273270">
              <w:rPr>
                <w:sz w:val="22"/>
                <w:szCs w:val="22"/>
              </w:rPr>
              <w:t>а также крупных городов</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Анализ карты народов мира: изучение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территорий проживания народов, относящихся к одним языковым семь#</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ям. Анализ карты религий мира; выявление географии мировых и национальных религий</w:t>
            </w:r>
          </w:p>
        </w:tc>
        <w:tc>
          <w:tcPr>
            <w:tcW w:w="1985" w:type="dxa"/>
          </w:tcPr>
          <w:p w:rsidR="00D61A62" w:rsidRPr="00273270" w:rsidRDefault="00D61A62" w:rsidP="00273270">
            <w:pPr>
              <w:pStyle w:val="NoSpacing"/>
              <w:outlineLvl w:val="0"/>
              <w:rPr>
                <w:sz w:val="22"/>
                <w:szCs w:val="22"/>
              </w:rPr>
            </w:pPr>
            <w:r w:rsidRPr="00273270">
              <w:rPr>
                <w:sz w:val="22"/>
                <w:szCs w:val="22"/>
              </w:rPr>
              <w:t>§13 р/т стр 35</w:t>
            </w:r>
          </w:p>
          <w:p w:rsidR="00D61A62" w:rsidRPr="00273270" w:rsidRDefault="00D61A62" w:rsidP="00273270">
            <w:pPr>
              <w:pStyle w:val="NoSpacing"/>
              <w:rPr>
                <w:sz w:val="22"/>
                <w:szCs w:val="22"/>
              </w:rPr>
            </w:pPr>
            <w:r w:rsidRPr="00273270">
              <w:rPr>
                <w:sz w:val="22"/>
                <w:szCs w:val="22"/>
              </w:rPr>
              <w:t>N 12</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14</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Хозяйственная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деятельность</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людей. Городское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сельское население</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Основные виды хозяйственной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деятельности людей. Их влияние 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природные комплексы. Комплексные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карты. Городское и сельское население. Культурно-исторические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регионы мира. Многообразие стран,</w:t>
            </w:r>
          </w:p>
          <w:p w:rsidR="00D61A62" w:rsidRPr="00273270" w:rsidRDefault="00D61A62" w:rsidP="00273270">
            <w:pPr>
              <w:pStyle w:val="NoSpacing"/>
              <w:rPr>
                <w:sz w:val="22"/>
                <w:szCs w:val="22"/>
              </w:rPr>
            </w:pPr>
            <w:r w:rsidRPr="00273270">
              <w:rPr>
                <w:sz w:val="22"/>
                <w:szCs w:val="22"/>
              </w:rPr>
              <w:t>их основные типы</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разных видов хозяйственной деятельности, выделение основных видов. Выявление по статис-</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тическим таблицам стран — лидеров в промышленности и сельском хозяйстве. Описание характерных черт</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промышленного и сельскохозяйственного ландшафта по их изображению.</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Выявление таких ландшафтов в своей местности. Сравнение образа жизни горожанина и жителя сельской местности. Умение различать города по их функции</w:t>
            </w:r>
          </w:p>
        </w:tc>
        <w:tc>
          <w:tcPr>
            <w:tcW w:w="1985" w:type="dxa"/>
          </w:tcPr>
          <w:p w:rsidR="00D61A62" w:rsidRPr="00273270" w:rsidRDefault="00D61A62" w:rsidP="00273270">
            <w:pPr>
              <w:pStyle w:val="NoSpacing"/>
              <w:outlineLvl w:val="0"/>
              <w:rPr>
                <w:sz w:val="22"/>
                <w:szCs w:val="22"/>
              </w:rPr>
            </w:pPr>
            <w:r w:rsidRPr="00273270">
              <w:rPr>
                <w:sz w:val="22"/>
                <w:szCs w:val="22"/>
              </w:rPr>
              <w:t>§ 14 р/т стр 35 -37</w:t>
            </w:r>
          </w:p>
          <w:p w:rsidR="00D61A62" w:rsidRPr="00273270" w:rsidRDefault="00D61A62" w:rsidP="00273270">
            <w:pPr>
              <w:pStyle w:val="NoSpacing"/>
              <w:rPr>
                <w:sz w:val="22"/>
                <w:szCs w:val="22"/>
              </w:rPr>
            </w:pPr>
            <w:r w:rsidRPr="00273270">
              <w:rPr>
                <w:sz w:val="22"/>
                <w:szCs w:val="22"/>
              </w:rPr>
              <w:t>N 14,19</w:t>
            </w:r>
          </w:p>
        </w:tc>
      </w:tr>
      <w:tr w:rsidR="00D61A62" w:rsidRPr="00123FEC">
        <w:trPr>
          <w:trHeight w:val="385"/>
        </w:trPr>
        <w:tc>
          <w:tcPr>
            <w:tcW w:w="15418" w:type="dxa"/>
            <w:gridSpan w:val="7"/>
          </w:tcPr>
          <w:p w:rsidR="00D61A62" w:rsidRPr="00273270" w:rsidRDefault="00D61A62" w:rsidP="00273270">
            <w:pPr>
              <w:pStyle w:val="NoSpacing"/>
              <w:jc w:val="center"/>
              <w:rPr>
                <w:b/>
                <w:bCs/>
                <w:sz w:val="22"/>
                <w:szCs w:val="22"/>
              </w:rPr>
            </w:pPr>
            <w:r w:rsidRPr="00273270">
              <w:rPr>
                <w:b/>
                <w:bCs/>
                <w:sz w:val="22"/>
                <w:szCs w:val="22"/>
              </w:rPr>
              <w:t>Океаны и материки (50 ч)</w:t>
            </w:r>
          </w:p>
          <w:p w:rsidR="00D61A62" w:rsidRPr="00273270" w:rsidRDefault="00D61A62" w:rsidP="00273270">
            <w:pPr>
              <w:pStyle w:val="NoSpacing"/>
              <w:rPr>
                <w:sz w:val="22"/>
                <w:szCs w:val="22"/>
              </w:rPr>
            </w:pPr>
          </w:p>
        </w:tc>
      </w:tr>
      <w:tr w:rsidR="00D61A62" w:rsidRPr="00123FEC">
        <w:trPr>
          <w:trHeight w:val="146"/>
        </w:trPr>
        <w:tc>
          <w:tcPr>
            <w:tcW w:w="15418" w:type="dxa"/>
            <w:gridSpan w:val="7"/>
          </w:tcPr>
          <w:p w:rsidR="00D61A62" w:rsidRPr="00273270" w:rsidRDefault="00D61A62" w:rsidP="00273270">
            <w:pPr>
              <w:pStyle w:val="NoSpacing"/>
              <w:jc w:val="center"/>
              <w:rPr>
                <w:b/>
                <w:bCs/>
                <w:sz w:val="22"/>
                <w:szCs w:val="22"/>
              </w:rPr>
            </w:pPr>
            <w:r w:rsidRPr="00273270">
              <w:rPr>
                <w:b/>
                <w:bCs/>
                <w:sz w:val="22"/>
                <w:szCs w:val="22"/>
              </w:rPr>
              <w:t xml:space="preserve">Океаны (2 ч) </w:t>
            </w:r>
          </w:p>
          <w:p w:rsidR="00D61A62" w:rsidRPr="00123FEC" w:rsidRDefault="00D61A62" w:rsidP="00273270">
            <w:pPr>
              <w:spacing w:after="0" w:line="240" w:lineRule="auto"/>
              <w:rPr>
                <w:rFonts w:ascii="Times New Roman" w:hAnsi="Times New Roman" w:cs="Times New Roman"/>
                <w:b/>
                <w:bCs/>
              </w:rPr>
            </w:pPr>
            <w:r w:rsidRPr="00123FEC">
              <w:rPr>
                <w:rFonts w:ascii="Times New Roman" w:hAnsi="Times New Roman" w:cs="Times New Roman"/>
                <w:b/>
                <w:bCs/>
              </w:rPr>
              <w:t>Результаты обучения</w:t>
            </w:r>
          </w:p>
          <w:p w:rsidR="00D61A62" w:rsidRPr="00273270"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u w:val="single"/>
              </w:rPr>
              <w:t xml:space="preserve"> Предметные: </w:t>
            </w:r>
          </w:p>
          <w:p w:rsidR="00D61A62" w:rsidRPr="00273270" w:rsidRDefault="00D61A62" w:rsidP="00273270">
            <w:pPr>
              <w:pStyle w:val="NoSpacing"/>
              <w:rPr>
                <w:sz w:val="22"/>
                <w:szCs w:val="22"/>
              </w:rPr>
            </w:pPr>
            <w:r w:rsidRPr="00273270">
              <w:rPr>
                <w:sz w:val="22"/>
                <w:szCs w:val="22"/>
              </w:rPr>
              <w:t>показывать географическое положение, объяснять историю исследования океанов, особенности природы, приводить примеры видов хозяйственной деятельности в каждом из океанов.</w:t>
            </w:r>
          </w:p>
          <w:p w:rsidR="00D61A62" w:rsidRPr="00273270" w:rsidRDefault="00D61A62" w:rsidP="00273270">
            <w:pPr>
              <w:pStyle w:val="NoSpacing"/>
              <w:rPr>
                <w:sz w:val="22"/>
                <w:szCs w:val="22"/>
              </w:rPr>
            </w:pPr>
            <w:r w:rsidRPr="00273270">
              <w:rPr>
                <w:sz w:val="22"/>
                <w:szCs w:val="22"/>
              </w:rPr>
              <w:t xml:space="preserve">Метапредметные умения: </w:t>
            </w:r>
          </w:p>
          <w:p w:rsidR="00D61A62" w:rsidRPr="00273270" w:rsidRDefault="00D61A62" w:rsidP="00273270">
            <w:pPr>
              <w:spacing w:after="0" w:line="240" w:lineRule="auto"/>
              <w:rPr>
                <w:rFonts w:ascii="Times New Roman" w:hAnsi="Times New Roman" w:cs="Times New Roman"/>
              </w:rPr>
            </w:pPr>
            <w:r w:rsidRPr="00123FEC">
              <w:rPr>
                <w:rFonts w:ascii="Times New Roman" w:hAnsi="Times New Roman" w:cs="Times New Roman"/>
                <w:u w:val="single"/>
              </w:rPr>
              <w:t xml:space="preserve">Познавательные </w:t>
            </w:r>
          </w:p>
          <w:p w:rsidR="00D61A62" w:rsidRPr="00273270" w:rsidRDefault="00D61A62" w:rsidP="00273270">
            <w:pPr>
              <w:spacing w:after="0" w:line="240" w:lineRule="auto"/>
              <w:rPr>
                <w:rFonts w:ascii="Times New Roman" w:hAnsi="Times New Roman" w:cs="Times New Roman"/>
              </w:rPr>
            </w:pPr>
            <w:r w:rsidRPr="00123FEC">
              <w:rPr>
                <w:rFonts w:ascii="Times New Roman" w:hAnsi="Times New Roman" w:cs="Times New Roman"/>
              </w:rPr>
              <w:t>Самостоятельное и с помощью учителя  выделение и формулирование познавательной цели;</w:t>
            </w:r>
            <w:r w:rsidRPr="00273270">
              <w:rPr>
                <w:rFonts w:ascii="Times New Roman" w:hAnsi="Times New Roman" w:cs="Times New Roman"/>
              </w:rPr>
              <w:t xml:space="preserve"> </w:t>
            </w:r>
            <w:r w:rsidRPr="00123FEC">
              <w:rPr>
                <w:rFonts w:ascii="Times New Roman" w:hAnsi="Times New Roman" w:cs="Times New Roman"/>
              </w:rPr>
              <w:t>формулирование проблемных вопросов, поиск путей решения проблемной ситуации</w:t>
            </w:r>
            <w:r w:rsidRPr="00273270">
              <w:rPr>
                <w:rFonts w:ascii="Times New Roman" w:hAnsi="Times New Roman" w:cs="Times New Roman"/>
              </w:rPr>
              <w:t xml:space="preserve">; </w:t>
            </w:r>
          </w:p>
          <w:p w:rsidR="00D61A62" w:rsidRPr="00123FEC" w:rsidRDefault="00D61A62" w:rsidP="00273270">
            <w:pPr>
              <w:spacing w:after="0" w:line="240" w:lineRule="auto"/>
              <w:rPr>
                <w:rFonts w:ascii="Times New Roman" w:hAnsi="Times New Roman" w:cs="Times New Roman"/>
                <w:u w:val="single"/>
              </w:rPr>
            </w:pPr>
            <w:r w:rsidRPr="00123FEC">
              <w:rPr>
                <w:rFonts w:ascii="Times New Roman" w:hAnsi="Times New Roman" w:cs="Times New Roman"/>
                <w:u w:val="single"/>
              </w:rPr>
              <w:t>Регулятивные</w:t>
            </w:r>
          </w:p>
          <w:p w:rsidR="00D61A62" w:rsidRPr="00123FEC" w:rsidRDefault="00D61A62" w:rsidP="00273270">
            <w:pPr>
              <w:spacing w:after="0" w:line="240" w:lineRule="auto"/>
              <w:rPr>
                <w:rFonts w:ascii="Times New Roman" w:hAnsi="Times New Roman" w:cs="Times New Roman"/>
              </w:rPr>
            </w:pPr>
            <w:r w:rsidRPr="00123FEC">
              <w:rPr>
                <w:rFonts w:ascii="Times New Roman" w:hAnsi="Times New Roman" w:cs="Times New Roman"/>
              </w:rPr>
              <w:t>работа с текстом и внетекстовыми компонентами: перевод информации  из одного вида в другой - текст в таблицу, карту в текст, сравнение объектов по главным и второстепенным</w:t>
            </w:r>
          </w:p>
          <w:p w:rsidR="00D61A62" w:rsidRPr="00123FEC" w:rsidRDefault="00D61A62" w:rsidP="00273270">
            <w:pPr>
              <w:spacing w:after="0" w:line="240" w:lineRule="auto"/>
              <w:rPr>
                <w:rFonts w:ascii="Times New Roman" w:hAnsi="Times New Roman" w:cs="Times New Roman"/>
              </w:rPr>
            </w:pPr>
            <w:r w:rsidRPr="00123FEC">
              <w:rPr>
                <w:rFonts w:ascii="Times New Roman" w:hAnsi="Times New Roman" w:cs="Times New Roman"/>
              </w:rPr>
              <w:t>признакам;</w:t>
            </w:r>
          </w:p>
          <w:p w:rsidR="00D61A62" w:rsidRPr="00123FEC" w:rsidRDefault="00D61A62" w:rsidP="00273270">
            <w:pPr>
              <w:spacing w:after="0" w:line="240" w:lineRule="auto"/>
              <w:rPr>
                <w:rFonts w:ascii="Times New Roman" w:hAnsi="Times New Roman" w:cs="Times New Roman"/>
              </w:rPr>
            </w:pPr>
            <w:r w:rsidRPr="00123FEC">
              <w:rPr>
                <w:rFonts w:ascii="Times New Roman" w:hAnsi="Times New Roman" w:cs="Times New Roman"/>
              </w:rPr>
              <w:t>систематизация и структурирование информации, поиск и отбор необходимых источников информации; формулирование выводов.</w:t>
            </w:r>
          </w:p>
          <w:p w:rsidR="00D61A62" w:rsidRPr="00273270" w:rsidRDefault="00D61A62" w:rsidP="00273270">
            <w:pPr>
              <w:pStyle w:val="NoSpacing"/>
              <w:rPr>
                <w:sz w:val="22"/>
                <w:szCs w:val="22"/>
                <w:u w:val="single"/>
              </w:rPr>
            </w:pPr>
            <w:r w:rsidRPr="00273270">
              <w:rPr>
                <w:sz w:val="22"/>
                <w:szCs w:val="22"/>
                <w:u w:val="single"/>
              </w:rPr>
              <w:t xml:space="preserve">Коммуникативные </w:t>
            </w:r>
          </w:p>
          <w:p w:rsidR="00D61A62" w:rsidRPr="00123FEC" w:rsidRDefault="00D61A62" w:rsidP="00273270">
            <w:pPr>
              <w:spacing w:after="0" w:line="240" w:lineRule="auto"/>
              <w:rPr>
                <w:rFonts w:ascii="Times New Roman" w:hAnsi="Times New Roman" w:cs="Times New Roman"/>
              </w:rPr>
            </w:pPr>
            <w:r w:rsidRPr="00123FEC">
              <w:rPr>
                <w:rFonts w:ascii="Times New Roman" w:hAnsi="Times New Roman" w:cs="Times New Roman"/>
              </w:rPr>
              <w:t>создание собственной информации  и представление ее в соответствии с учебными задачами;</w:t>
            </w:r>
            <w:r w:rsidRPr="00273270">
              <w:rPr>
                <w:rFonts w:ascii="Times New Roman" w:hAnsi="Times New Roman" w:cs="Times New Roman"/>
              </w:rPr>
              <w:t xml:space="preserve"> </w:t>
            </w:r>
            <w:r w:rsidRPr="00123FEC">
              <w:rPr>
                <w:rFonts w:ascii="Times New Roman" w:hAnsi="Times New Roman" w:cs="Times New Roman"/>
              </w:rPr>
              <w:t>выступление перед аудиторией. Нахождение приемлемых решений при наличии разных точек</w:t>
            </w:r>
          </w:p>
          <w:p w:rsidR="00D61A62" w:rsidRPr="00123FEC" w:rsidRDefault="00D61A62" w:rsidP="00273270">
            <w:pPr>
              <w:spacing w:after="0" w:line="240" w:lineRule="auto"/>
              <w:rPr>
                <w:rFonts w:ascii="Times New Roman" w:hAnsi="Times New Roman" w:cs="Times New Roman"/>
              </w:rPr>
            </w:pPr>
            <w:r w:rsidRPr="00123FEC">
              <w:rPr>
                <w:rFonts w:ascii="Times New Roman" w:hAnsi="Times New Roman" w:cs="Times New Roman"/>
              </w:rPr>
              <w:t>зрения.</w:t>
            </w:r>
          </w:p>
          <w:p w:rsidR="00D61A62" w:rsidRPr="00123FEC" w:rsidRDefault="00D61A62" w:rsidP="00273270">
            <w:pPr>
              <w:spacing w:after="0" w:line="240" w:lineRule="auto"/>
              <w:rPr>
                <w:rFonts w:ascii="Times New Roman" w:hAnsi="Times New Roman" w:cs="Times New Roman"/>
              </w:rPr>
            </w:pP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15</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Тихий океан. Индийский океан</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Тихий океан, Индийский океан.</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Особенности географического положе-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ния. Из истории исследования океанов. Особенности природы. Виды хозяйственной деятельности в каждом</w:t>
            </w:r>
          </w:p>
          <w:p w:rsidR="00D61A62" w:rsidRPr="00273270" w:rsidRDefault="00D61A62" w:rsidP="00273270">
            <w:pPr>
              <w:pStyle w:val="NoSpacing"/>
              <w:rPr>
                <w:sz w:val="22"/>
                <w:szCs w:val="22"/>
              </w:rPr>
            </w:pPr>
            <w:r w:rsidRPr="00273270">
              <w:rPr>
                <w:sz w:val="22"/>
                <w:szCs w:val="22"/>
              </w:rPr>
              <w:t>из океанов</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Определение по картам географического положения океанов, их глубины,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крупнейших поверхностных течений.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Выявление характера хозяйственного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использования океанов и его влияния на сохранение их природы.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Подготовка и обсуждение презентации об океане</w:t>
            </w:r>
          </w:p>
        </w:tc>
        <w:tc>
          <w:tcPr>
            <w:tcW w:w="1985" w:type="dxa"/>
          </w:tcPr>
          <w:p w:rsidR="00D61A62" w:rsidRPr="00273270" w:rsidRDefault="00D61A62" w:rsidP="00273270">
            <w:pPr>
              <w:pStyle w:val="NoSpacing"/>
              <w:outlineLvl w:val="0"/>
              <w:rPr>
                <w:sz w:val="22"/>
                <w:szCs w:val="22"/>
              </w:rPr>
            </w:pPr>
            <w:r w:rsidRPr="00273270">
              <w:rPr>
                <w:sz w:val="22"/>
                <w:szCs w:val="22"/>
              </w:rPr>
              <w:t xml:space="preserve">§15 р/т стр 40 </w:t>
            </w:r>
          </w:p>
          <w:p w:rsidR="00D61A62" w:rsidRPr="00273270" w:rsidRDefault="00D61A62" w:rsidP="00273270">
            <w:pPr>
              <w:pStyle w:val="NoSpacing"/>
              <w:outlineLvl w:val="0"/>
              <w:rPr>
                <w:sz w:val="22"/>
                <w:szCs w:val="22"/>
              </w:rPr>
            </w:pPr>
            <w:r w:rsidRPr="00273270">
              <w:rPr>
                <w:sz w:val="22"/>
                <w:szCs w:val="22"/>
              </w:rPr>
              <w:t>N 1, 20</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16</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Атлантический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океан. Северный</w:t>
            </w:r>
          </w:p>
          <w:p w:rsidR="00D61A62" w:rsidRPr="00273270" w:rsidRDefault="00D61A62" w:rsidP="00273270">
            <w:pPr>
              <w:pStyle w:val="NoSpacing"/>
              <w:jc w:val="both"/>
              <w:rPr>
                <w:sz w:val="22"/>
                <w:szCs w:val="22"/>
              </w:rPr>
            </w:pPr>
            <w:r w:rsidRPr="00273270">
              <w:rPr>
                <w:sz w:val="22"/>
                <w:szCs w:val="22"/>
              </w:rPr>
              <w:t>Ледовитый океан</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Атлантический океан, Северный Ледовитый океан. Особенности географического положения. Из истории исследования океанов. Особенности природы.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Виды хозяйственной деятельности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 каждом из океанов.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b/>
                <w:bCs/>
              </w:rPr>
              <w:t xml:space="preserve">8. </w:t>
            </w:r>
            <w:r w:rsidRPr="00273270">
              <w:rPr>
                <w:rFonts w:ascii="Times New Roman" w:hAnsi="Times New Roman" w:cs="Times New Roman"/>
              </w:rPr>
              <w:t>Выявление 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отражение на контурной карте транспортной, промысловой, сырьевой,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рекреационной и других функций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одного из океанов (по выбору).</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b/>
                <w:bCs/>
              </w:rPr>
              <w:t xml:space="preserve">9. </w:t>
            </w:r>
            <w:r w:rsidRPr="00273270">
              <w:rPr>
                <w:rFonts w:ascii="Times New Roman" w:hAnsi="Times New Roman" w:cs="Times New Roman"/>
              </w:rPr>
              <w:t>Описание по картам и другим источникам</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информации особенностей географического положения, природы и населения одного из крупных островов (по выбору)</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Определение по картам географического положения океанов, их глубины,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крупнейших поверхностных течений.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по картам и тексту учебника особенностей природы.</w:t>
            </w:r>
          </w:p>
          <w:p w:rsidR="00D61A62" w:rsidRPr="00273270" w:rsidRDefault="00D61A62" w:rsidP="00273270">
            <w:pPr>
              <w:pStyle w:val="NoSpacing"/>
              <w:rPr>
                <w:sz w:val="22"/>
                <w:szCs w:val="22"/>
              </w:rPr>
            </w:pPr>
            <w:r w:rsidRPr="00273270">
              <w:rPr>
                <w:sz w:val="22"/>
                <w:szCs w:val="22"/>
              </w:rPr>
              <w:t>Сравнение океанов</w:t>
            </w:r>
          </w:p>
        </w:tc>
        <w:tc>
          <w:tcPr>
            <w:tcW w:w="1985" w:type="dxa"/>
          </w:tcPr>
          <w:p w:rsidR="00D61A62" w:rsidRPr="00273270" w:rsidRDefault="00D61A62" w:rsidP="00273270">
            <w:pPr>
              <w:pStyle w:val="NoSpacing"/>
              <w:outlineLvl w:val="0"/>
              <w:rPr>
                <w:sz w:val="22"/>
                <w:szCs w:val="22"/>
              </w:rPr>
            </w:pPr>
            <w:r w:rsidRPr="00273270">
              <w:rPr>
                <w:sz w:val="22"/>
                <w:szCs w:val="22"/>
              </w:rPr>
              <w:t xml:space="preserve">§16 р/т стр 41 -43 </w:t>
            </w:r>
          </w:p>
          <w:p w:rsidR="00D61A62" w:rsidRPr="00273270" w:rsidRDefault="00D61A62" w:rsidP="00273270">
            <w:pPr>
              <w:pStyle w:val="NoSpacing"/>
              <w:rPr>
                <w:sz w:val="22"/>
                <w:szCs w:val="22"/>
              </w:rPr>
            </w:pPr>
            <w:r w:rsidRPr="00273270">
              <w:rPr>
                <w:sz w:val="22"/>
                <w:szCs w:val="22"/>
              </w:rPr>
              <w:t>N 8,16,20</w:t>
            </w:r>
          </w:p>
        </w:tc>
      </w:tr>
      <w:tr w:rsidR="00D61A62" w:rsidRPr="00123FEC">
        <w:trPr>
          <w:trHeight w:val="146"/>
        </w:trPr>
        <w:tc>
          <w:tcPr>
            <w:tcW w:w="15418" w:type="dxa"/>
            <w:gridSpan w:val="7"/>
          </w:tcPr>
          <w:p w:rsidR="00D61A62" w:rsidRPr="00273270" w:rsidRDefault="00D61A62" w:rsidP="00273270">
            <w:pPr>
              <w:pStyle w:val="NoSpacing"/>
              <w:jc w:val="center"/>
              <w:rPr>
                <w:b/>
                <w:bCs/>
                <w:sz w:val="22"/>
                <w:szCs w:val="22"/>
              </w:rPr>
            </w:pPr>
            <w:r w:rsidRPr="00273270">
              <w:rPr>
                <w:b/>
                <w:bCs/>
                <w:sz w:val="22"/>
                <w:szCs w:val="22"/>
              </w:rPr>
              <w:t>Южные материки (1 ч)</w:t>
            </w:r>
          </w:p>
          <w:p w:rsidR="00D61A62" w:rsidRPr="00273270" w:rsidRDefault="00D61A62" w:rsidP="00273270">
            <w:pPr>
              <w:spacing w:after="0" w:line="240" w:lineRule="auto"/>
              <w:rPr>
                <w:rFonts w:ascii="Times New Roman" w:hAnsi="Times New Roman" w:cs="Times New Roman"/>
                <w:b/>
                <w:bCs/>
              </w:rPr>
            </w:pPr>
            <w:r w:rsidRPr="00273270">
              <w:rPr>
                <w:rFonts w:ascii="Times New Roman" w:hAnsi="Times New Roman" w:cs="Times New Roman"/>
                <w:b/>
                <w:bCs/>
              </w:rPr>
              <w:t xml:space="preserve"> Результаты обучения</w:t>
            </w:r>
          </w:p>
          <w:p w:rsidR="00D61A62" w:rsidRPr="00273270"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rPr>
              <w:t xml:space="preserve"> Предметные:  </w:t>
            </w:r>
            <w:r w:rsidRPr="00123FEC">
              <w:rPr>
                <w:rFonts w:ascii="Times New Roman" w:hAnsi="Times New Roman" w:cs="Times New Roman"/>
              </w:rPr>
              <w:t>показывать на карте, объяснять особенности природы южных материков.</w:t>
            </w: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17</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Общие особенности природы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южных материков</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Особенности географического положения южных материков. Общие черты рельефа. Общие особенности климата и внутренних вод. Общие особенности расположения природных зон.</w:t>
            </w:r>
          </w:p>
          <w:p w:rsidR="00D61A62" w:rsidRPr="00273270" w:rsidRDefault="00D61A62" w:rsidP="00273270">
            <w:pPr>
              <w:pStyle w:val="NoSpacing"/>
              <w:rPr>
                <w:sz w:val="22"/>
                <w:szCs w:val="22"/>
              </w:rPr>
            </w:pPr>
            <w:r w:rsidRPr="00273270">
              <w:rPr>
                <w:sz w:val="22"/>
                <w:szCs w:val="22"/>
              </w:rPr>
              <w:t>Почвенная карта</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Сравнение географического положения южных материков. Выявление общих особенностей в компонентах природы. Сравнение материков по выраженности в их природе широтной</w:t>
            </w:r>
          </w:p>
          <w:p w:rsidR="00D61A62" w:rsidRPr="00273270" w:rsidRDefault="00D61A62" w:rsidP="00273270">
            <w:pPr>
              <w:pStyle w:val="NoSpacing"/>
              <w:rPr>
                <w:sz w:val="22"/>
                <w:szCs w:val="22"/>
              </w:rPr>
            </w:pPr>
            <w:r w:rsidRPr="00273270">
              <w:rPr>
                <w:sz w:val="22"/>
                <w:szCs w:val="22"/>
              </w:rPr>
              <w:t>зональности и высотной поясности</w:t>
            </w:r>
          </w:p>
        </w:tc>
        <w:tc>
          <w:tcPr>
            <w:tcW w:w="1985" w:type="dxa"/>
          </w:tcPr>
          <w:p w:rsidR="00D61A62" w:rsidRPr="00273270" w:rsidRDefault="00D61A62" w:rsidP="00273270">
            <w:pPr>
              <w:pStyle w:val="NoSpacing"/>
              <w:rPr>
                <w:sz w:val="22"/>
                <w:szCs w:val="22"/>
              </w:rPr>
            </w:pPr>
          </w:p>
        </w:tc>
      </w:tr>
      <w:tr w:rsidR="00D61A62" w:rsidRPr="00123FEC">
        <w:trPr>
          <w:trHeight w:val="146"/>
        </w:trPr>
        <w:tc>
          <w:tcPr>
            <w:tcW w:w="15418" w:type="dxa"/>
            <w:gridSpan w:val="7"/>
          </w:tcPr>
          <w:p w:rsidR="00D61A62" w:rsidRPr="00273270" w:rsidRDefault="00D61A62" w:rsidP="00273270">
            <w:pPr>
              <w:pStyle w:val="NoSpacing"/>
              <w:jc w:val="center"/>
              <w:rPr>
                <w:b/>
                <w:bCs/>
                <w:sz w:val="22"/>
                <w:szCs w:val="22"/>
              </w:rPr>
            </w:pPr>
            <w:r w:rsidRPr="00273270">
              <w:rPr>
                <w:b/>
                <w:bCs/>
                <w:sz w:val="22"/>
                <w:szCs w:val="22"/>
              </w:rPr>
              <w:t xml:space="preserve">Африка (10 ч)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b/>
                <w:bCs/>
              </w:rPr>
              <w:t>Результаты обучения</w:t>
            </w:r>
            <w:r w:rsidRPr="00273270">
              <w:rPr>
                <w:rFonts w:ascii="Times New Roman" w:hAnsi="Times New Roman" w:cs="Times New Roman"/>
              </w:rPr>
              <w:t xml:space="preserve">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Предметные: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показывать на карте материк, определять географическое положение, называть отличительные признаки материка как крупного природного комплекса;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показывать на карте наиболее крупные и известные географические объекты на материке  (горы, возвышенности, реки, озера и т. д.). Показывать в  океанах (моря, заливы, проливы, острова, полуострова); описывать отдельные природные комплексы с использованием карт; показывать наиболее крупные государства на материке; уметь давать описания природы и основных занятий населения, используя карты атласа; приводить примеры воздействия и изменений природы</w:t>
            </w:r>
          </w:p>
          <w:p w:rsidR="00D61A62" w:rsidRPr="00273270" w:rsidRDefault="00D61A62" w:rsidP="00273270">
            <w:pPr>
              <w:pStyle w:val="NoSpacing"/>
              <w:rPr>
                <w:sz w:val="22"/>
                <w:szCs w:val="22"/>
              </w:rPr>
            </w:pPr>
            <w:r w:rsidRPr="00273270">
              <w:rPr>
                <w:sz w:val="22"/>
                <w:szCs w:val="22"/>
              </w:rPr>
              <w:t>на материке под влиянием деятельности человека.</w:t>
            </w:r>
          </w:p>
          <w:p w:rsidR="00D61A62" w:rsidRPr="00273270" w:rsidRDefault="00D61A62" w:rsidP="00273270">
            <w:pPr>
              <w:pStyle w:val="NoSpacing"/>
              <w:rPr>
                <w:sz w:val="22"/>
                <w:szCs w:val="22"/>
              </w:rPr>
            </w:pPr>
            <w:r w:rsidRPr="00273270">
              <w:rPr>
                <w:sz w:val="22"/>
                <w:szCs w:val="22"/>
              </w:rPr>
              <w:t>Метапредметные умения.</w:t>
            </w:r>
          </w:p>
          <w:p w:rsidR="00D61A62" w:rsidRPr="00273270" w:rsidRDefault="00D61A62" w:rsidP="00273270">
            <w:pPr>
              <w:pStyle w:val="NoSpacing"/>
              <w:rPr>
                <w:sz w:val="22"/>
                <w:szCs w:val="22"/>
                <w:u w:val="single"/>
              </w:rPr>
            </w:pPr>
            <w:r w:rsidRPr="00273270">
              <w:rPr>
                <w:sz w:val="22"/>
                <w:szCs w:val="22"/>
                <w:u w:val="single"/>
              </w:rPr>
              <w:t xml:space="preserve">Познавательные: </w:t>
            </w:r>
          </w:p>
          <w:p w:rsidR="00D61A62" w:rsidRPr="00273270" w:rsidRDefault="00D61A62" w:rsidP="00273270">
            <w:pPr>
              <w:pStyle w:val="NoSpacing"/>
              <w:rPr>
                <w:sz w:val="22"/>
                <w:szCs w:val="22"/>
              </w:rPr>
            </w:pPr>
            <w:r w:rsidRPr="00273270">
              <w:rPr>
                <w:sz w:val="22"/>
                <w:szCs w:val="22"/>
              </w:rPr>
              <w:t>выявлять причинно-следственные связи, определять критерии для сравнения фактов, явлений, анализировать связи, соподчинения и зависимости компонентов.</w:t>
            </w:r>
          </w:p>
          <w:p w:rsidR="00D61A62" w:rsidRPr="00273270" w:rsidRDefault="00D61A62" w:rsidP="00273270">
            <w:pPr>
              <w:pStyle w:val="NoSpacing"/>
              <w:rPr>
                <w:sz w:val="22"/>
                <w:szCs w:val="22"/>
                <w:u w:val="single"/>
              </w:rPr>
            </w:pPr>
            <w:r w:rsidRPr="00273270">
              <w:rPr>
                <w:sz w:val="22"/>
                <w:szCs w:val="22"/>
                <w:u w:val="single"/>
              </w:rPr>
              <w:t>Регулятивные:</w:t>
            </w:r>
          </w:p>
          <w:p w:rsidR="00D61A62" w:rsidRPr="00273270" w:rsidRDefault="00D61A62" w:rsidP="00273270">
            <w:pPr>
              <w:pStyle w:val="NoSpacing"/>
              <w:rPr>
                <w:sz w:val="22"/>
                <w:szCs w:val="22"/>
              </w:rPr>
            </w:pPr>
            <w:r w:rsidRPr="00273270">
              <w:rPr>
                <w:sz w:val="22"/>
                <w:szCs w:val="22"/>
              </w:rPr>
              <w:t>работать с текстом: составлять логические цепочки, таблицы, схемы, создавать объяснительные тексты  и презентации.</w:t>
            </w:r>
          </w:p>
          <w:p w:rsidR="00D61A62" w:rsidRPr="00273270" w:rsidRDefault="00D61A62" w:rsidP="00273270">
            <w:pPr>
              <w:pStyle w:val="NoSpacing"/>
              <w:rPr>
                <w:sz w:val="22"/>
                <w:szCs w:val="22"/>
                <w:u w:val="single"/>
              </w:rPr>
            </w:pPr>
            <w:r w:rsidRPr="00273270">
              <w:rPr>
                <w:sz w:val="22"/>
                <w:szCs w:val="22"/>
                <w:u w:val="single"/>
              </w:rPr>
              <w:t xml:space="preserve">Коммуникативные: </w:t>
            </w:r>
          </w:p>
          <w:p w:rsidR="00D61A62" w:rsidRPr="00123FEC" w:rsidRDefault="00D61A62" w:rsidP="00273270">
            <w:pPr>
              <w:spacing w:after="0" w:line="240" w:lineRule="auto"/>
              <w:rPr>
                <w:rFonts w:ascii="Times New Roman" w:hAnsi="Times New Roman" w:cs="Times New Roman"/>
              </w:rPr>
            </w:pPr>
            <w:r w:rsidRPr="00123FEC">
              <w:rPr>
                <w:rFonts w:ascii="Times New Roman" w:hAnsi="Times New Roman" w:cs="Times New Roman"/>
              </w:rPr>
              <w:t>создание собственной информации  и представление ее в соответствии с учебными задачами;</w:t>
            </w:r>
            <w:r w:rsidRPr="00273270">
              <w:rPr>
                <w:rFonts w:ascii="Times New Roman" w:hAnsi="Times New Roman" w:cs="Times New Roman"/>
              </w:rPr>
              <w:t xml:space="preserve"> </w:t>
            </w:r>
            <w:r w:rsidRPr="00123FEC">
              <w:rPr>
                <w:rFonts w:ascii="Times New Roman" w:hAnsi="Times New Roman" w:cs="Times New Roman"/>
              </w:rPr>
              <w:t>выступление перед аудиторией. Нахождение приемлемых решений при наличии разных точек зрения.</w:t>
            </w: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341" w:type="dxa"/>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3475"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3782" w:type="dxa"/>
            <w:gridSpan w:val="2"/>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18</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положение.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Исследования</w:t>
            </w:r>
          </w:p>
          <w:p w:rsidR="00D61A62" w:rsidRPr="00273270" w:rsidRDefault="00D61A62" w:rsidP="00273270">
            <w:pPr>
              <w:pStyle w:val="NoSpacing"/>
              <w:jc w:val="both"/>
              <w:rPr>
                <w:sz w:val="22"/>
                <w:szCs w:val="22"/>
              </w:rPr>
            </w:pPr>
            <w:r w:rsidRPr="00273270">
              <w:rPr>
                <w:sz w:val="22"/>
                <w:szCs w:val="22"/>
              </w:rPr>
              <w:t>Африки</w:t>
            </w:r>
          </w:p>
        </w:tc>
        <w:tc>
          <w:tcPr>
            <w:tcW w:w="4341"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Исследование Африки зарубежными путешественниками. Исследования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Африки русскими путешественниками и учеными</w:t>
            </w:r>
          </w:p>
        </w:tc>
        <w:tc>
          <w:tcPr>
            <w:tcW w:w="3475"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Определение географического положения материка и объяснение его влияния на природу. Оценка результатов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исследований Африки зарубежными и русскими путешественниками</w:t>
            </w:r>
          </w:p>
          <w:p w:rsidR="00D61A62" w:rsidRPr="00273270" w:rsidRDefault="00D61A62" w:rsidP="00273270">
            <w:pPr>
              <w:pStyle w:val="NoSpacing"/>
              <w:rPr>
                <w:sz w:val="22"/>
                <w:szCs w:val="22"/>
              </w:rPr>
            </w:pPr>
            <w:r w:rsidRPr="00273270">
              <w:rPr>
                <w:sz w:val="22"/>
                <w:szCs w:val="22"/>
              </w:rPr>
              <w:t>и исследователями</w:t>
            </w:r>
          </w:p>
        </w:tc>
        <w:tc>
          <w:tcPr>
            <w:tcW w:w="3782" w:type="dxa"/>
            <w:gridSpan w:val="2"/>
          </w:tcPr>
          <w:p w:rsidR="00D61A62" w:rsidRPr="00273270" w:rsidRDefault="00D61A62" w:rsidP="00273270">
            <w:pPr>
              <w:pStyle w:val="NoSpacing"/>
              <w:outlineLvl w:val="0"/>
              <w:rPr>
                <w:sz w:val="22"/>
                <w:szCs w:val="22"/>
              </w:rPr>
            </w:pPr>
            <w:r w:rsidRPr="00273270">
              <w:rPr>
                <w:sz w:val="22"/>
                <w:szCs w:val="22"/>
              </w:rPr>
              <w:t xml:space="preserve">§18 р/т стр 45 </w:t>
            </w:r>
          </w:p>
          <w:p w:rsidR="00D61A62" w:rsidRPr="00273270" w:rsidRDefault="00D61A62" w:rsidP="00273270">
            <w:pPr>
              <w:pStyle w:val="NoSpacing"/>
              <w:rPr>
                <w:sz w:val="22"/>
                <w:szCs w:val="22"/>
              </w:rPr>
            </w:pPr>
            <w:r w:rsidRPr="00273270">
              <w:rPr>
                <w:sz w:val="22"/>
                <w:szCs w:val="22"/>
              </w:rPr>
              <w:t>N 6</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19</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Рельеф и полезные ископаемые</w:t>
            </w:r>
          </w:p>
        </w:tc>
        <w:tc>
          <w:tcPr>
            <w:tcW w:w="4341"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Основные формы рельефа. Формирова-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ние рельефа под влиянием внутренних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внешних процессов. Размещение</w:t>
            </w:r>
          </w:p>
          <w:p w:rsidR="00D61A62" w:rsidRPr="00273270" w:rsidRDefault="00D61A62" w:rsidP="00273270">
            <w:pPr>
              <w:pStyle w:val="NoSpacing"/>
              <w:rPr>
                <w:sz w:val="22"/>
                <w:szCs w:val="22"/>
              </w:rPr>
            </w:pPr>
            <w:r w:rsidRPr="00273270">
              <w:rPr>
                <w:sz w:val="22"/>
                <w:szCs w:val="22"/>
              </w:rPr>
              <w:t>месторождений полезных ископаемых</w:t>
            </w:r>
          </w:p>
        </w:tc>
        <w:tc>
          <w:tcPr>
            <w:tcW w:w="3475"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преобладания в рельефе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материка высоких равнин. Характеристика размещения месторождений полезных ископаемых. Оценка богатства материка полезными ископаемыми. Описание рельефа какой –либо территории материка</w:t>
            </w:r>
          </w:p>
        </w:tc>
        <w:tc>
          <w:tcPr>
            <w:tcW w:w="3782" w:type="dxa"/>
            <w:gridSpan w:val="2"/>
          </w:tcPr>
          <w:p w:rsidR="00D61A62" w:rsidRPr="00273270" w:rsidRDefault="00D61A62" w:rsidP="00273270">
            <w:pPr>
              <w:pStyle w:val="NoSpacing"/>
              <w:outlineLvl w:val="0"/>
              <w:rPr>
                <w:sz w:val="22"/>
                <w:szCs w:val="22"/>
              </w:rPr>
            </w:pPr>
            <w:r w:rsidRPr="00273270">
              <w:rPr>
                <w:sz w:val="22"/>
                <w:szCs w:val="22"/>
              </w:rPr>
              <w:t>§19 р/т стр 46</w:t>
            </w:r>
          </w:p>
          <w:p w:rsidR="00D61A62" w:rsidRPr="00273270" w:rsidRDefault="00D61A62" w:rsidP="00273270">
            <w:pPr>
              <w:pStyle w:val="NoSpacing"/>
              <w:rPr>
                <w:sz w:val="22"/>
                <w:szCs w:val="22"/>
              </w:rPr>
            </w:pPr>
            <w:r w:rsidRPr="00273270">
              <w:rPr>
                <w:sz w:val="22"/>
                <w:szCs w:val="22"/>
              </w:rPr>
              <w:t>N 10</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20</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 Внутренние воды</w:t>
            </w:r>
          </w:p>
        </w:tc>
        <w:tc>
          <w:tcPr>
            <w:tcW w:w="4341"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Климатические пояса Африки. Внутренние воды Африки. Основные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речные системы. Значение рек и озер</w:t>
            </w:r>
          </w:p>
          <w:p w:rsidR="00D61A62" w:rsidRPr="00273270" w:rsidRDefault="00D61A62" w:rsidP="00273270">
            <w:pPr>
              <w:pStyle w:val="NoSpacing"/>
              <w:rPr>
                <w:sz w:val="22"/>
                <w:szCs w:val="22"/>
              </w:rPr>
            </w:pPr>
            <w:r w:rsidRPr="00273270">
              <w:rPr>
                <w:sz w:val="22"/>
                <w:szCs w:val="22"/>
              </w:rPr>
              <w:t>в жизни населения.</w:t>
            </w:r>
          </w:p>
        </w:tc>
        <w:tc>
          <w:tcPr>
            <w:tcW w:w="3475"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влияния климатообразующих факторов на климат материка.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климата какой-либо территории материка, анализ климатограмм. Выявление зависимости рек от рельефа и климата. Характеристика одной из рек материка по плану.</w:t>
            </w:r>
          </w:p>
        </w:tc>
        <w:tc>
          <w:tcPr>
            <w:tcW w:w="3782" w:type="dxa"/>
            <w:gridSpan w:val="2"/>
          </w:tcPr>
          <w:p w:rsidR="00D61A62" w:rsidRPr="00273270" w:rsidRDefault="00D61A62" w:rsidP="00273270">
            <w:pPr>
              <w:pStyle w:val="NoSpacing"/>
              <w:outlineLvl w:val="0"/>
              <w:rPr>
                <w:sz w:val="22"/>
                <w:szCs w:val="22"/>
              </w:rPr>
            </w:pPr>
            <w:r w:rsidRPr="00273270">
              <w:rPr>
                <w:sz w:val="22"/>
                <w:szCs w:val="22"/>
              </w:rPr>
              <w:t>§20 р/т стр 47- 49 N 19,22</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21</w:t>
            </w:r>
          </w:p>
        </w:tc>
        <w:tc>
          <w:tcPr>
            <w:tcW w:w="2780" w:type="dxa"/>
          </w:tcPr>
          <w:p w:rsidR="00D61A62" w:rsidRPr="00273270" w:rsidRDefault="00D61A62" w:rsidP="00273270">
            <w:pPr>
              <w:pStyle w:val="NoSpacing"/>
              <w:jc w:val="both"/>
              <w:rPr>
                <w:sz w:val="22"/>
                <w:szCs w:val="22"/>
              </w:rPr>
            </w:pPr>
            <w:r w:rsidRPr="00273270">
              <w:rPr>
                <w:sz w:val="22"/>
                <w:szCs w:val="22"/>
              </w:rPr>
              <w:t>Природные зоны</w:t>
            </w:r>
          </w:p>
        </w:tc>
        <w:tc>
          <w:tcPr>
            <w:tcW w:w="4341"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Проявление широтной зональности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 материке. Основные черты</w:t>
            </w:r>
          </w:p>
          <w:p w:rsidR="00D61A62" w:rsidRPr="00273270" w:rsidRDefault="00D61A62" w:rsidP="00273270">
            <w:pPr>
              <w:pStyle w:val="NoSpacing"/>
              <w:rPr>
                <w:sz w:val="22"/>
                <w:szCs w:val="22"/>
              </w:rPr>
            </w:pPr>
            <w:r w:rsidRPr="00273270">
              <w:rPr>
                <w:sz w:val="22"/>
                <w:szCs w:val="22"/>
              </w:rPr>
              <w:t>природных зон</w:t>
            </w:r>
          </w:p>
        </w:tc>
        <w:tc>
          <w:tcPr>
            <w:tcW w:w="3475"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природных зон материка. Выявление изменений природных зон под влиянием хозяйственной</w:t>
            </w:r>
          </w:p>
          <w:p w:rsidR="00D61A62" w:rsidRPr="00273270" w:rsidRDefault="00D61A62" w:rsidP="00273270">
            <w:pPr>
              <w:pStyle w:val="NoSpacing"/>
              <w:rPr>
                <w:sz w:val="22"/>
                <w:szCs w:val="22"/>
              </w:rPr>
            </w:pPr>
            <w:r w:rsidRPr="00273270">
              <w:rPr>
                <w:sz w:val="22"/>
                <w:szCs w:val="22"/>
              </w:rPr>
              <w:t>деятельности людей</w:t>
            </w:r>
          </w:p>
        </w:tc>
        <w:tc>
          <w:tcPr>
            <w:tcW w:w="3782" w:type="dxa"/>
            <w:gridSpan w:val="2"/>
          </w:tcPr>
          <w:p w:rsidR="00D61A62" w:rsidRPr="00273270" w:rsidRDefault="00D61A62" w:rsidP="00273270">
            <w:pPr>
              <w:pStyle w:val="NoSpacing"/>
              <w:outlineLvl w:val="0"/>
              <w:rPr>
                <w:sz w:val="22"/>
                <w:szCs w:val="22"/>
              </w:rPr>
            </w:pPr>
            <w:r w:rsidRPr="00273270">
              <w:rPr>
                <w:sz w:val="22"/>
                <w:szCs w:val="22"/>
              </w:rPr>
              <w:t>§21 р/т стр 51</w:t>
            </w:r>
          </w:p>
          <w:p w:rsidR="00D61A62" w:rsidRPr="00273270" w:rsidRDefault="00D61A62" w:rsidP="00273270">
            <w:pPr>
              <w:pStyle w:val="NoSpacing"/>
              <w:rPr>
                <w:sz w:val="22"/>
                <w:szCs w:val="22"/>
              </w:rPr>
            </w:pPr>
            <w:r w:rsidRPr="00273270">
              <w:rPr>
                <w:sz w:val="22"/>
                <w:szCs w:val="22"/>
              </w:rPr>
              <w:t>N 27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22</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Влияние человека на природу.</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Заповедники 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национальные</w:t>
            </w:r>
          </w:p>
          <w:p w:rsidR="00D61A62" w:rsidRPr="00273270" w:rsidRDefault="00D61A62" w:rsidP="00273270">
            <w:pPr>
              <w:pStyle w:val="NoSpacing"/>
              <w:jc w:val="both"/>
              <w:rPr>
                <w:sz w:val="22"/>
                <w:szCs w:val="22"/>
              </w:rPr>
            </w:pPr>
            <w:r w:rsidRPr="00273270">
              <w:rPr>
                <w:sz w:val="22"/>
                <w:szCs w:val="22"/>
              </w:rPr>
              <w:t>парки</w:t>
            </w:r>
          </w:p>
        </w:tc>
        <w:tc>
          <w:tcPr>
            <w:tcW w:w="4341"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Влияние человека на природу.</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Стихийные бедствия. Заповедники</w:t>
            </w:r>
          </w:p>
          <w:p w:rsidR="00D61A62" w:rsidRPr="00273270" w:rsidRDefault="00D61A62" w:rsidP="00273270">
            <w:pPr>
              <w:pStyle w:val="NoSpacing"/>
              <w:rPr>
                <w:sz w:val="22"/>
                <w:szCs w:val="22"/>
              </w:rPr>
            </w:pPr>
            <w:r w:rsidRPr="00273270">
              <w:rPr>
                <w:sz w:val="22"/>
                <w:szCs w:val="22"/>
              </w:rPr>
              <w:t>и национальные парки</w:t>
            </w:r>
          </w:p>
        </w:tc>
        <w:tc>
          <w:tcPr>
            <w:tcW w:w="3475"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Работа с текстом учебника 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Дополнительными источниками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информации. Объяснение изменений, которые произошли в природе Африки под влиянием хозяйственной деятельности человека. Характеристика стихийных бедствий, происходящих на материке. Работа с картой: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анализ заповедников и национальных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парков, их расположения в различных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природных зонах. Анализ экологической карты материка</w:t>
            </w:r>
          </w:p>
        </w:tc>
        <w:tc>
          <w:tcPr>
            <w:tcW w:w="3782" w:type="dxa"/>
            <w:gridSpan w:val="2"/>
          </w:tcPr>
          <w:p w:rsidR="00D61A62" w:rsidRPr="00273270" w:rsidRDefault="00D61A62" w:rsidP="00273270">
            <w:pPr>
              <w:pStyle w:val="NoSpacing"/>
              <w:outlineLvl w:val="0"/>
              <w:rPr>
                <w:sz w:val="22"/>
                <w:szCs w:val="22"/>
              </w:rPr>
            </w:pPr>
            <w:r w:rsidRPr="00273270">
              <w:rPr>
                <w:sz w:val="22"/>
                <w:szCs w:val="22"/>
              </w:rPr>
              <w:t>§22 р/т стр 51</w:t>
            </w:r>
          </w:p>
          <w:p w:rsidR="00D61A62" w:rsidRPr="00273270" w:rsidRDefault="00D61A62" w:rsidP="00273270">
            <w:pPr>
              <w:pStyle w:val="NoSpacing"/>
              <w:rPr>
                <w:sz w:val="22"/>
                <w:szCs w:val="22"/>
              </w:rPr>
            </w:pPr>
            <w:r w:rsidRPr="00273270">
              <w:rPr>
                <w:sz w:val="22"/>
                <w:szCs w:val="22"/>
              </w:rPr>
              <w:t>N 31</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23</w:t>
            </w:r>
          </w:p>
        </w:tc>
        <w:tc>
          <w:tcPr>
            <w:tcW w:w="2780" w:type="dxa"/>
          </w:tcPr>
          <w:p w:rsidR="00D61A62" w:rsidRPr="00273270" w:rsidRDefault="00D61A62" w:rsidP="00273270">
            <w:pPr>
              <w:pStyle w:val="NoSpacing"/>
              <w:jc w:val="both"/>
              <w:rPr>
                <w:sz w:val="22"/>
                <w:szCs w:val="22"/>
              </w:rPr>
            </w:pPr>
            <w:r w:rsidRPr="00273270">
              <w:rPr>
                <w:sz w:val="22"/>
                <w:szCs w:val="22"/>
              </w:rPr>
              <w:t>Население</w:t>
            </w:r>
          </w:p>
        </w:tc>
        <w:tc>
          <w:tcPr>
            <w:tcW w:w="4341"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Африки. Размещение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населения. Колониальное прошлое</w:t>
            </w:r>
          </w:p>
          <w:p w:rsidR="00D61A62" w:rsidRPr="00273270" w:rsidRDefault="00D61A62" w:rsidP="00273270">
            <w:pPr>
              <w:pStyle w:val="NoSpacing"/>
              <w:rPr>
                <w:sz w:val="22"/>
                <w:szCs w:val="22"/>
              </w:rPr>
            </w:pPr>
            <w:r w:rsidRPr="00273270">
              <w:rPr>
                <w:sz w:val="22"/>
                <w:szCs w:val="22"/>
              </w:rPr>
              <w:t>материка</w:t>
            </w:r>
          </w:p>
        </w:tc>
        <w:tc>
          <w:tcPr>
            <w:tcW w:w="3475"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Работа с текстом учебника 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статистическими материалами. Характеристика изменения численности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населения во времени и факторов, влияющих на этот показатель. Анализ</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карты плотности населения. Определение по карте атласа наиболее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крупных этносов, по статистическим показателям — соотношения городского и сельского населения. Анализ</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политической карты: выявление больших и малых стран, историко-культурных регионов Африки</w:t>
            </w:r>
          </w:p>
        </w:tc>
        <w:tc>
          <w:tcPr>
            <w:tcW w:w="3782" w:type="dxa"/>
            <w:gridSpan w:val="2"/>
          </w:tcPr>
          <w:p w:rsidR="00D61A62" w:rsidRPr="00273270" w:rsidRDefault="00D61A62" w:rsidP="00273270">
            <w:pPr>
              <w:pStyle w:val="NoSpacing"/>
              <w:outlineLvl w:val="0"/>
              <w:rPr>
                <w:sz w:val="22"/>
                <w:szCs w:val="22"/>
              </w:rPr>
            </w:pPr>
            <w:r w:rsidRPr="00273270">
              <w:rPr>
                <w:sz w:val="22"/>
                <w:szCs w:val="22"/>
              </w:rPr>
              <w:t>§23р/т стр 46</w:t>
            </w:r>
          </w:p>
          <w:p w:rsidR="00D61A62" w:rsidRPr="00273270" w:rsidRDefault="00D61A62" w:rsidP="00273270">
            <w:pPr>
              <w:pStyle w:val="NoSpacing"/>
              <w:rPr>
                <w:sz w:val="22"/>
                <w:szCs w:val="22"/>
              </w:rPr>
            </w:pPr>
            <w:r w:rsidRPr="00273270">
              <w:rPr>
                <w:sz w:val="22"/>
                <w:szCs w:val="22"/>
              </w:rPr>
              <w:t>N 38</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24</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Северной</w:t>
            </w:r>
          </w:p>
          <w:p w:rsidR="00D61A62" w:rsidRPr="00273270" w:rsidRDefault="00D61A62" w:rsidP="00273270">
            <w:pPr>
              <w:pStyle w:val="NoSpacing"/>
              <w:jc w:val="both"/>
              <w:rPr>
                <w:sz w:val="22"/>
                <w:szCs w:val="22"/>
              </w:rPr>
            </w:pPr>
            <w:r w:rsidRPr="00273270">
              <w:rPr>
                <w:sz w:val="22"/>
                <w:szCs w:val="22"/>
              </w:rPr>
              <w:t>Африки. Алжир</w:t>
            </w:r>
          </w:p>
        </w:tc>
        <w:tc>
          <w:tcPr>
            <w:tcW w:w="4341"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Общая характеристика региона. Географическое положение, природа, население, хозяйство Алжира</w:t>
            </w:r>
          </w:p>
        </w:tc>
        <w:tc>
          <w:tcPr>
            <w:tcW w:w="3475"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географического положения региона и стран, расположенных в его пределах. Выявление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особенностей природы, природных богатств, этнического и религиозного состава населения и его хозяйственной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деятельности. Анализ карты хозяйственной деятельности населения. Характеристика одной из стран региона</w:t>
            </w:r>
          </w:p>
          <w:p w:rsidR="00D61A62" w:rsidRPr="00273270" w:rsidRDefault="00D61A62" w:rsidP="00273270">
            <w:pPr>
              <w:pStyle w:val="NoSpacing"/>
              <w:rPr>
                <w:sz w:val="22"/>
                <w:szCs w:val="22"/>
              </w:rPr>
            </w:pPr>
            <w:r w:rsidRPr="00273270">
              <w:rPr>
                <w:sz w:val="22"/>
                <w:szCs w:val="22"/>
              </w:rPr>
              <w:t>(по выбору)</w:t>
            </w:r>
          </w:p>
        </w:tc>
        <w:tc>
          <w:tcPr>
            <w:tcW w:w="3782" w:type="dxa"/>
            <w:gridSpan w:val="2"/>
          </w:tcPr>
          <w:p w:rsidR="00D61A62" w:rsidRPr="00273270" w:rsidRDefault="00D61A62" w:rsidP="00273270">
            <w:pPr>
              <w:pStyle w:val="NoSpacing"/>
              <w:outlineLvl w:val="0"/>
              <w:rPr>
                <w:sz w:val="22"/>
                <w:szCs w:val="22"/>
              </w:rPr>
            </w:pPr>
            <w:r w:rsidRPr="00273270">
              <w:rPr>
                <w:sz w:val="22"/>
                <w:szCs w:val="22"/>
              </w:rPr>
              <w:t>§24 р/т стр 54 №41, 45; подготовка презентации об одной из стран Северной Африки</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25</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Западной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Центральной</w:t>
            </w:r>
          </w:p>
          <w:p w:rsidR="00D61A62" w:rsidRPr="00273270" w:rsidRDefault="00D61A62" w:rsidP="00273270">
            <w:pPr>
              <w:pStyle w:val="NoSpacing"/>
              <w:jc w:val="both"/>
              <w:rPr>
                <w:sz w:val="22"/>
                <w:szCs w:val="22"/>
              </w:rPr>
            </w:pPr>
            <w:r w:rsidRPr="00273270">
              <w:rPr>
                <w:sz w:val="22"/>
                <w:szCs w:val="22"/>
              </w:rPr>
              <w:t>Африки. Нигерия</w:t>
            </w:r>
          </w:p>
        </w:tc>
        <w:tc>
          <w:tcPr>
            <w:tcW w:w="4341"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Общая характеристика региона.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Нигерии.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10. </w:t>
            </w:r>
            <w:r w:rsidRPr="00273270">
              <w:rPr>
                <w:rFonts w:ascii="Times New Roman" w:hAnsi="Times New Roman" w:cs="Times New Roman"/>
              </w:rPr>
              <w:t>Определение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 картам природных богатств стран</w:t>
            </w:r>
          </w:p>
          <w:p w:rsidR="00D61A62" w:rsidRPr="00273270" w:rsidRDefault="00D61A62" w:rsidP="00273270">
            <w:pPr>
              <w:pStyle w:val="NoSpacing"/>
              <w:rPr>
                <w:sz w:val="22"/>
                <w:szCs w:val="22"/>
              </w:rPr>
            </w:pPr>
            <w:r w:rsidRPr="00273270">
              <w:rPr>
                <w:sz w:val="22"/>
                <w:szCs w:val="22"/>
              </w:rPr>
              <w:t>Центральной Африки</w:t>
            </w:r>
          </w:p>
        </w:tc>
        <w:tc>
          <w:tcPr>
            <w:tcW w:w="3475"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географического положения региона и стран, расположенных в его пределах. Выявление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особенностей природы, природных богатств, этнического состава населения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его хозяйственной деятельности.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Подготовка и обсуждение презентации</w:t>
            </w:r>
          </w:p>
          <w:p w:rsidR="00D61A62" w:rsidRPr="00273270" w:rsidRDefault="00D61A62" w:rsidP="00273270">
            <w:pPr>
              <w:pStyle w:val="NoSpacing"/>
              <w:rPr>
                <w:sz w:val="22"/>
                <w:szCs w:val="22"/>
              </w:rPr>
            </w:pPr>
            <w:r w:rsidRPr="00273270">
              <w:rPr>
                <w:sz w:val="22"/>
                <w:szCs w:val="22"/>
              </w:rPr>
              <w:t>об одной из стран региона</w:t>
            </w:r>
          </w:p>
        </w:tc>
        <w:tc>
          <w:tcPr>
            <w:tcW w:w="3782" w:type="dxa"/>
            <w:gridSpan w:val="2"/>
          </w:tcPr>
          <w:p w:rsidR="00D61A62" w:rsidRPr="00273270" w:rsidRDefault="00D61A62" w:rsidP="00273270">
            <w:pPr>
              <w:pStyle w:val="NoSpacing"/>
              <w:rPr>
                <w:sz w:val="22"/>
                <w:szCs w:val="22"/>
              </w:rPr>
            </w:pPr>
            <w:r w:rsidRPr="00273270">
              <w:rPr>
                <w:sz w:val="22"/>
                <w:szCs w:val="22"/>
              </w:rPr>
              <w:t xml:space="preserve">§25; р/т стр 55 №44; подготовка презентации об одной из стран Западной и Центральной Африки </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26</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Восточной Африки.</w:t>
            </w:r>
          </w:p>
          <w:p w:rsidR="00D61A62" w:rsidRPr="00273270" w:rsidRDefault="00D61A62" w:rsidP="00273270">
            <w:pPr>
              <w:pStyle w:val="NoSpacing"/>
              <w:jc w:val="both"/>
              <w:rPr>
                <w:sz w:val="22"/>
                <w:szCs w:val="22"/>
              </w:rPr>
            </w:pPr>
            <w:r w:rsidRPr="00273270">
              <w:rPr>
                <w:sz w:val="22"/>
                <w:szCs w:val="22"/>
              </w:rPr>
              <w:t>Эфиопия</w:t>
            </w:r>
          </w:p>
        </w:tc>
        <w:tc>
          <w:tcPr>
            <w:tcW w:w="4341"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Общая характеристика региона.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pStyle w:val="NoSpacing"/>
              <w:rPr>
                <w:sz w:val="22"/>
                <w:szCs w:val="22"/>
              </w:rPr>
            </w:pPr>
            <w:r w:rsidRPr="00273270">
              <w:rPr>
                <w:sz w:val="22"/>
                <w:szCs w:val="22"/>
              </w:rPr>
              <w:t>население, хозяйство Эфиопии</w:t>
            </w:r>
          </w:p>
        </w:tc>
        <w:tc>
          <w:tcPr>
            <w:tcW w:w="3475"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географического положения региона и стран, расположенных в его пределах. Выявление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особенностей природы и природных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богатств региона. Характеристика одной из стран региона. Подготовка 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обсуждение презентации о заповедниках и национальных парках, о странах, о памятниках природного и культурного наследия региона</w:t>
            </w:r>
          </w:p>
        </w:tc>
        <w:tc>
          <w:tcPr>
            <w:tcW w:w="3782" w:type="dxa"/>
            <w:gridSpan w:val="2"/>
          </w:tcPr>
          <w:p w:rsidR="00D61A62" w:rsidRPr="00273270" w:rsidRDefault="00D61A62" w:rsidP="00273270">
            <w:pPr>
              <w:pStyle w:val="NoSpacing"/>
              <w:rPr>
                <w:sz w:val="22"/>
                <w:szCs w:val="22"/>
              </w:rPr>
            </w:pPr>
            <w:r w:rsidRPr="00273270">
              <w:rPr>
                <w:sz w:val="22"/>
                <w:szCs w:val="22"/>
              </w:rPr>
              <w:t>§26; подготовка презентации об одной из стран Восточной  Африки</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27</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Южной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Африки. Южно - Африканская</w:t>
            </w:r>
          </w:p>
          <w:p w:rsidR="00D61A62" w:rsidRPr="00273270" w:rsidRDefault="00D61A62" w:rsidP="00273270">
            <w:pPr>
              <w:pStyle w:val="NoSpacing"/>
              <w:jc w:val="both"/>
              <w:rPr>
                <w:sz w:val="22"/>
                <w:szCs w:val="22"/>
              </w:rPr>
            </w:pPr>
            <w:r w:rsidRPr="00273270">
              <w:rPr>
                <w:sz w:val="22"/>
                <w:szCs w:val="22"/>
              </w:rPr>
              <w:t>Республика</w:t>
            </w:r>
          </w:p>
        </w:tc>
        <w:tc>
          <w:tcPr>
            <w:tcW w:w="4341"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Общая характеристика региона.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Южно - Африканской Республики.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11. </w:t>
            </w:r>
            <w:r w:rsidRPr="00273270">
              <w:rPr>
                <w:rFonts w:ascii="Times New Roman" w:hAnsi="Times New Roman" w:cs="Times New Roman"/>
              </w:rPr>
              <w:t>Определение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 картам основных видов хозяйственной деятельности населения стран</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Южной Африки. </w:t>
            </w:r>
            <w:r w:rsidRPr="00273270">
              <w:rPr>
                <w:rFonts w:ascii="Times New Roman" w:hAnsi="Times New Roman" w:cs="Times New Roman"/>
                <w:b/>
                <w:bCs/>
              </w:rPr>
              <w:t xml:space="preserve">12. </w:t>
            </w:r>
            <w:r w:rsidRPr="00273270">
              <w:rPr>
                <w:rFonts w:ascii="Times New Roman" w:hAnsi="Times New Roman" w:cs="Times New Roman"/>
              </w:rPr>
              <w:t>Оценка географического положения, планировки и внешнего облика крупнейших городов</w:t>
            </w:r>
          </w:p>
          <w:p w:rsidR="00D61A62" w:rsidRPr="00273270" w:rsidRDefault="00D61A62" w:rsidP="00273270">
            <w:pPr>
              <w:pStyle w:val="NoSpacing"/>
              <w:rPr>
                <w:sz w:val="22"/>
                <w:szCs w:val="22"/>
              </w:rPr>
            </w:pPr>
            <w:r w:rsidRPr="00273270">
              <w:rPr>
                <w:sz w:val="22"/>
                <w:szCs w:val="22"/>
              </w:rPr>
              <w:t>Африки</w:t>
            </w:r>
          </w:p>
        </w:tc>
        <w:tc>
          <w:tcPr>
            <w:tcW w:w="3475"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географического по#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ложения региона и стран, расположенных в его пределах. Выявление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особенностей природы, природных богатств и этнического состава населения и основные виды его хозяйственной деятельности. Характеристика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одной из стран региона. Анализ экологической карты</w:t>
            </w:r>
          </w:p>
        </w:tc>
        <w:tc>
          <w:tcPr>
            <w:tcW w:w="3782" w:type="dxa"/>
            <w:gridSpan w:val="2"/>
          </w:tcPr>
          <w:p w:rsidR="00D61A62" w:rsidRPr="00273270" w:rsidRDefault="00D61A62" w:rsidP="00273270">
            <w:pPr>
              <w:pStyle w:val="NoSpacing"/>
              <w:rPr>
                <w:sz w:val="22"/>
                <w:szCs w:val="22"/>
              </w:rPr>
            </w:pPr>
            <w:r w:rsidRPr="00273270">
              <w:rPr>
                <w:sz w:val="22"/>
                <w:szCs w:val="22"/>
              </w:rPr>
              <w:t>§27; р/т стр 55 №46;  подготовка презентации об одной из стран Южной   Африки</w:t>
            </w:r>
          </w:p>
        </w:tc>
      </w:tr>
      <w:tr w:rsidR="00D61A62" w:rsidRPr="00123FEC">
        <w:trPr>
          <w:trHeight w:val="146"/>
        </w:trPr>
        <w:tc>
          <w:tcPr>
            <w:tcW w:w="15418" w:type="dxa"/>
            <w:gridSpan w:val="7"/>
          </w:tcPr>
          <w:p w:rsidR="00D61A62" w:rsidRPr="00273270" w:rsidRDefault="00D61A62" w:rsidP="00273270">
            <w:pPr>
              <w:pStyle w:val="NoSpacing"/>
              <w:jc w:val="center"/>
              <w:rPr>
                <w:b/>
                <w:bCs/>
                <w:sz w:val="22"/>
                <w:szCs w:val="22"/>
              </w:rPr>
            </w:pPr>
            <w:r w:rsidRPr="00273270">
              <w:rPr>
                <w:b/>
                <w:bCs/>
                <w:sz w:val="22"/>
                <w:szCs w:val="22"/>
              </w:rPr>
              <w:t>Австралия (4 ч)</w:t>
            </w:r>
          </w:p>
          <w:p w:rsidR="00D61A62" w:rsidRPr="00273270" w:rsidRDefault="00D61A62" w:rsidP="00273270">
            <w:pPr>
              <w:spacing w:after="0" w:line="240" w:lineRule="auto"/>
              <w:rPr>
                <w:rFonts w:ascii="Times New Roman" w:hAnsi="Times New Roman" w:cs="Times New Roman"/>
                <w:b/>
                <w:bCs/>
              </w:rPr>
            </w:pPr>
            <w:r w:rsidRPr="00273270">
              <w:rPr>
                <w:rFonts w:ascii="Times New Roman" w:hAnsi="Times New Roman" w:cs="Times New Roman"/>
                <w:b/>
                <w:bCs/>
              </w:rPr>
              <w:t>Результаты обучения</w:t>
            </w:r>
          </w:p>
          <w:p w:rsidR="00D61A62" w:rsidRPr="00273270" w:rsidRDefault="00D61A62" w:rsidP="00273270">
            <w:pPr>
              <w:spacing w:after="0" w:line="240" w:lineRule="auto"/>
              <w:rPr>
                <w:rFonts w:ascii="Times New Roman" w:hAnsi="Times New Roman" w:cs="Times New Roman"/>
                <w:b/>
                <w:bCs/>
              </w:rPr>
            </w:pPr>
            <w:r w:rsidRPr="00273270">
              <w:rPr>
                <w:rFonts w:ascii="Times New Roman" w:hAnsi="Times New Roman" w:cs="Times New Roman"/>
                <w:b/>
                <w:bCs/>
              </w:rPr>
              <w:t xml:space="preserve">Предметные: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показывать на карте материк, определять географическое положение, называть отличительные признаки материка как крупного природного комплекса;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показывать на карте наиболее крупные и известные географические объекты на материке (горы, возвышенности, реки, озера и т. д.) и в океанах (моря, заливы, проливы, острова, полуострова);  описывать отдельные природные комплексы с использованием карт; показывать наиболее крупные государства на материке; уметь давать описания природы и основных занятий населения, используя карты атласа; приводить примеры воздействия и изменений природы на материке под влиянием деятельности человека.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b/>
                <w:bCs/>
                <w:u w:val="single"/>
              </w:rPr>
              <w:t>Метапредметные</w:t>
            </w:r>
            <w:r w:rsidRPr="00273270">
              <w:rPr>
                <w:rFonts w:ascii="Times New Roman" w:hAnsi="Times New Roman" w:cs="Times New Roman"/>
              </w:rPr>
              <w:t xml:space="preserve">: </w:t>
            </w:r>
          </w:p>
          <w:p w:rsidR="00D61A62" w:rsidRPr="00273270" w:rsidRDefault="00D61A62" w:rsidP="00273270">
            <w:pPr>
              <w:pStyle w:val="NoSpacing"/>
              <w:rPr>
                <w:sz w:val="22"/>
                <w:szCs w:val="22"/>
                <w:u w:val="single"/>
              </w:rPr>
            </w:pPr>
            <w:r w:rsidRPr="00273270">
              <w:rPr>
                <w:sz w:val="22"/>
                <w:szCs w:val="22"/>
                <w:u w:val="single"/>
              </w:rPr>
              <w:t xml:space="preserve">Познавательные: </w:t>
            </w:r>
            <w:r w:rsidRPr="00273270">
              <w:rPr>
                <w:sz w:val="22"/>
                <w:szCs w:val="22"/>
              </w:rPr>
              <w:t>ставить учебную задачу под руководством  учителя, выявлять причинно-следственные связи, определять критерии для сравнения фактов, явлений,</w:t>
            </w:r>
            <w:r w:rsidRPr="00273270">
              <w:rPr>
                <w:sz w:val="22"/>
                <w:szCs w:val="22"/>
                <w:u w:val="single"/>
              </w:rPr>
              <w:t xml:space="preserve"> </w:t>
            </w:r>
            <w:r w:rsidRPr="00273270">
              <w:rPr>
                <w:sz w:val="22"/>
                <w:szCs w:val="22"/>
              </w:rPr>
              <w:t>анализировать связи, соподчинения и зависимости компонентов.</w:t>
            </w:r>
          </w:p>
          <w:p w:rsidR="00D61A62" w:rsidRPr="00273270" w:rsidRDefault="00D61A62" w:rsidP="00273270">
            <w:pPr>
              <w:pStyle w:val="NoSpacing"/>
              <w:rPr>
                <w:sz w:val="22"/>
                <w:szCs w:val="22"/>
              </w:rPr>
            </w:pPr>
            <w:r w:rsidRPr="00273270">
              <w:rPr>
                <w:sz w:val="22"/>
                <w:szCs w:val="22"/>
                <w:u w:val="single"/>
              </w:rPr>
              <w:t>Регулятивные:</w:t>
            </w:r>
            <w:r w:rsidRPr="00273270">
              <w:rPr>
                <w:sz w:val="22"/>
                <w:szCs w:val="22"/>
              </w:rPr>
              <w:t xml:space="preserve"> планировать свою деятельность под руководством учителя,оценивать работу одноклассников,работать с текстом: составлять логические цепочки, таблицы, схемы.</w:t>
            </w:r>
          </w:p>
          <w:p w:rsidR="00D61A62" w:rsidRPr="00273270" w:rsidRDefault="00D61A62" w:rsidP="00273270">
            <w:pPr>
              <w:pStyle w:val="NoSpacing"/>
              <w:rPr>
                <w:sz w:val="22"/>
                <w:szCs w:val="22"/>
                <w:u w:val="single"/>
              </w:rPr>
            </w:pPr>
            <w:r w:rsidRPr="00273270">
              <w:rPr>
                <w:sz w:val="22"/>
                <w:szCs w:val="22"/>
                <w:u w:val="single"/>
              </w:rPr>
              <w:t>Коммуникативные:</w:t>
            </w:r>
          </w:p>
          <w:p w:rsidR="00D61A62" w:rsidRPr="00273270" w:rsidRDefault="00D61A62" w:rsidP="00273270">
            <w:pPr>
              <w:pStyle w:val="NoSpacing"/>
              <w:rPr>
                <w:sz w:val="22"/>
                <w:szCs w:val="22"/>
              </w:rPr>
            </w:pPr>
            <w:r w:rsidRPr="00273270">
              <w:rPr>
                <w:sz w:val="22"/>
                <w:szCs w:val="22"/>
              </w:rPr>
              <w:t>создавать объяснительные тексты, выслушивать и объективно оценивать другого, уметь вести диалог, вырабатывая общее решение.</w:t>
            </w:r>
          </w:p>
          <w:p w:rsidR="00D61A62" w:rsidRPr="00123FEC" w:rsidRDefault="00D61A62" w:rsidP="00273270">
            <w:pPr>
              <w:spacing w:after="0" w:line="240" w:lineRule="auto"/>
              <w:rPr>
                <w:rFonts w:ascii="Times New Roman" w:hAnsi="Times New Roman" w:cs="Times New Roman"/>
              </w:rPr>
            </w:pP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28</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положение. История открытия.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Рельеф и полезные ископаемые</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Своеобразие географического положения материка. История открытия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исследования. Особенности рельефа.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Размещение месторождений полезных</w:t>
            </w:r>
          </w:p>
          <w:p w:rsidR="00D61A62" w:rsidRPr="00273270" w:rsidRDefault="00D61A62" w:rsidP="00273270">
            <w:pPr>
              <w:pStyle w:val="NoSpacing"/>
              <w:rPr>
                <w:sz w:val="22"/>
                <w:szCs w:val="22"/>
              </w:rPr>
            </w:pPr>
            <w:r w:rsidRPr="00273270">
              <w:rPr>
                <w:sz w:val="22"/>
                <w:szCs w:val="22"/>
              </w:rPr>
              <w:t>ископаемых</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причин выровненного рельефа материка. Установление закономерностей размещения месторождений полезных ископаемых на материке. Сравнение географического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положения и рельефа Австралии и Африки</w:t>
            </w:r>
          </w:p>
        </w:tc>
        <w:tc>
          <w:tcPr>
            <w:tcW w:w="1985" w:type="dxa"/>
          </w:tcPr>
          <w:p w:rsidR="00D61A62" w:rsidRPr="00273270" w:rsidRDefault="00D61A62" w:rsidP="00273270">
            <w:pPr>
              <w:pStyle w:val="NoSpacing"/>
              <w:outlineLvl w:val="0"/>
              <w:rPr>
                <w:sz w:val="22"/>
                <w:szCs w:val="22"/>
              </w:rPr>
            </w:pPr>
            <w:r w:rsidRPr="00273270">
              <w:rPr>
                <w:sz w:val="22"/>
                <w:szCs w:val="22"/>
              </w:rPr>
              <w:t>§28 р/т стр 56 -58</w:t>
            </w:r>
          </w:p>
          <w:p w:rsidR="00D61A62" w:rsidRPr="00273270" w:rsidRDefault="00D61A62" w:rsidP="00273270">
            <w:pPr>
              <w:pStyle w:val="NoSpacing"/>
              <w:rPr>
                <w:sz w:val="22"/>
                <w:szCs w:val="22"/>
              </w:rPr>
            </w:pPr>
            <w:r w:rsidRPr="00273270">
              <w:rPr>
                <w:sz w:val="22"/>
                <w:szCs w:val="22"/>
              </w:rPr>
              <w:t>N 4</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29</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 Внутренние воды</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Факторы, определяющие особенности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климата материка. Климатические</w:t>
            </w:r>
          </w:p>
          <w:p w:rsidR="00D61A62" w:rsidRPr="00273270" w:rsidRDefault="00D61A62" w:rsidP="00273270">
            <w:pPr>
              <w:pStyle w:val="NoSpacing"/>
              <w:rPr>
                <w:sz w:val="22"/>
                <w:szCs w:val="22"/>
              </w:rPr>
            </w:pPr>
            <w:r w:rsidRPr="00273270">
              <w:rPr>
                <w:sz w:val="22"/>
                <w:szCs w:val="22"/>
              </w:rPr>
              <w:t>пояса и области. Внутренние воды</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причин сухости климата на большей территории, бедности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поверхностными водами. Анализ климатограмм. Описание одной из рек</w:t>
            </w:r>
          </w:p>
          <w:p w:rsidR="00D61A62" w:rsidRPr="00273270" w:rsidRDefault="00D61A62" w:rsidP="00273270">
            <w:pPr>
              <w:pStyle w:val="NoSpacing"/>
              <w:rPr>
                <w:sz w:val="22"/>
                <w:szCs w:val="22"/>
              </w:rPr>
            </w:pPr>
            <w:r w:rsidRPr="00273270">
              <w:rPr>
                <w:sz w:val="22"/>
                <w:szCs w:val="22"/>
              </w:rPr>
              <w:t>материка</w:t>
            </w:r>
          </w:p>
        </w:tc>
        <w:tc>
          <w:tcPr>
            <w:tcW w:w="1985" w:type="dxa"/>
          </w:tcPr>
          <w:p w:rsidR="00D61A62" w:rsidRPr="00273270" w:rsidRDefault="00D61A62" w:rsidP="00273270">
            <w:pPr>
              <w:pStyle w:val="NoSpacing"/>
              <w:outlineLvl w:val="0"/>
              <w:rPr>
                <w:sz w:val="22"/>
                <w:szCs w:val="22"/>
              </w:rPr>
            </w:pPr>
            <w:r w:rsidRPr="00273270">
              <w:rPr>
                <w:sz w:val="22"/>
                <w:szCs w:val="22"/>
              </w:rPr>
              <w:t>§29, р/т стр 58 -59</w:t>
            </w:r>
          </w:p>
          <w:p w:rsidR="00D61A62" w:rsidRPr="00273270" w:rsidRDefault="00D61A62" w:rsidP="00273270">
            <w:pPr>
              <w:pStyle w:val="NoSpacing"/>
              <w:rPr>
                <w:sz w:val="22"/>
                <w:szCs w:val="22"/>
              </w:rPr>
            </w:pPr>
            <w:r w:rsidRPr="00273270">
              <w:rPr>
                <w:sz w:val="22"/>
                <w:szCs w:val="22"/>
              </w:rPr>
              <w:t>N 8,11</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30</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Природные зоны.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Своеобразие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органического</w:t>
            </w:r>
          </w:p>
          <w:p w:rsidR="00D61A62" w:rsidRPr="00273270" w:rsidRDefault="00D61A62" w:rsidP="00273270">
            <w:pPr>
              <w:pStyle w:val="NoSpacing"/>
              <w:jc w:val="both"/>
              <w:rPr>
                <w:sz w:val="22"/>
                <w:szCs w:val="22"/>
              </w:rPr>
            </w:pPr>
            <w:r w:rsidRPr="00273270">
              <w:rPr>
                <w:sz w:val="22"/>
                <w:szCs w:val="22"/>
              </w:rPr>
              <w:t>мира</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Проявление широтной зональности 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размещении природных зон. Своеобразие органического мира</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причин эндемичности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органического мира, особенностей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размещения природных зон в сравнении с Африкой</w:t>
            </w:r>
          </w:p>
        </w:tc>
        <w:tc>
          <w:tcPr>
            <w:tcW w:w="1985" w:type="dxa"/>
          </w:tcPr>
          <w:p w:rsidR="00D61A62" w:rsidRPr="00273270" w:rsidRDefault="00D61A62" w:rsidP="00273270">
            <w:pPr>
              <w:pStyle w:val="NoSpacing"/>
              <w:outlineLvl w:val="0"/>
              <w:rPr>
                <w:sz w:val="22"/>
                <w:szCs w:val="22"/>
              </w:rPr>
            </w:pPr>
            <w:r w:rsidRPr="00273270">
              <w:rPr>
                <w:sz w:val="22"/>
                <w:szCs w:val="22"/>
              </w:rPr>
              <w:t>§30 р/т стр 59 -60</w:t>
            </w:r>
          </w:p>
          <w:p w:rsidR="00D61A62" w:rsidRPr="00273270" w:rsidRDefault="00D61A62" w:rsidP="00273270">
            <w:pPr>
              <w:pStyle w:val="NoSpacing"/>
              <w:rPr>
                <w:sz w:val="22"/>
                <w:szCs w:val="22"/>
              </w:rPr>
            </w:pPr>
            <w:r w:rsidRPr="00273270">
              <w:rPr>
                <w:sz w:val="22"/>
                <w:szCs w:val="22"/>
              </w:rPr>
              <w:t>N 13,14</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31</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Австралийский</w:t>
            </w:r>
          </w:p>
          <w:p w:rsidR="00D61A62" w:rsidRPr="00273270" w:rsidRDefault="00D61A62" w:rsidP="00273270">
            <w:pPr>
              <w:pStyle w:val="NoSpacing"/>
              <w:jc w:val="both"/>
              <w:rPr>
                <w:sz w:val="22"/>
                <w:szCs w:val="22"/>
              </w:rPr>
            </w:pPr>
            <w:r w:rsidRPr="00273270">
              <w:rPr>
                <w:sz w:val="22"/>
                <w:szCs w:val="22"/>
              </w:rPr>
              <w:t>Союз</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Австралийского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Союза. Изменение природы человеком.</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13. </w:t>
            </w:r>
            <w:r w:rsidRPr="00273270">
              <w:rPr>
                <w:rFonts w:ascii="Times New Roman" w:hAnsi="Times New Roman" w:cs="Times New Roman"/>
              </w:rPr>
              <w:t>Сравнительная характеристика природы, населения и его хозяйственной деятельности двух регионов Австралии (по выбору).</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Описание населения (численности,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размещения по территории, этнического состава, соотношения городского и сельского населения). Анализ</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карты хозяйственной деятельности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людей. Оценка степени изменения</w:t>
            </w:r>
          </w:p>
          <w:p w:rsidR="00D61A62" w:rsidRPr="00273270" w:rsidRDefault="00D61A62" w:rsidP="00273270">
            <w:pPr>
              <w:pStyle w:val="NoSpacing"/>
              <w:rPr>
                <w:sz w:val="22"/>
                <w:szCs w:val="22"/>
              </w:rPr>
            </w:pPr>
            <w:r w:rsidRPr="00273270">
              <w:rPr>
                <w:sz w:val="22"/>
                <w:szCs w:val="22"/>
              </w:rPr>
              <w:t>природы человеком</w:t>
            </w:r>
          </w:p>
        </w:tc>
        <w:tc>
          <w:tcPr>
            <w:tcW w:w="1985" w:type="dxa"/>
          </w:tcPr>
          <w:p w:rsidR="00D61A62" w:rsidRPr="00273270" w:rsidRDefault="00D61A62" w:rsidP="00273270">
            <w:pPr>
              <w:pStyle w:val="NoSpacing"/>
              <w:outlineLvl w:val="0"/>
              <w:rPr>
                <w:sz w:val="22"/>
                <w:szCs w:val="22"/>
              </w:rPr>
            </w:pPr>
            <w:r w:rsidRPr="00273270">
              <w:rPr>
                <w:sz w:val="22"/>
                <w:szCs w:val="22"/>
              </w:rPr>
              <w:t>§31 р/т стр 60</w:t>
            </w:r>
          </w:p>
          <w:p w:rsidR="00D61A62" w:rsidRPr="00273270" w:rsidRDefault="00D61A62" w:rsidP="00273270">
            <w:pPr>
              <w:pStyle w:val="NoSpacing"/>
              <w:rPr>
                <w:sz w:val="22"/>
                <w:szCs w:val="22"/>
              </w:rPr>
            </w:pPr>
            <w:r w:rsidRPr="00273270">
              <w:rPr>
                <w:sz w:val="22"/>
                <w:szCs w:val="22"/>
              </w:rPr>
              <w:t>N 15</w:t>
            </w:r>
          </w:p>
        </w:tc>
      </w:tr>
      <w:tr w:rsidR="00D61A62" w:rsidRPr="00123FEC">
        <w:trPr>
          <w:trHeight w:val="146"/>
        </w:trPr>
        <w:tc>
          <w:tcPr>
            <w:tcW w:w="15418" w:type="dxa"/>
            <w:gridSpan w:val="7"/>
          </w:tcPr>
          <w:p w:rsidR="00D61A62" w:rsidRPr="00273270" w:rsidRDefault="00D61A62" w:rsidP="00273270">
            <w:pPr>
              <w:spacing w:after="0" w:line="240" w:lineRule="auto"/>
              <w:jc w:val="center"/>
              <w:rPr>
                <w:rFonts w:ascii="Times New Roman" w:hAnsi="Times New Roman" w:cs="Times New Roman"/>
                <w:b/>
                <w:bCs/>
              </w:rPr>
            </w:pPr>
            <w:r w:rsidRPr="00273270">
              <w:rPr>
                <w:rFonts w:ascii="Times New Roman" w:hAnsi="Times New Roman" w:cs="Times New Roman"/>
                <w:b/>
                <w:bCs/>
              </w:rPr>
              <w:t>Океания (1 ч)</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b/>
                <w:bCs/>
              </w:rPr>
              <w:t>Результаты обучения</w:t>
            </w:r>
            <w:r w:rsidRPr="00273270">
              <w:rPr>
                <w:rFonts w:ascii="Times New Roman" w:hAnsi="Times New Roman" w:cs="Times New Roman"/>
              </w:rPr>
              <w:t xml:space="preserve">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Предметные: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показывать на карте крупные острова и архипелаги, определять географическое положение, называть отличительные признаки крупных островов и архипелагов,   как крупных природных комплексов; показывать на карте наиболее крупные и известные географические объекты (горы, возвышенности,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реки, озера и т. д.) и в океанах (моря, заливы, проливы, острова, полуострова);описывать отдельные природные комплексы с использованием карт;показывать наиболее крупные островные  государства; уметь давать описания природы и основных занятий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населения, используя карты атласа; приводить примеры воздействия и изменений природы под влиянием деятельности человека.</w:t>
            </w:r>
          </w:p>
          <w:p w:rsidR="00D61A62" w:rsidRPr="00273270" w:rsidRDefault="00D61A62" w:rsidP="00273270">
            <w:pPr>
              <w:spacing w:after="0" w:line="240" w:lineRule="auto"/>
              <w:rPr>
                <w:rFonts w:ascii="Times New Roman" w:hAnsi="Times New Roman" w:cs="Times New Roman"/>
              </w:rPr>
            </w:pPr>
          </w:p>
          <w:p w:rsidR="00D61A62" w:rsidRPr="00273270" w:rsidRDefault="00D61A62" w:rsidP="00273270">
            <w:pPr>
              <w:pStyle w:val="NoSpacing"/>
              <w:jc w:val="center"/>
              <w:rPr>
                <w:sz w:val="22"/>
                <w:szCs w:val="22"/>
              </w:rPr>
            </w:pP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32</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Природа, население и страны</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Из истории открытия и исследования. Особенности природы. Население и страны. Памятники природного и культурного наследия</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географического положения Океании, крупных островов и архипелагов. Объяснение причин</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своеобразия, уникальности природы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Океании. Описание одного из островов. Обозначение на карте наиболее значимых стран Океании</w:t>
            </w:r>
          </w:p>
        </w:tc>
        <w:tc>
          <w:tcPr>
            <w:tcW w:w="1985" w:type="dxa"/>
          </w:tcPr>
          <w:p w:rsidR="00D61A62" w:rsidRPr="00273270" w:rsidRDefault="00D61A62" w:rsidP="00273270">
            <w:pPr>
              <w:pStyle w:val="NoSpacing"/>
              <w:outlineLvl w:val="0"/>
              <w:rPr>
                <w:sz w:val="22"/>
                <w:szCs w:val="22"/>
              </w:rPr>
            </w:pPr>
            <w:r w:rsidRPr="00273270">
              <w:rPr>
                <w:sz w:val="22"/>
                <w:szCs w:val="22"/>
              </w:rPr>
              <w:t>§32 р/т стр 61</w:t>
            </w:r>
          </w:p>
          <w:p w:rsidR="00D61A62" w:rsidRPr="00273270" w:rsidRDefault="00D61A62" w:rsidP="00273270">
            <w:pPr>
              <w:pStyle w:val="NoSpacing"/>
              <w:rPr>
                <w:sz w:val="22"/>
                <w:szCs w:val="22"/>
              </w:rPr>
            </w:pPr>
            <w:r w:rsidRPr="00273270">
              <w:rPr>
                <w:sz w:val="22"/>
                <w:szCs w:val="22"/>
              </w:rPr>
              <w:t>N 4</w:t>
            </w:r>
          </w:p>
        </w:tc>
      </w:tr>
      <w:tr w:rsidR="00D61A62" w:rsidRPr="00123FEC">
        <w:trPr>
          <w:trHeight w:val="146"/>
        </w:trPr>
        <w:tc>
          <w:tcPr>
            <w:tcW w:w="15418" w:type="dxa"/>
            <w:gridSpan w:val="7"/>
          </w:tcPr>
          <w:p w:rsidR="00D61A62" w:rsidRPr="00273270" w:rsidRDefault="00D61A62" w:rsidP="00273270">
            <w:pPr>
              <w:spacing w:after="0" w:line="240" w:lineRule="auto"/>
              <w:jc w:val="center"/>
              <w:rPr>
                <w:rFonts w:ascii="Times New Roman" w:hAnsi="Times New Roman" w:cs="Times New Roman"/>
              </w:rPr>
            </w:pPr>
          </w:p>
          <w:p w:rsidR="00D61A62" w:rsidRPr="00273270" w:rsidRDefault="00D61A62" w:rsidP="00273270">
            <w:pPr>
              <w:spacing w:after="0" w:line="240" w:lineRule="auto"/>
              <w:jc w:val="center"/>
              <w:rPr>
                <w:rFonts w:ascii="Times New Roman" w:hAnsi="Times New Roman" w:cs="Times New Roman"/>
                <w:b/>
                <w:bCs/>
              </w:rPr>
            </w:pPr>
            <w:r w:rsidRPr="00273270">
              <w:rPr>
                <w:rFonts w:ascii="Times New Roman" w:hAnsi="Times New Roman" w:cs="Times New Roman"/>
                <w:b/>
                <w:bCs/>
              </w:rPr>
              <w:t>Южная Америка (7 ч)</w:t>
            </w:r>
          </w:p>
          <w:p w:rsidR="00D61A62" w:rsidRPr="00273270" w:rsidRDefault="00D61A62" w:rsidP="00273270">
            <w:pPr>
              <w:spacing w:after="0" w:line="240" w:lineRule="auto"/>
              <w:rPr>
                <w:rFonts w:ascii="Times New Roman" w:hAnsi="Times New Roman" w:cs="Times New Roman"/>
                <w:b/>
                <w:bCs/>
              </w:rPr>
            </w:pPr>
            <w:r w:rsidRPr="00273270">
              <w:rPr>
                <w:rFonts w:ascii="Times New Roman" w:hAnsi="Times New Roman" w:cs="Times New Roman"/>
                <w:b/>
                <w:bCs/>
              </w:rPr>
              <w:t xml:space="preserve">Результаты обучения </w:t>
            </w:r>
          </w:p>
          <w:p w:rsidR="00D61A62" w:rsidRPr="00273270" w:rsidRDefault="00D61A62" w:rsidP="00273270">
            <w:pPr>
              <w:spacing w:after="0" w:line="240" w:lineRule="auto"/>
              <w:jc w:val="center"/>
              <w:rPr>
                <w:rFonts w:ascii="Times New Roman" w:hAnsi="Times New Roman" w:cs="Times New Roman"/>
              </w:rPr>
            </w:pP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Предметные:</w:t>
            </w:r>
          </w:p>
          <w:p w:rsidR="00D61A62" w:rsidRPr="00273270" w:rsidRDefault="00D61A62" w:rsidP="00273270">
            <w:pPr>
              <w:spacing w:after="0" w:line="240" w:lineRule="auto"/>
              <w:rPr>
                <w:rFonts w:ascii="Times New Roman" w:hAnsi="Times New Roman" w:cs="Times New Roman"/>
              </w:rPr>
            </w:pP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показывать на карте материк, определять географическое положение, называть отличительные признаки материка как крупного природного комплекса;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показывать на карте наиболее крупные и известные географические объекты на материке (горы, возвышенности, реки, озера и т. д.) и в океанах (моря, заливы, проливы, острова, полуострова);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описывать отдельные природные комплексы с использованием карт; и известные географические объекты на материке (горы, возвышенности, реки, озера и т. д.) и в океанах (моря, заливы, проливы, острова, полуострова);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описывать отдельные природные комплексы с использованием карт;</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показывать наиболее крупные государства на материке; уметь давать описания природы и основных занятий населения, используя карты атласа;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приводить примеры воздействия и изменений природы на материке под влиянием деятельности человека.</w:t>
            </w:r>
          </w:p>
          <w:p w:rsidR="00D61A62" w:rsidRPr="00273270" w:rsidRDefault="00D61A62" w:rsidP="00273270">
            <w:pPr>
              <w:spacing w:after="0" w:line="240" w:lineRule="auto"/>
              <w:rPr>
                <w:rFonts w:ascii="Times New Roman" w:hAnsi="Times New Roman" w:cs="Times New Roman"/>
              </w:rPr>
            </w:pP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Метапредметные: </w:t>
            </w:r>
          </w:p>
          <w:p w:rsidR="00D61A62" w:rsidRPr="00273270" w:rsidRDefault="00D61A62" w:rsidP="00273270">
            <w:pPr>
              <w:pStyle w:val="NoSpacing"/>
              <w:rPr>
                <w:sz w:val="22"/>
                <w:szCs w:val="22"/>
              </w:rPr>
            </w:pPr>
            <w:r w:rsidRPr="00273270">
              <w:rPr>
                <w:sz w:val="22"/>
                <w:szCs w:val="22"/>
                <w:u w:val="single"/>
              </w:rPr>
              <w:t>Познавательные:</w:t>
            </w:r>
            <w:r w:rsidRPr="00273270">
              <w:rPr>
                <w:sz w:val="22"/>
                <w:szCs w:val="22"/>
              </w:rPr>
              <w:t xml:space="preserve"> ставить учебную задачу под руководством  учителя, выявлять причинно-следственные связи, определять критерии для сравнения фактов, явлений, анализировать связи, соподчинения и зависимости компонентов.</w:t>
            </w:r>
          </w:p>
          <w:p w:rsidR="00D61A62" w:rsidRPr="00273270" w:rsidRDefault="00D61A62" w:rsidP="00273270">
            <w:pPr>
              <w:pStyle w:val="NoSpacing"/>
              <w:rPr>
                <w:sz w:val="22"/>
                <w:szCs w:val="22"/>
              </w:rPr>
            </w:pPr>
            <w:r w:rsidRPr="00273270">
              <w:rPr>
                <w:sz w:val="22"/>
                <w:szCs w:val="22"/>
                <w:u w:val="single"/>
              </w:rPr>
              <w:t>Регулятивные</w:t>
            </w:r>
            <w:r w:rsidRPr="00273270">
              <w:rPr>
                <w:sz w:val="22"/>
                <w:szCs w:val="22"/>
              </w:rPr>
              <w:t>: планировать свою деятельность под руководством учителя, оценивать работу одноклассников, работать с текстом: составлять логические цепочки, таблицы, схемы.</w:t>
            </w:r>
          </w:p>
          <w:p w:rsidR="00D61A62" w:rsidRPr="00273270" w:rsidRDefault="00D61A62" w:rsidP="00273270">
            <w:pPr>
              <w:pStyle w:val="NoSpacing"/>
              <w:rPr>
                <w:sz w:val="22"/>
                <w:szCs w:val="22"/>
              </w:rPr>
            </w:pPr>
            <w:r w:rsidRPr="00273270">
              <w:rPr>
                <w:sz w:val="22"/>
                <w:szCs w:val="22"/>
                <w:u w:val="single"/>
              </w:rPr>
              <w:t>Коммуникативные</w:t>
            </w:r>
            <w:r w:rsidRPr="00273270">
              <w:rPr>
                <w:sz w:val="22"/>
                <w:szCs w:val="22"/>
              </w:rPr>
              <w:t>:</w:t>
            </w:r>
          </w:p>
          <w:p w:rsidR="00D61A62" w:rsidRPr="00273270" w:rsidRDefault="00D61A62" w:rsidP="00273270">
            <w:pPr>
              <w:pStyle w:val="NoSpacing"/>
              <w:rPr>
                <w:sz w:val="22"/>
                <w:szCs w:val="22"/>
              </w:rPr>
            </w:pPr>
            <w:r w:rsidRPr="00273270">
              <w:rPr>
                <w:sz w:val="22"/>
                <w:szCs w:val="22"/>
              </w:rPr>
              <w:t>создавать объяснительные тексты, выслушивать и объективно оценивать другого, уметь вести диалог, вырабатывая общее решение.</w:t>
            </w:r>
          </w:p>
          <w:p w:rsidR="00D61A62" w:rsidRPr="00273270" w:rsidRDefault="00D61A62" w:rsidP="00273270">
            <w:pPr>
              <w:spacing w:after="0" w:line="240" w:lineRule="auto"/>
              <w:rPr>
                <w:rFonts w:ascii="Times New Roman" w:hAnsi="Times New Roman" w:cs="Times New Roman"/>
              </w:rPr>
            </w:pP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 урока</w:t>
            </w:r>
          </w:p>
        </w:tc>
        <w:tc>
          <w:tcPr>
            <w:tcW w:w="2780" w:type="dxa"/>
          </w:tcPr>
          <w:p w:rsidR="00D61A62" w:rsidRPr="00273270" w:rsidRDefault="00D61A62" w:rsidP="00273270">
            <w:pPr>
              <w:pStyle w:val="NoSpacing"/>
              <w:jc w:val="center"/>
              <w:rPr>
                <w:sz w:val="22"/>
                <w:szCs w:val="22"/>
              </w:rPr>
            </w:pPr>
            <w:r w:rsidRPr="00273270">
              <w:rPr>
                <w:sz w:val="22"/>
                <w:szCs w:val="22"/>
              </w:rPr>
              <w:t>Тема</w:t>
            </w:r>
          </w:p>
        </w:tc>
        <w:tc>
          <w:tcPr>
            <w:tcW w:w="4423" w:type="dxa"/>
            <w:gridSpan w:val="2"/>
          </w:tcPr>
          <w:p w:rsidR="00D61A62" w:rsidRPr="00273270" w:rsidRDefault="00D61A62" w:rsidP="00273270">
            <w:pPr>
              <w:pStyle w:val="NoSpacing"/>
              <w:jc w:val="center"/>
              <w:rPr>
                <w:sz w:val="22"/>
                <w:szCs w:val="22"/>
              </w:rPr>
            </w:pPr>
            <w:r w:rsidRPr="00273270">
              <w:rPr>
                <w:sz w:val="22"/>
                <w:szCs w:val="22"/>
              </w:rPr>
              <w:t>Содержание урока</w:t>
            </w:r>
          </w:p>
        </w:tc>
        <w:tc>
          <w:tcPr>
            <w:tcW w:w="5190" w:type="dxa"/>
            <w:gridSpan w:val="2"/>
          </w:tcPr>
          <w:p w:rsidR="00D61A62" w:rsidRPr="00273270" w:rsidRDefault="00D61A62" w:rsidP="00273270">
            <w:pPr>
              <w:pStyle w:val="NoSpacing"/>
              <w:jc w:val="center"/>
              <w:rPr>
                <w:sz w:val="22"/>
                <w:szCs w:val="22"/>
              </w:rPr>
            </w:pPr>
            <w:r w:rsidRPr="00273270">
              <w:rPr>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33</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положение. Из</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истории открытия и исследования материка</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История</w:t>
            </w:r>
          </w:p>
          <w:p w:rsidR="00D61A62" w:rsidRPr="00273270" w:rsidRDefault="00D61A62" w:rsidP="00273270">
            <w:pPr>
              <w:pStyle w:val="NoSpacing"/>
              <w:rPr>
                <w:sz w:val="22"/>
                <w:szCs w:val="22"/>
              </w:rPr>
            </w:pPr>
            <w:r w:rsidRPr="00273270">
              <w:rPr>
                <w:sz w:val="22"/>
                <w:szCs w:val="22"/>
              </w:rPr>
              <w:t>открытия и исследования материка</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Сравнение географического положения Южной Америки, Африки и Австралии. Формулирование выводов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 природе материка на основе оценки его географического положения</w:t>
            </w:r>
          </w:p>
        </w:tc>
        <w:tc>
          <w:tcPr>
            <w:tcW w:w="1985" w:type="dxa"/>
          </w:tcPr>
          <w:p w:rsidR="00D61A62" w:rsidRPr="00273270" w:rsidRDefault="00D61A62" w:rsidP="00273270">
            <w:pPr>
              <w:pStyle w:val="NoSpacing"/>
              <w:outlineLvl w:val="0"/>
              <w:rPr>
                <w:sz w:val="22"/>
                <w:szCs w:val="22"/>
              </w:rPr>
            </w:pPr>
            <w:r w:rsidRPr="00273270">
              <w:rPr>
                <w:sz w:val="22"/>
                <w:szCs w:val="22"/>
              </w:rPr>
              <w:t>§33 р/т стр 62-64</w:t>
            </w:r>
          </w:p>
          <w:p w:rsidR="00D61A62" w:rsidRPr="00273270" w:rsidRDefault="00D61A62" w:rsidP="00273270">
            <w:pPr>
              <w:pStyle w:val="NoSpacing"/>
              <w:rPr>
                <w:sz w:val="22"/>
                <w:szCs w:val="22"/>
              </w:rPr>
            </w:pPr>
            <w:r w:rsidRPr="00273270">
              <w:rPr>
                <w:sz w:val="22"/>
                <w:szCs w:val="22"/>
              </w:rPr>
              <w:t>N 1-7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34</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Рельеф и полезные ископаемые</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Рельеф и полезные ископаемые</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причин контрастов в строении рельефа Южной Америки.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Работа с картами атласа. Выявление закономерностей в размещении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крупных форм рельефа и месторождений полезных ископаемых. Сравнение рельефа Южной Америки и Африки, формулирование вывода по результатам сравнения</w:t>
            </w:r>
          </w:p>
        </w:tc>
        <w:tc>
          <w:tcPr>
            <w:tcW w:w="1985" w:type="dxa"/>
          </w:tcPr>
          <w:p w:rsidR="00D61A62" w:rsidRPr="00273270" w:rsidRDefault="00D61A62" w:rsidP="00273270">
            <w:pPr>
              <w:pStyle w:val="NoSpacing"/>
              <w:outlineLvl w:val="0"/>
              <w:rPr>
                <w:sz w:val="22"/>
                <w:szCs w:val="22"/>
              </w:rPr>
            </w:pPr>
            <w:r w:rsidRPr="00273270">
              <w:rPr>
                <w:sz w:val="22"/>
                <w:szCs w:val="22"/>
              </w:rPr>
              <w:t>§34 р/т стр 64-65</w:t>
            </w:r>
          </w:p>
          <w:p w:rsidR="00D61A62" w:rsidRPr="00273270" w:rsidRDefault="00D61A62" w:rsidP="00273270">
            <w:pPr>
              <w:pStyle w:val="NoSpacing"/>
              <w:rPr>
                <w:sz w:val="22"/>
                <w:szCs w:val="22"/>
              </w:rPr>
            </w:pPr>
            <w:r w:rsidRPr="00273270">
              <w:rPr>
                <w:sz w:val="22"/>
                <w:szCs w:val="22"/>
              </w:rPr>
              <w:t>N 7-9</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35</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 Внутренние воды</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Климатообразующие факторы.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Климатические пояса и области.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Внутренние воды. Реки как производные рельефа и климата материка</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причин преобладания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влажных типов климата, богатства материка поверхностными водами.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Работа с картами атласа. Сравнение климата и внутренних вод Южной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Америки и Африки. Оценка климата и внутренних вод материка для жизни населения</w:t>
            </w:r>
          </w:p>
        </w:tc>
        <w:tc>
          <w:tcPr>
            <w:tcW w:w="1985" w:type="dxa"/>
          </w:tcPr>
          <w:p w:rsidR="00D61A62" w:rsidRPr="00273270" w:rsidRDefault="00D61A62" w:rsidP="00273270">
            <w:pPr>
              <w:pStyle w:val="NoSpacing"/>
              <w:outlineLvl w:val="0"/>
              <w:rPr>
                <w:sz w:val="22"/>
                <w:szCs w:val="22"/>
              </w:rPr>
            </w:pPr>
            <w:r w:rsidRPr="00273270">
              <w:rPr>
                <w:sz w:val="22"/>
                <w:szCs w:val="22"/>
              </w:rPr>
              <w:t>§35 р/т стр 65 -67</w:t>
            </w:r>
          </w:p>
          <w:p w:rsidR="00D61A62" w:rsidRPr="00273270" w:rsidRDefault="00D61A62" w:rsidP="00273270">
            <w:pPr>
              <w:pStyle w:val="NoSpacing"/>
              <w:rPr>
                <w:sz w:val="22"/>
                <w:szCs w:val="22"/>
              </w:rPr>
            </w:pPr>
            <w:r w:rsidRPr="00273270">
              <w:rPr>
                <w:sz w:val="22"/>
                <w:szCs w:val="22"/>
              </w:rPr>
              <w:t>N 16-18</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36</w:t>
            </w:r>
          </w:p>
        </w:tc>
        <w:tc>
          <w:tcPr>
            <w:tcW w:w="2780" w:type="dxa"/>
          </w:tcPr>
          <w:p w:rsidR="00D61A62" w:rsidRPr="00273270" w:rsidRDefault="00D61A62" w:rsidP="00273270">
            <w:pPr>
              <w:pStyle w:val="NoSpacing"/>
              <w:jc w:val="both"/>
              <w:rPr>
                <w:sz w:val="22"/>
                <w:szCs w:val="22"/>
              </w:rPr>
            </w:pPr>
            <w:r w:rsidRPr="00273270">
              <w:rPr>
                <w:sz w:val="22"/>
                <w:szCs w:val="22"/>
              </w:rPr>
              <w:t>Природные зоны</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Своеобразие органического мира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материка. Высотная поясность в Андах. Изменение природы материка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под влиянием деятельности человека.</w:t>
            </w:r>
          </w:p>
          <w:p w:rsidR="00D61A62" w:rsidRPr="00273270" w:rsidRDefault="00D61A62" w:rsidP="00273270">
            <w:pPr>
              <w:pStyle w:val="NoSpacing"/>
              <w:rPr>
                <w:sz w:val="22"/>
                <w:szCs w:val="22"/>
              </w:rPr>
            </w:pPr>
            <w:r w:rsidRPr="00273270">
              <w:rPr>
                <w:sz w:val="22"/>
                <w:szCs w:val="22"/>
              </w:rPr>
              <w:t>Охрана природы</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Выявление зависимости размещения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природных зон от климата. Определение своеобразия каждой из природных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зон материка. Сравнение природных зон Южной Америки и Африки. Умение приводить примеры изменения природы материка человеком</w:t>
            </w:r>
          </w:p>
        </w:tc>
        <w:tc>
          <w:tcPr>
            <w:tcW w:w="1985" w:type="dxa"/>
          </w:tcPr>
          <w:p w:rsidR="00D61A62" w:rsidRPr="00273270" w:rsidRDefault="00D61A62" w:rsidP="00273270">
            <w:pPr>
              <w:pStyle w:val="NoSpacing"/>
              <w:outlineLvl w:val="0"/>
              <w:rPr>
                <w:sz w:val="22"/>
                <w:szCs w:val="22"/>
              </w:rPr>
            </w:pPr>
            <w:r w:rsidRPr="00273270">
              <w:rPr>
                <w:sz w:val="22"/>
                <w:szCs w:val="22"/>
              </w:rPr>
              <w:t>§36 р/т стр 67 -68</w:t>
            </w:r>
          </w:p>
          <w:p w:rsidR="00D61A62" w:rsidRPr="00273270" w:rsidRDefault="00D61A62" w:rsidP="00273270">
            <w:pPr>
              <w:pStyle w:val="NoSpacing"/>
              <w:rPr>
                <w:sz w:val="22"/>
                <w:szCs w:val="22"/>
              </w:rPr>
            </w:pPr>
            <w:r w:rsidRPr="00273270">
              <w:rPr>
                <w:sz w:val="22"/>
                <w:szCs w:val="22"/>
              </w:rPr>
              <w:t>N 19-22</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37</w:t>
            </w:r>
          </w:p>
        </w:tc>
        <w:tc>
          <w:tcPr>
            <w:tcW w:w="2780" w:type="dxa"/>
          </w:tcPr>
          <w:p w:rsidR="00D61A62" w:rsidRPr="00273270" w:rsidRDefault="00D61A62" w:rsidP="00273270">
            <w:pPr>
              <w:pStyle w:val="NoSpacing"/>
              <w:jc w:val="both"/>
              <w:rPr>
                <w:sz w:val="22"/>
                <w:szCs w:val="22"/>
              </w:rPr>
            </w:pPr>
            <w:r w:rsidRPr="00273270">
              <w:rPr>
                <w:sz w:val="22"/>
                <w:szCs w:val="22"/>
              </w:rPr>
              <w:t>Население</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История заселения материка. Численность, плотность населения, этнический состав населения. Страны</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Анализ карт и статистических показателей; описание плотности населения, особенностей его размещения на материке. Группировка стран материка по различным признакам</w:t>
            </w:r>
          </w:p>
        </w:tc>
        <w:tc>
          <w:tcPr>
            <w:tcW w:w="1985" w:type="dxa"/>
          </w:tcPr>
          <w:p w:rsidR="00D61A62" w:rsidRPr="00273270" w:rsidRDefault="00D61A62" w:rsidP="00273270">
            <w:pPr>
              <w:pStyle w:val="NoSpacing"/>
              <w:outlineLvl w:val="0"/>
              <w:rPr>
                <w:sz w:val="22"/>
                <w:szCs w:val="22"/>
              </w:rPr>
            </w:pPr>
            <w:r w:rsidRPr="00273270">
              <w:rPr>
                <w:sz w:val="22"/>
                <w:szCs w:val="22"/>
              </w:rPr>
              <w:t>§37 р/т стр 68 -69</w:t>
            </w:r>
          </w:p>
          <w:p w:rsidR="00D61A62" w:rsidRPr="00273270" w:rsidRDefault="00D61A62" w:rsidP="00273270">
            <w:pPr>
              <w:pStyle w:val="NoSpacing"/>
              <w:rPr>
                <w:sz w:val="22"/>
                <w:szCs w:val="22"/>
              </w:rPr>
            </w:pPr>
            <w:r w:rsidRPr="00273270">
              <w:rPr>
                <w:sz w:val="22"/>
                <w:szCs w:val="22"/>
              </w:rPr>
              <w:t>N 25-30</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38</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востока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материка. Бразилия</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Бразилии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Аргентины.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14. </w:t>
            </w:r>
            <w:r w:rsidRPr="00273270">
              <w:rPr>
                <w:rFonts w:ascii="Times New Roman" w:hAnsi="Times New Roman" w:cs="Times New Roman"/>
              </w:rPr>
              <w:t>Составление описания природы, населения,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географического положения крупных</w:t>
            </w:r>
          </w:p>
          <w:p w:rsidR="00D61A62" w:rsidRPr="00273270" w:rsidRDefault="00D61A62" w:rsidP="00273270">
            <w:pPr>
              <w:pStyle w:val="NoSpacing"/>
              <w:rPr>
                <w:sz w:val="22"/>
                <w:szCs w:val="22"/>
              </w:rPr>
            </w:pPr>
            <w:r w:rsidRPr="00273270">
              <w:rPr>
                <w:sz w:val="22"/>
                <w:szCs w:val="22"/>
              </w:rPr>
              <w:t>городов Бразилии или Аргентины</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географического положения страны. Описания населения страны. Анализ карты хозяйственной деятельности населения. Анализ экологической карты. Подготовка</w:t>
            </w:r>
          </w:p>
          <w:p w:rsidR="00D61A62" w:rsidRPr="00273270" w:rsidRDefault="00D61A62" w:rsidP="00273270">
            <w:pPr>
              <w:pStyle w:val="NoSpacing"/>
              <w:rPr>
                <w:sz w:val="22"/>
                <w:szCs w:val="22"/>
              </w:rPr>
            </w:pPr>
            <w:r w:rsidRPr="00273270">
              <w:rPr>
                <w:sz w:val="22"/>
                <w:szCs w:val="22"/>
              </w:rPr>
              <w:t>и обсуждение презентации о стране</w:t>
            </w:r>
          </w:p>
        </w:tc>
        <w:tc>
          <w:tcPr>
            <w:tcW w:w="1985" w:type="dxa"/>
          </w:tcPr>
          <w:p w:rsidR="00D61A62" w:rsidRPr="00273270" w:rsidRDefault="00D61A62" w:rsidP="00273270">
            <w:pPr>
              <w:pStyle w:val="NoSpacing"/>
              <w:outlineLvl w:val="0"/>
              <w:rPr>
                <w:sz w:val="22"/>
                <w:szCs w:val="22"/>
              </w:rPr>
            </w:pPr>
            <w:r w:rsidRPr="00273270">
              <w:rPr>
                <w:sz w:val="22"/>
                <w:szCs w:val="22"/>
              </w:rPr>
              <w:t>§38 р/т стр 71</w:t>
            </w:r>
          </w:p>
          <w:p w:rsidR="00D61A62" w:rsidRPr="00273270" w:rsidRDefault="00D61A62" w:rsidP="00273270">
            <w:pPr>
              <w:pStyle w:val="NoSpacing"/>
              <w:rPr>
                <w:sz w:val="22"/>
                <w:szCs w:val="22"/>
              </w:rPr>
            </w:pPr>
            <w:r w:rsidRPr="00273270">
              <w:rPr>
                <w:sz w:val="22"/>
                <w:szCs w:val="22"/>
              </w:rPr>
              <w:t>N 35,36,37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39</w:t>
            </w:r>
          </w:p>
        </w:tc>
        <w:tc>
          <w:tcPr>
            <w:tcW w:w="2780" w:type="dxa"/>
          </w:tcPr>
          <w:p w:rsidR="00D61A62" w:rsidRPr="00273270" w:rsidRDefault="00D61A62" w:rsidP="00273270">
            <w:pPr>
              <w:pStyle w:val="NoSpacing"/>
              <w:jc w:val="both"/>
              <w:rPr>
                <w:sz w:val="22"/>
                <w:szCs w:val="22"/>
              </w:rPr>
            </w:pPr>
            <w:r w:rsidRPr="00273270">
              <w:rPr>
                <w:sz w:val="22"/>
                <w:szCs w:val="22"/>
              </w:rPr>
              <w:t>Страны Анд. Перу</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Своеобразие природы Анд. Географическое положение, природа, население, хозяйство Перу.</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15. </w:t>
            </w:r>
            <w:r w:rsidRPr="00273270">
              <w:rPr>
                <w:rFonts w:ascii="Times New Roman" w:hAnsi="Times New Roman" w:cs="Times New Roman"/>
              </w:rPr>
              <w:t>Характеристика основных видов хозяйственной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деятельности населения Андских</w:t>
            </w:r>
          </w:p>
          <w:p w:rsidR="00D61A62" w:rsidRPr="00273270" w:rsidRDefault="00D61A62" w:rsidP="00273270">
            <w:pPr>
              <w:pStyle w:val="NoSpacing"/>
              <w:rPr>
                <w:sz w:val="22"/>
                <w:szCs w:val="22"/>
              </w:rPr>
            </w:pPr>
            <w:r w:rsidRPr="00273270">
              <w:rPr>
                <w:sz w:val="22"/>
                <w:szCs w:val="22"/>
              </w:rPr>
              <w:t>стран</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Выявление по картам атласа и тексту</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учебника особенностей природы 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природных богатств страны. Описание этнического состава населения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его хозяйственной деятельности.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памятников всемирного наследия на территории Андских стран</w:t>
            </w:r>
          </w:p>
        </w:tc>
        <w:tc>
          <w:tcPr>
            <w:tcW w:w="1985" w:type="dxa"/>
          </w:tcPr>
          <w:p w:rsidR="00D61A62" w:rsidRPr="00273270" w:rsidRDefault="00D61A62" w:rsidP="00273270">
            <w:pPr>
              <w:pStyle w:val="NoSpacing"/>
              <w:outlineLvl w:val="0"/>
              <w:rPr>
                <w:sz w:val="22"/>
                <w:szCs w:val="22"/>
              </w:rPr>
            </w:pPr>
            <w:r w:rsidRPr="00273270">
              <w:rPr>
                <w:sz w:val="22"/>
                <w:szCs w:val="22"/>
              </w:rPr>
              <w:t>§39 р/т стр 72</w:t>
            </w:r>
          </w:p>
          <w:p w:rsidR="00D61A62" w:rsidRPr="00273270" w:rsidRDefault="00D61A62" w:rsidP="00273270">
            <w:pPr>
              <w:pStyle w:val="NoSpacing"/>
              <w:rPr>
                <w:sz w:val="22"/>
                <w:szCs w:val="22"/>
              </w:rPr>
            </w:pPr>
            <w:r w:rsidRPr="00273270">
              <w:rPr>
                <w:sz w:val="22"/>
                <w:szCs w:val="22"/>
              </w:rPr>
              <w:t>N 38,39</w:t>
            </w:r>
          </w:p>
        </w:tc>
      </w:tr>
      <w:tr w:rsidR="00D61A62" w:rsidRPr="00123FEC">
        <w:trPr>
          <w:trHeight w:val="146"/>
        </w:trPr>
        <w:tc>
          <w:tcPr>
            <w:tcW w:w="15418" w:type="dxa"/>
            <w:gridSpan w:val="7"/>
          </w:tcPr>
          <w:p w:rsidR="00D61A62" w:rsidRPr="00273270" w:rsidRDefault="00D61A62" w:rsidP="00273270">
            <w:pPr>
              <w:spacing w:after="0" w:line="240" w:lineRule="auto"/>
              <w:jc w:val="center"/>
              <w:rPr>
                <w:rFonts w:ascii="Times New Roman" w:hAnsi="Times New Roman" w:cs="Times New Roman"/>
                <w:b/>
                <w:bCs/>
              </w:rPr>
            </w:pPr>
            <w:r w:rsidRPr="00273270">
              <w:rPr>
                <w:rFonts w:ascii="Times New Roman" w:hAnsi="Times New Roman" w:cs="Times New Roman"/>
                <w:b/>
                <w:bCs/>
              </w:rPr>
              <w:t>Антарктида (1 ч)</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b/>
                <w:bCs/>
              </w:rPr>
              <w:t>Результаты обучения</w:t>
            </w:r>
            <w:r w:rsidRPr="00273270">
              <w:rPr>
                <w:rFonts w:ascii="Times New Roman" w:hAnsi="Times New Roman" w:cs="Times New Roman"/>
              </w:rPr>
              <w:t xml:space="preserve"> </w:t>
            </w:r>
          </w:p>
          <w:p w:rsidR="00D61A62" w:rsidRPr="00273270" w:rsidRDefault="00D61A62" w:rsidP="00273270">
            <w:pPr>
              <w:spacing w:after="0" w:line="240" w:lineRule="auto"/>
              <w:rPr>
                <w:rFonts w:ascii="Times New Roman" w:hAnsi="Times New Roman" w:cs="Times New Roman"/>
                <w:u w:val="single"/>
              </w:rPr>
            </w:pPr>
            <w:r w:rsidRPr="00273270">
              <w:rPr>
                <w:rFonts w:ascii="Times New Roman" w:hAnsi="Times New Roman" w:cs="Times New Roman"/>
                <w:u w:val="single"/>
              </w:rPr>
              <w:t>Предметные: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оказывать на карте материк, определять географическое положение, называть отличительные признаки материка как крупного природного комплекса;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показывать на карте наиболее крупные и известные географические объекты на материке (горы, возвышенности, реки, озера и т. д.) и в океанах (моря, заливы, проливы, острова, полуострова);описывать отдельные природные комплексы с использованием карт; показывать наиболее крупные государства на материке;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уметь давать описания природы и основных занятий населения, используя карты атласа; приводить примеры воздействия и изменений природы на материке под влиянием деятельности человека.</w:t>
            </w: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40</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положение.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Открытие 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исследование</w:t>
            </w:r>
          </w:p>
          <w:p w:rsidR="00D61A62" w:rsidRPr="00273270" w:rsidRDefault="00D61A62" w:rsidP="00273270">
            <w:pPr>
              <w:pStyle w:val="NoSpacing"/>
              <w:jc w:val="both"/>
              <w:rPr>
                <w:sz w:val="22"/>
                <w:szCs w:val="22"/>
              </w:rPr>
            </w:pPr>
            <w:r w:rsidRPr="00273270">
              <w:rPr>
                <w:sz w:val="22"/>
                <w:szCs w:val="22"/>
              </w:rPr>
              <w:t>Антарктиды</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Антарктика. Открытие и первые исследования. Современные исследования Антарктиды. Ледниковый покров.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Подледный рельеф. Климат. Органический мир. Значение современных исследований Антарктики.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16. </w:t>
            </w:r>
            <w:r w:rsidRPr="00273270">
              <w:rPr>
                <w:rFonts w:ascii="Times New Roman" w:hAnsi="Times New Roman" w:cs="Times New Roman"/>
              </w:rPr>
              <w:t>Определение целей изучения южной полярной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области Земли. Составление проекта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использования природных богатств</w:t>
            </w:r>
          </w:p>
          <w:p w:rsidR="00D61A62" w:rsidRPr="00273270" w:rsidRDefault="00D61A62" w:rsidP="00273270">
            <w:pPr>
              <w:pStyle w:val="NoSpacing"/>
              <w:rPr>
                <w:sz w:val="22"/>
                <w:szCs w:val="22"/>
              </w:rPr>
            </w:pPr>
            <w:r w:rsidRPr="00273270">
              <w:rPr>
                <w:sz w:val="22"/>
                <w:szCs w:val="22"/>
              </w:rPr>
              <w:t>материка в будущем</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особенностей природы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материка и его влияния на природу всей Земли. Анализ климатограмм.</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Описание климата внутренних и прибрежных районов материка. Оценка природных ресурсов Антарктиды.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международного статуса материка. Подготовка и обсуждение</w:t>
            </w:r>
          </w:p>
          <w:p w:rsidR="00D61A62" w:rsidRPr="00273270" w:rsidRDefault="00D61A62" w:rsidP="00273270">
            <w:pPr>
              <w:pStyle w:val="NoSpacing"/>
              <w:rPr>
                <w:sz w:val="22"/>
                <w:szCs w:val="22"/>
              </w:rPr>
            </w:pPr>
            <w:r w:rsidRPr="00273270">
              <w:rPr>
                <w:sz w:val="22"/>
                <w:szCs w:val="22"/>
              </w:rPr>
              <w:t>презентации о материке</w:t>
            </w:r>
          </w:p>
        </w:tc>
        <w:tc>
          <w:tcPr>
            <w:tcW w:w="1985" w:type="dxa"/>
          </w:tcPr>
          <w:p w:rsidR="00D61A62" w:rsidRPr="00273270" w:rsidRDefault="00D61A62" w:rsidP="00273270">
            <w:pPr>
              <w:pStyle w:val="NoSpacing"/>
              <w:outlineLvl w:val="0"/>
              <w:rPr>
                <w:sz w:val="22"/>
                <w:szCs w:val="22"/>
              </w:rPr>
            </w:pPr>
            <w:r w:rsidRPr="00273270">
              <w:rPr>
                <w:sz w:val="22"/>
                <w:szCs w:val="22"/>
              </w:rPr>
              <w:t>§40 р/т стр 73-76</w:t>
            </w:r>
          </w:p>
          <w:p w:rsidR="00D61A62" w:rsidRPr="00273270" w:rsidRDefault="00D61A62" w:rsidP="00273270">
            <w:pPr>
              <w:pStyle w:val="NoSpacing"/>
              <w:rPr>
                <w:sz w:val="22"/>
                <w:szCs w:val="22"/>
              </w:rPr>
            </w:pPr>
            <w:r w:rsidRPr="00273270">
              <w:rPr>
                <w:sz w:val="22"/>
                <w:szCs w:val="22"/>
              </w:rPr>
              <w:t>N 5-7,10</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41</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Обобщение Южные материки</w:t>
            </w:r>
          </w:p>
        </w:tc>
        <w:tc>
          <w:tcPr>
            <w:tcW w:w="4423" w:type="dxa"/>
            <w:gridSpan w:val="2"/>
          </w:tcPr>
          <w:p w:rsidR="00D61A62" w:rsidRPr="00273270" w:rsidRDefault="00D61A62" w:rsidP="00273270">
            <w:pPr>
              <w:spacing w:after="0" w:line="240" w:lineRule="auto"/>
              <w:rPr>
                <w:rFonts w:ascii="Times New Roman" w:hAnsi="Times New Roman" w:cs="Times New Roman"/>
              </w:rPr>
            </w:pPr>
          </w:p>
        </w:tc>
        <w:tc>
          <w:tcPr>
            <w:tcW w:w="5190" w:type="dxa"/>
            <w:gridSpan w:val="2"/>
          </w:tcPr>
          <w:p w:rsidR="00D61A62" w:rsidRPr="00273270" w:rsidRDefault="00D61A62" w:rsidP="00273270">
            <w:pPr>
              <w:spacing w:after="0" w:line="240" w:lineRule="auto"/>
              <w:rPr>
                <w:rFonts w:ascii="Times New Roman" w:hAnsi="Times New Roman" w:cs="Times New Roman"/>
              </w:rPr>
            </w:pPr>
          </w:p>
        </w:tc>
        <w:tc>
          <w:tcPr>
            <w:tcW w:w="1985" w:type="dxa"/>
          </w:tcPr>
          <w:p w:rsidR="00D61A62" w:rsidRPr="00273270" w:rsidRDefault="00D61A62" w:rsidP="00273270">
            <w:pPr>
              <w:pStyle w:val="NoSpacing"/>
              <w:rPr>
                <w:sz w:val="22"/>
                <w:szCs w:val="22"/>
              </w:rPr>
            </w:pPr>
          </w:p>
        </w:tc>
      </w:tr>
      <w:tr w:rsidR="00D61A62" w:rsidRPr="00123FEC">
        <w:trPr>
          <w:trHeight w:val="146"/>
        </w:trPr>
        <w:tc>
          <w:tcPr>
            <w:tcW w:w="15418" w:type="dxa"/>
            <w:gridSpan w:val="7"/>
          </w:tcPr>
          <w:p w:rsidR="00D61A62" w:rsidRPr="00273270" w:rsidRDefault="00D61A62" w:rsidP="00273270">
            <w:pPr>
              <w:pStyle w:val="NoSpacing"/>
              <w:jc w:val="center"/>
              <w:rPr>
                <w:b/>
                <w:bCs/>
                <w:i/>
                <w:iCs/>
                <w:sz w:val="22"/>
                <w:szCs w:val="22"/>
              </w:rPr>
            </w:pPr>
          </w:p>
          <w:p w:rsidR="00D61A62" w:rsidRPr="00273270" w:rsidRDefault="00D61A62" w:rsidP="00273270">
            <w:pPr>
              <w:pStyle w:val="NoSpacing"/>
              <w:jc w:val="center"/>
              <w:rPr>
                <w:b/>
                <w:bCs/>
                <w:sz w:val="22"/>
                <w:szCs w:val="22"/>
              </w:rPr>
            </w:pPr>
            <w:r w:rsidRPr="00273270">
              <w:rPr>
                <w:b/>
                <w:bCs/>
                <w:i/>
                <w:iCs/>
                <w:sz w:val="22"/>
                <w:szCs w:val="22"/>
              </w:rPr>
              <w:t xml:space="preserve">Северные материки </w:t>
            </w:r>
            <w:r w:rsidRPr="00273270">
              <w:rPr>
                <w:b/>
                <w:bCs/>
                <w:sz w:val="22"/>
                <w:szCs w:val="22"/>
              </w:rPr>
              <w:t>(</w:t>
            </w:r>
            <w:r w:rsidRPr="00273270">
              <w:rPr>
                <w:b/>
                <w:bCs/>
                <w:i/>
                <w:iCs/>
                <w:sz w:val="22"/>
                <w:szCs w:val="22"/>
              </w:rPr>
              <w:t>1 ч</w:t>
            </w:r>
            <w:r w:rsidRPr="00273270">
              <w:rPr>
                <w:b/>
                <w:bCs/>
                <w:sz w:val="22"/>
                <w:szCs w:val="22"/>
              </w:rPr>
              <w:t>)</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b/>
                <w:bCs/>
              </w:rPr>
              <w:t>Результаты обучения</w:t>
            </w:r>
            <w:r w:rsidRPr="00273270">
              <w:rPr>
                <w:rFonts w:ascii="Times New Roman" w:hAnsi="Times New Roman" w:cs="Times New Roman"/>
              </w:rPr>
              <w:t xml:space="preserve"> </w:t>
            </w:r>
          </w:p>
          <w:p w:rsidR="00D61A62" w:rsidRPr="00273270" w:rsidRDefault="00D61A62" w:rsidP="00273270">
            <w:pPr>
              <w:pStyle w:val="NoSpacing"/>
              <w:rPr>
                <w:sz w:val="22"/>
                <w:szCs w:val="22"/>
                <w:u w:val="single"/>
              </w:rPr>
            </w:pPr>
            <w:r w:rsidRPr="00273270">
              <w:rPr>
                <w:sz w:val="22"/>
                <w:szCs w:val="22"/>
                <w:u w:val="single"/>
              </w:rPr>
              <w:t>Предметные:</w:t>
            </w:r>
          </w:p>
          <w:p w:rsidR="00D61A62" w:rsidRPr="00273270" w:rsidRDefault="00D61A62" w:rsidP="00273270">
            <w:pPr>
              <w:pStyle w:val="NoSpacing"/>
              <w:rPr>
                <w:sz w:val="22"/>
                <w:szCs w:val="22"/>
              </w:rPr>
            </w:pPr>
            <w:r w:rsidRPr="00273270">
              <w:rPr>
                <w:sz w:val="22"/>
                <w:szCs w:val="22"/>
              </w:rPr>
              <w:t>показывать на карте материки, объяснять особенности природы северных материков.</w:t>
            </w: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42</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Общие особенности природы северных материков</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Общие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черты рельефа. Древнее оледенение.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Общие черты климата и природных</w:t>
            </w:r>
          </w:p>
          <w:p w:rsidR="00D61A62" w:rsidRPr="00273270" w:rsidRDefault="00D61A62" w:rsidP="00273270">
            <w:pPr>
              <w:pStyle w:val="NoSpacing"/>
              <w:rPr>
                <w:sz w:val="22"/>
                <w:szCs w:val="22"/>
              </w:rPr>
            </w:pPr>
            <w:r w:rsidRPr="00273270">
              <w:rPr>
                <w:sz w:val="22"/>
                <w:szCs w:val="22"/>
              </w:rPr>
              <w:t>зон</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Работа с картами атласа. Сравнение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материков. Выявление общих особенностей в географическом положении 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компонентах природы северных материков</w:t>
            </w:r>
          </w:p>
        </w:tc>
        <w:tc>
          <w:tcPr>
            <w:tcW w:w="1985" w:type="dxa"/>
          </w:tcPr>
          <w:p w:rsidR="00D61A62" w:rsidRPr="00273270" w:rsidRDefault="00D61A62" w:rsidP="00273270">
            <w:pPr>
              <w:pStyle w:val="NoSpacing"/>
              <w:outlineLvl w:val="0"/>
              <w:rPr>
                <w:sz w:val="22"/>
                <w:szCs w:val="22"/>
              </w:rPr>
            </w:pPr>
            <w:r w:rsidRPr="00273270">
              <w:rPr>
                <w:sz w:val="22"/>
                <w:szCs w:val="22"/>
              </w:rPr>
              <w:t>§41,вопросы</w:t>
            </w:r>
          </w:p>
          <w:p w:rsidR="00D61A62" w:rsidRPr="00273270" w:rsidRDefault="00D61A62" w:rsidP="00273270">
            <w:pPr>
              <w:pStyle w:val="NoSpacing"/>
              <w:rPr>
                <w:sz w:val="22"/>
                <w:szCs w:val="22"/>
              </w:rPr>
            </w:pPr>
          </w:p>
        </w:tc>
      </w:tr>
      <w:tr w:rsidR="00D61A62" w:rsidRPr="00123FEC">
        <w:trPr>
          <w:trHeight w:val="146"/>
        </w:trPr>
        <w:tc>
          <w:tcPr>
            <w:tcW w:w="15418" w:type="dxa"/>
            <w:gridSpan w:val="7"/>
          </w:tcPr>
          <w:p w:rsidR="00D61A62" w:rsidRPr="00273270" w:rsidRDefault="00D61A62" w:rsidP="00273270">
            <w:pPr>
              <w:pStyle w:val="NoSpacing"/>
              <w:jc w:val="center"/>
              <w:rPr>
                <w:b/>
                <w:bCs/>
                <w:sz w:val="22"/>
                <w:szCs w:val="22"/>
              </w:rPr>
            </w:pPr>
            <w:r w:rsidRPr="00273270">
              <w:rPr>
                <w:b/>
                <w:bCs/>
                <w:i/>
                <w:iCs/>
                <w:sz w:val="22"/>
                <w:szCs w:val="22"/>
              </w:rPr>
              <w:t xml:space="preserve">Северная Америка </w:t>
            </w:r>
            <w:r w:rsidRPr="00273270">
              <w:rPr>
                <w:b/>
                <w:bCs/>
                <w:sz w:val="22"/>
                <w:szCs w:val="22"/>
              </w:rPr>
              <w:t>(</w:t>
            </w:r>
            <w:r w:rsidRPr="00273270">
              <w:rPr>
                <w:b/>
                <w:bCs/>
                <w:i/>
                <w:iCs/>
                <w:sz w:val="22"/>
                <w:szCs w:val="22"/>
              </w:rPr>
              <w:t>7 ч</w:t>
            </w:r>
            <w:r w:rsidRPr="00273270">
              <w:rPr>
                <w:b/>
                <w:bCs/>
                <w:sz w:val="22"/>
                <w:szCs w:val="22"/>
              </w:rPr>
              <w:t>)</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b/>
                <w:bCs/>
              </w:rPr>
              <w:t>Результаты обучения</w:t>
            </w:r>
            <w:r w:rsidRPr="00273270">
              <w:rPr>
                <w:rFonts w:ascii="Times New Roman" w:hAnsi="Times New Roman" w:cs="Times New Roman"/>
              </w:rPr>
              <w:t xml:space="preserve"> </w:t>
            </w:r>
          </w:p>
          <w:p w:rsidR="00D61A62" w:rsidRPr="00273270" w:rsidRDefault="00D61A62" w:rsidP="00273270">
            <w:pPr>
              <w:pStyle w:val="NoSpacing"/>
              <w:rPr>
                <w:sz w:val="22"/>
                <w:szCs w:val="22"/>
                <w:u w:val="single"/>
              </w:rPr>
            </w:pPr>
            <w:r w:rsidRPr="00273270">
              <w:rPr>
                <w:sz w:val="22"/>
                <w:szCs w:val="22"/>
                <w:u w:val="single"/>
              </w:rPr>
              <w:t xml:space="preserve">Предметные: </w:t>
            </w:r>
          </w:p>
          <w:p w:rsidR="00D61A62" w:rsidRPr="00273270" w:rsidRDefault="00D61A62" w:rsidP="00273270">
            <w:pPr>
              <w:pStyle w:val="NoSpacing"/>
              <w:rPr>
                <w:sz w:val="22"/>
                <w:szCs w:val="22"/>
              </w:rPr>
            </w:pPr>
            <w:r w:rsidRPr="00273270">
              <w:rPr>
                <w:sz w:val="22"/>
                <w:szCs w:val="22"/>
              </w:rPr>
              <w:t xml:space="preserve">показывать на карте материк,  определять географическое положение, называть отличительные признаки материка как крупного природного комплекса; </w:t>
            </w:r>
          </w:p>
          <w:p w:rsidR="00D61A62" w:rsidRPr="00273270" w:rsidRDefault="00D61A62" w:rsidP="00273270">
            <w:pPr>
              <w:pStyle w:val="NoSpacing"/>
              <w:rPr>
                <w:sz w:val="22"/>
                <w:szCs w:val="22"/>
              </w:rPr>
            </w:pPr>
            <w:r w:rsidRPr="00273270">
              <w:rPr>
                <w:sz w:val="22"/>
                <w:szCs w:val="22"/>
              </w:rPr>
              <w:t xml:space="preserve">показывать на карте наиболее крупные и известные географические объекты на материке (горы, возвышенности, реки, озера и т. д.) </w:t>
            </w:r>
          </w:p>
          <w:p w:rsidR="00D61A62" w:rsidRPr="00273270" w:rsidRDefault="00D61A62" w:rsidP="00273270">
            <w:pPr>
              <w:pStyle w:val="NoSpacing"/>
              <w:rPr>
                <w:sz w:val="22"/>
                <w:szCs w:val="22"/>
              </w:rPr>
            </w:pPr>
            <w:r w:rsidRPr="00273270">
              <w:rPr>
                <w:sz w:val="22"/>
                <w:szCs w:val="22"/>
              </w:rPr>
              <w:t xml:space="preserve">и в океанах (моря, заливы, проливы, острова, полуострова); </w:t>
            </w:r>
          </w:p>
          <w:p w:rsidR="00D61A62" w:rsidRPr="00273270" w:rsidRDefault="00D61A62" w:rsidP="00273270">
            <w:pPr>
              <w:pStyle w:val="NoSpacing"/>
              <w:rPr>
                <w:sz w:val="22"/>
                <w:szCs w:val="22"/>
              </w:rPr>
            </w:pPr>
            <w:r w:rsidRPr="00273270">
              <w:rPr>
                <w:sz w:val="22"/>
                <w:szCs w:val="22"/>
              </w:rPr>
              <w:t>описывать отдельные природные комплексы с использованием карт;</w:t>
            </w:r>
          </w:p>
          <w:p w:rsidR="00D61A62" w:rsidRPr="00273270" w:rsidRDefault="00D61A62" w:rsidP="00273270">
            <w:pPr>
              <w:pStyle w:val="NoSpacing"/>
              <w:rPr>
                <w:sz w:val="22"/>
                <w:szCs w:val="22"/>
                <w:u w:val="single"/>
              </w:rPr>
            </w:pPr>
            <w:r w:rsidRPr="00273270">
              <w:rPr>
                <w:sz w:val="22"/>
                <w:szCs w:val="22"/>
              </w:rPr>
              <w:t>показывать наиболее крупные государства на материке; уметь давать описания природы и основных занятий населения, используя карты атласа; приводить примеры воздействия и изменений природы на материке под влиянием деятельности человека.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b/>
                <w:bCs/>
              </w:rPr>
              <w:t>Метапредметные</w:t>
            </w:r>
            <w:r w:rsidRPr="00273270">
              <w:rPr>
                <w:rFonts w:ascii="Times New Roman" w:hAnsi="Times New Roman" w:cs="Times New Roman"/>
              </w:rPr>
              <w:t xml:space="preserve">: </w:t>
            </w:r>
          </w:p>
          <w:p w:rsidR="00D61A62" w:rsidRPr="00273270" w:rsidRDefault="00D61A62" w:rsidP="00273270">
            <w:pPr>
              <w:pStyle w:val="NoSpacing"/>
              <w:rPr>
                <w:sz w:val="22"/>
                <w:szCs w:val="22"/>
                <w:u w:val="single"/>
              </w:rPr>
            </w:pPr>
            <w:r w:rsidRPr="00273270">
              <w:rPr>
                <w:sz w:val="22"/>
                <w:szCs w:val="22"/>
                <w:u w:val="single"/>
              </w:rPr>
              <w:t>Познавательные</w:t>
            </w:r>
            <w:r w:rsidRPr="00273270">
              <w:rPr>
                <w:sz w:val="22"/>
                <w:szCs w:val="22"/>
              </w:rPr>
              <w:t>:</w:t>
            </w:r>
            <w:r w:rsidRPr="00273270">
              <w:rPr>
                <w:sz w:val="22"/>
                <w:szCs w:val="22"/>
                <w:u w:val="single"/>
              </w:rPr>
              <w:t xml:space="preserve"> </w:t>
            </w:r>
            <w:r w:rsidRPr="00273270">
              <w:rPr>
                <w:sz w:val="22"/>
                <w:szCs w:val="22"/>
              </w:rPr>
              <w:t>ставить учебную задачу под руководством  учителя, выявлять причинно-следственные связи, определять критерии для сравнения фактов, явлений,</w:t>
            </w:r>
            <w:r w:rsidRPr="00273270">
              <w:rPr>
                <w:sz w:val="22"/>
                <w:szCs w:val="22"/>
                <w:u w:val="single"/>
              </w:rPr>
              <w:t xml:space="preserve"> </w:t>
            </w:r>
            <w:r w:rsidRPr="00273270">
              <w:rPr>
                <w:sz w:val="22"/>
                <w:szCs w:val="22"/>
              </w:rPr>
              <w:t>анализировать связи, соподчинения и зависимости компонентов.</w:t>
            </w:r>
          </w:p>
          <w:p w:rsidR="00D61A62" w:rsidRPr="00273270" w:rsidRDefault="00D61A62" w:rsidP="00273270">
            <w:pPr>
              <w:pStyle w:val="NoSpacing"/>
              <w:rPr>
                <w:sz w:val="22"/>
                <w:szCs w:val="22"/>
              </w:rPr>
            </w:pPr>
            <w:r w:rsidRPr="00273270">
              <w:rPr>
                <w:sz w:val="22"/>
                <w:szCs w:val="22"/>
                <w:u w:val="single"/>
              </w:rPr>
              <w:t>Регулятивные</w:t>
            </w:r>
            <w:r w:rsidRPr="00273270">
              <w:rPr>
                <w:sz w:val="22"/>
                <w:szCs w:val="22"/>
              </w:rPr>
              <w:t>: планировать свою деятельность под руководством учителя,оценивать работу одноклассников,работать с текстом: составлять логические цепочки, таблицы, схемы.</w:t>
            </w:r>
          </w:p>
          <w:p w:rsidR="00D61A62" w:rsidRPr="00273270" w:rsidRDefault="00D61A62" w:rsidP="00273270">
            <w:pPr>
              <w:pStyle w:val="NoSpacing"/>
              <w:rPr>
                <w:sz w:val="22"/>
                <w:szCs w:val="22"/>
                <w:u w:val="single"/>
              </w:rPr>
            </w:pPr>
            <w:r w:rsidRPr="00273270">
              <w:rPr>
                <w:sz w:val="22"/>
                <w:szCs w:val="22"/>
                <w:u w:val="single"/>
              </w:rPr>
              <w:t>Коммуникативные:</w:t>
            </w:r>
          </w:p>
          <w:p w:rsidR="00D61A62" w:rsidRPr="00273270" w:rsidRDefault="00D61A62" w:rsidP="00273270">
            <w:pPr>
              <w:pStyle w:val="NoSpacing"/>
              <w:rPr>
                <w:sz w:val="22"/>
                <w:szCs w:val="22"/>
              </w:rPr>
            </w:pPr>
            <w:r w:rsidRPr="00273270">
              <w:rPr>
                <w:sz w:val="22"/>
                <w:szCs w:val="22"/>
              </w:rPr>
              <w:t>создавать объяснительные тексты, выслушивать и объективно оценивать другого, уметь вести диалог, вырабатывая общее решение.</w:t>
            </w:r>
          </w:p>
          <w:p w:rsidR="00D61A62" w:rsidRPr="00273270" w:rsidRDefault="00D61A62" w:rsidP="00273270">
            <w:pPr>
              <w:pStyle w:val="NoSpacing"/>
              <w:rPr>
                <w:b/>
                <w:bCs/>
                <w:sz w:val="22"/>
                <w:szCs w:val="22"/>
              </w:rPr>
            </w:pP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43</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положение. Из</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истории открытия и исследования материка</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Из истории открытия и исследования материка. Русские исследования Северо -</w:t>
            </w:r>
          </w:p>
          <w:p w:rsidR="00D61A62" w:rsidRPr="00273270" w:rsidRDefault="00D61A62" w:rsidP="00273270">
            <w:pPr>
              <w:pStyle w:val="NoSpacing"/>
              <w:rPr>
                <w:sz w:val="22"/>
                <w:szCs w:val="22"/>
              </w:rPr>
            </w:pPr>
            <w:r w:rsidRPr="00273270">
              <w:rPr>
                <w:sz w:val="22"/>
                <w:szCs w:val="22"/>
              </w:rPr>
              <w:t>Западной Америки</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Работа с картами атласа. Характеристика географического положения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материка и его влияния на природу.</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Подготовка сообщения о зарубежном</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или русском путешественнике и исследователе Северной Америки с</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использованием дополнительных</w:t>
            </w:r>
          </w:p>
          <w:p w:rsidR="00D61A62" w:rsidRPr="00273270" w:rsidRDefault="00D61A62" w:rsidP="00273270">
            <w:pPr>
              <w:pStyle w:val="NoSpacing"/>
              <w:rPr>
                <w:sz w:val="22"/>
                <w:szCs w:val="22"/>
              </w:rPr>
            </w:pPr>
            <w:r w:rsidRPr="00273270">
              <w:rPr>
                <w:sz w:val="22"/>
                <w:szCs w:val="22"/>
              </w:rPr>
              <w:t>источников информации</w:t>
            </w:r>
          </w:p>
        </w:tc>
        <w:tc>
          <w:tcPr>
            <w:tcW w:w="1985" w:type="dxa"/>
          </w:tcPr>
          <w:p w:rsidR="00D61A62" w:rsidRPr="00273270" w:rsidRDefault="00D61A62" w:rsidP="00273270">
            <w:pPr>
              <w:pStyle w:val="NoSpacing"/>
              <w:outlineLvl w:val="0"/>
              <w:rPr>
                <w:sz w:val="22"/>
                <w:szCs w:val="22"/>
              </w:rPr>
            </w:pPr>
            <w:r w:rsidRPr="00273270">
              <w:rPr>
                <w:sz w:val="22"/>
                <w:szCs w:val="22"/>
              </w:rPr>
              <w:t>§42 р/т стр 78 -80</w:t>
            </w:r>
          </w:p>
          <w:p w:rsidR="00D61A62" w:rsidRPr="00273270" w:rsidRDefault="00D61A62" w:rsidP="00273270">
            <w:pPr>
              <w:pStyle w:val="NoSpacing"/>
              <w:rPr>
                <w:sz w:val="22"/>
                <w:szCs w:val="22"/>
              </w:rPr>
            </w:pPr>
            <w:r w:rsidRPr="00273270">
              <w:rPr>
                <w:sz w:val="22"/>
                <w:szCs w:val="22"/>
              </w:rPr>
              <w:t>N 2,4,6</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44</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Рельеф и полезные ископаемые</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Основные черты рельефа материка.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Влияние древнего оледенения на рельеф. Закономерности размещения крупных форм рельефа и месторождений</w:t>
            </w:r>
          </w:p>
          <w:p w:rsidR="00D61A62" w:rsidRPr="00273270" w:rsidRDefault="00D61A62" w:rsidP="00273270">
            <w:pPr>
              <w:pStyle w:val="NoSpacing"/>
              <w:rPr>
                <w:sz w:val="22"/>
                <w:szCs w:val="22"/>
              </w:rPr>
            </w:pPr>
            <w:r w:rsidRPr="00273270">
              <w:rPr>
                <w:sz w:val="22"/>
                <w:szCs w:val="22"/>
              </w:rPr>
              <w:t>полезных ископаемых</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размещения крупных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форм рельефа на материке. Характеристика крупных форм рельефа.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Выявление закономерности в размещении крупных форм рельефа и месторождений полезных ископаемых</w:t>
            </w:r>
          </w:p>
        </w:tc>
        <w:tc>
          <w:tcPr>
            <w:tcW w:w="1985" w:type="dxa"/>
          </w:tcPr>
          <w:p w:rsidR="00D61A62" w:rsidRPr="00273270" w:rsidRDefault="00D61A62" w:rsidP="00273270">
            <w:pPr>
              <w:pStyle w:val="NoSpacing"/>
              <w:outlineLvl w:val="0"/>
              <w:rPr>
                <w:sz w:val="22"/>
                <w:szCs w:val="22"/>
              </w:rPr>
            </w:pPr>
            <w:r w:rsidRPr="00273270">
              <w:rPr>
                <w:sz w:val="22"/>
                <w:szCs w:val="22"/>
              </w:rPr>
              <w:t xml:space="preserve">§43 р/т стр 80 </w:t>
            </w:r>
          </w:p>
          <w:p w:rsidR="00D61A62" w:rsidRPr="00273270" w:rsidRDefault="00D61A62" w:rsidP="00273270">
            <w:pPr>
              <w:pStyle w:val="NoSpacing"/>
              <w:rPr>
                <w:sz w:val="22"/>
                <w:szCs w:val="22"/>
              </w:rPr>
            </w:pPr>
            <w:r w:rsidRPr="00273270">
              <w:rPr>
                <w:sz w:val="22"/>
                <w:szCs w:val="22"/>
              </w:rPr>
              <w:t>N 7,8</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45</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 Внутренние воды</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Климатообразующие факторы.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Климатические пояса и области. Внутренние воды. Реки как производные</w:t>
            </w:r>
          </w:p>
          <w:p w:rsidR="00D61A62" w:rsidRPr="00273270" w:rsidRDefault="00D61A62" w:rsidP="00273270">
            <w:pPr>
              <w:pStyle w:val="NoSpacing"/>
              <w:rPr>
                <w:sz w:val="22"/>
                <w:szCs w:val="22"/>
              </w:rPr>
            </w:pPr>
            <w:r w:rsidRPr="00273270">
              <w:rPr>
                <w:sz w:val="22"/>
                <w:szCs w:val="22"/>
              </w:rPr>
              <w:t>рельефа и климата материка</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Анализ климатической карты, кли#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матограмм и карты климатических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поясов. Характеристика климата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отдельных территорий, сравнение их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объяснение причин сходства 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различий. Объяснение зависимости</w:t>
            </w:r>
          </w:p>
          <w:p w:rsidR="00D61A62" w:rsidRPr="00273270" w:rsidRDefault="00D61A62" w:rsidP="00273270">
            <w:pPr>
              <w:pStyle w:val="NoSpacing"/>
              <w:rPr>
                <w:sz w:val="22"/>
                <w:szCs w:val="22"/>
              </w:rPr>
            </w:pPr>
            <w:r w:rsidRPr="00273270">
              <w:rPr>
                <w:sz w:val="22"/>
                <w:szCs w:val="22"/>
              </w:rPr>
              <w:t>рек от рельефа и климата</w:t>
            </w:r>
          </w:p>
        </w:tc>
        <w:tc>
          <w:tcPr>
            <w:tcW w:w="1985" w:type="dxa"/>
          </w:tcPr>
          <w:p w:rsidR="00D61A62" w:rsidRPr="00273270" w:rsidRDefault="00D61A62" w:rsidP="00273270">
            <w:pPr>
              <w:pStyle w:val="NoSpacing"/>
              <w:outlineLvl w:val="0"/>
              <w:rPr>
                <w:sz w:val="22"/>
                <w:szCs w:val="22"/>
              </w:rPr>
            </w:pPr>
            <w:r w:rsidRPr="00273270">
              <w:rPr>
                <w:sz w:val="22"/>
                <w:szCs w:val="22"/>
              </w:rPr>
              <w:t>§44 р/т стр 81-82</w:t>
            </w:r>
          </w:p>
          <w:p w:rsidR="00D61A62" w:rsidRPr="00273270" w:rsidRDefault="00D61A62" w:rsidP="00273270">
            <w:pPr>
              <w:pStyle w:val="NoSpacing"/>
              <w:rPr>
                <w:sz w:val="22"/>
                <w:szCs w:val="22"/>
              </w:rPr>
            </w:pPr>
            <w:r w:rsidRPr="00273270">
              <w:rPr>
                <w:sz w:val="22"/>
                <w:szCs w:val="22"/>
              </w:rPr>
              <w:t>N 13,17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46</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Природные зоны.</w:t>
            </w:r>
          </w:p>
          <w:p w:rsidR="00D61A62" w:rsidRPr="00273270" w:rsidRDefault="00D61A62" w:rsidP="00273270">
            <w:pPr>
              <w:pStyle w:val="NoSpacing"/>
              <w:jc w:val="both"/>
              <w:rPr>
                <w:sz w:val="22"/>
                <w:szCs w:val="22"/>
              </w:rPr>
            </w:pPr>
            <w:r w:rsidRPr="00273270">
              <w:rPr>
                <w:sz w:val="22"/>
                <w:szCs w:val="22"/>
              </w:rPr>
              <w:t>Население</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Особенности распределения природных зон на материке. Изменение природы под влиянием деятельности человека. Население</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причин особого размещения природных зон. Описание отдельных зон. Оценка степени изменения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природы материка. Выявление по карте расположения заповедников и национальных парков</w:t>
            </w:r>
          </w:p>
        </w:tc>
        <w:tc>
          <w:tcPr>
            <w:tcW w:w="1985" w:type="dxa"/>
          </w:tcPr>
          <w:p w:rsidR="00D61A62" w:rsidRPr="00273270" w:rsidRDefault="00D61A62" w:rsidP="00273270">
            <w:pPr>
              <w:pStyle w:val="NoSpacing"/>
              <w:outlineLvl w:val="0"/>
              <w:rPr>
                <w:sz w:val="22"/>
                <w:szCs w:val="22"/>
              </w:rPr>
            </w:pPr>
            <w:r w:rsidRPr="00273270">
              <w:rPr>
                <w:sz w:val="22"/>
                <w:szCs w:val="22"/>
              </w:rPr>
              <w:t>§45 р/т стр 82-83  N 21, 24-27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47</w:t>
            </w:r>
          </w:p>
        </w:tc>
        <w:tc>
          <w:tcPr>
            <w:tcW w:w="2780" w:type="dxa"/>
          </w:tcPr>
          <w:p w:rsidR="00D61A62" w:rsidRPr="00273270" w:rsidRDefault="00D61A62" w:rsidP="00273270">
            <w:pPr>
              <w:pStyle w:val="NoSpacing"/>
              <w:jc w:val="both"/>
              <w:rPr>
                <w:sz w:val="22"/>
                <w:szCs w:val="22"/>
              </w:rPr>
            </w:pPr>
            <w:r w:rsidRPr="00273270">
              <w:rPr>
                <w:sz w:val="22"/>
                <w:szCs w:val="22"/>
              </w:rPr>
              <w:t>Канада</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заповедники</w:t>
            </w:r>
          </w:p>
          <w:p w:rsidR="00D61A62" w:rsidRPr="00273270" w:rsidRDefault="00D61A62" w:rsidP="00273270">
            <w:pPr>
              <w:pStyle w:val="NoSpacing"/>
              <w:rPr>
                <w:sz w:val="22"/>
                <w:szCs w:val="22"/>
              </w:rPr>
            </w:pPr>
            <w:r w:rsidRPr="00273270">
              <w:rPr>
                <w:sz w:val="22"/>
                <w:szCs w:val="22"/>
              </w:rPr>
              <w:t>и национальные парки Канады</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Описание и оценка географического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положения Канады. Характеристика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ее природы и природных богатств.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Выявление особенностей состава и размещения населения, основных видов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его хозяйственной деятельности.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Оценка степени изменения природы страны</w:t>
            </w:r>
          </w:p>
        </w:tc>
        <w:tc>
          <w:tcPr>
            <w:tcW w:w="1985" w:type="dxa"/>
          </w:tcPr>
          <w:p w:rsidR="00D61A62" w:rsidRPr="00273270" w:rsidRDefault="00D61A62" w:rsidP="00273270">
            <w:pPr>
              <w:pStyle w:val="NoSpacing"/>
              <w:rPr>
                <w:sz w:val="22"/>
                <w:szCs w:val="22"/>
              </w:rPr>
            </w:pPr>
            <w:r w:rsidRPr="00273270">
              <w:rPr>
                <w:sz w:val="22"/>
                <w:szCs w:val="22"/>
              </w:rPr>
              <w:t>§46 р/т стр 85-87  N 29 -30</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48</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Соединенные</w:t>
            </w:r>
          </w:p>
          <w:p w:rsidR="00D61A62" w:rsidRPr="00273270" w:rsidRDefault="00D61A62" w:rsidP="00273270">
            <w:pPr>
              <w:pStyle w:val="NoSpacing"/>
              <w:jc w:val="both"/>
              <w:rPr>
                <w:sz w:val="22"/>
                <w:szCs w:val="22"/>
              </w:rPr>
            </w:pPr>
            <w:r w:rsidRPr="00273270">
              <w:rPr>
                <w:sz w:val="22"/>
                <w:szCs w:val="22"/>
              </w:rPr>
              <w:t>Штаты Америки</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памятники природного и культурного наследия США</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географического положения страны, оценка его влияния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 жизнь населения и развитие хозяйства. Доказательство разнообразия и богатства природы страны.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Анализ карты хозяйственной деятельности населения: определение размещения отраслей хозяйства и крупных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городов. Анализ экологической карты: оценка степени изменения природы страны. Подготовка и обсуждение</w:t>
            </w:r>
          </w:p>
          <w:p w:rsidR="00D61A62" w:rsidRPr="00273270" w:rsidRDefault="00D61A62" w:rsidP="00273270">
            <w:pPr>
              <w:pStyle w:val="NoSpacing"/>
              <w:rPr>
                <w:sz w:val="22"/>
                <w:szCs w:val="22"/>
              </w:rPr>
            </w:pPr>
            <w:r w:rsidRPr="00273270">
              <w:rPr>
                <w:sz w:val="22"/>
                <w:szCs w:val="22"/>
              </w:rPr>
              <w:t>презентации о стране</w:t>
            </w:r>
          </w:p>
        </w:tc>
        <w:tc>
          <w:tcPr>
            <w:tcW w:w="1985" w:type="dxa"/>
          </w:tcPr>
          <w:p w:rsidR="00D61A62" w:rsidRPr="00273270" w:rsidRDefault="00D61A62" w:rsidP="00273270">
            <w:pPr>
              <w:pStyle w:val="NoSpacing"/>
              <w:rPr>
                <w:sz w:val="22"/>
                <w:szCs w:val="22"/>
              </w:rPr>
            </w:pPr>
            <w:r w:rsidRPr="00273270">
              <w:rPr>
                <w:sz w:val="22"/>
                <w:szCs w:val="22"/>
              </w:rPr>
              <w:t>§47 р/т стр 85-87  N 29 -30</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49</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Средняя Америка. Мексика</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Общая характеристика региона.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Мексики.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17. </w:t>
            </w:r>
            <w:r w:rsidRPr="00273270">
              <w:rPr>
                <w:rFonts w:ascii="Times New Roman" w:hAnsi="Times New Roman" w:cs="Times New Roman"/>
              </w:rPr>
              <w:t xml:space="preserve">Характеристика по картам основных видов природных ресурсов Канады, США и Мексики. </w:t>
            </w:r>
            <w:r w:rsidRPr="00273270">
              <w:rPr>
                <w:rFonts w:ascii="Times New Roman" w:hAnsi="Times New Roman" w:cs="Times New Roman"/>
                <w:b/>
                <w:bCs/>
              </w:rPr>
              <w:t xml:space="preserve">18. </w:t>
            </w:r>
            <w:r w:rsidRPr="00273270">
              <w:rPr>
                <w:rFonts w:ascii="Times New Roman" w:hAnsi="Times New Roman" w:cs="Times New Roman"/>
              </w:rPr>
              <w:t>Выявление особенностей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размещения населения, а также географического положения, планировки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внешнего облика крупнейших</w:t>
            </w:r>
          </w:p>
          <w:p w:rsidR="00D61A62" w:rsidRPr="00273270" w:rsidRDefault="00D61A62" w:rsidP="00273270">
            <w:pPr>
              <w:pStyle w:val="NoSpacing"/>
              <w:rPr>
                <w:sz w:val="22"/>
                <w:szCs w:val="22"/>
              </w:rPr>
            </w:pPr>
            <w:r w:rsidRPr="00273270">
              <w:rPr>
                <w:sz w:val="22"/>
                <w:szCs w:val="22"/>
              </w:rPr>
              <w:t>городов Канады, США и Мексики</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Выделение общих черт материальной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духовной культуры населения Латинской Америки. Выявление основных отраслей хозяйства страны.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Описание по картам атласа и тексту</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учебника Мексики и еще одной из стран Средней Америки</w:t>
            </w:r>
          </w:p>
        </w:tc>
        <w:tc>
          <w:tcPr>
            <w:tcW w:w="1985" w:type="dxa"/>
          </w:tcPr>
          <w:p w:rsidR="00D61A62" w:rsidRPr="00273270" w:rsidRDefault="00D61A62" w:rsidP="00273270">
            <w:pPr>
              <w:pStyle w:val="NoSpacing"/>
              <w:rPr>
                <w:sz w:val="22"/>
                <w:szCs w:val="22"/>
              </w:rPr>
            </w:pPr>
            <w:r w:rsidRPr="00273270">
              <w:rPr>
                <w:sz w:val="22"/>
                <w:szCs w:val="22"/>
              </w:rPr>
              <w:t>§48 р/т стр 85-87  N 29 -30</w:t>
            </w:r>
          </w:p>
        </w:tc>
      </w:tr>
      <w:tr w:rsidR="00D61A62" w:rsidRPr="00123FEC">
        <w:trPr>
          <w:trHeight w:val="146"/>
        </w:trPr>
        <w:tc>
          <w:tcPr>
            <w:tcW w:w="15418" w:type="dxa"/>
            <w:gridSpan w:val="7"/>
          </w:tcPr>
          <w:p w:rsidR="00D61A62" w:rsidRPr="00273270" w:rsidRDefault="00D61A62" w:rsidP="00273270">
            <w:pPr>
              <w:spacing w:after="0" w:line="240" w:lineRule="auto"/>
              <w:jc w:val="center"/>
              <w:rPr>
                <w:rFonts w:ascii="Times New Roman" w:hAnsi="Times New Roman" w:cs="Times New Roman"/>
                <w:b/>
                <w:bCs/>
              </w:rPr>
            </w:pPr>
            <w:r w:rsidRPr="00273270">
              <w:rPr>
                <w:rFonts w:ascii="Times New Roman" w:hAnsi="Times New Roman" w:cs="Times New Roman"/>
                <w:b/>
                <w:bCs/>
              </w:rPr>
              <w:t>Евразия (16 ч)</w:t>
            </w:r>
          </w:p>
          <w:p w:rsidR="00D61A62" w:rsidRPr="00273270" w:rsidRDefault="00D61A62" w:rsidP="00273270">
            <w:pPr>
              <w:spacing w:after="0" w:line="240" w:lineRule="auto"/>
              <w:rPr>
                <w:rFonts w:ascii="Times New Roman" w:hAnsi="Times New Roman" w:cs="Times New Roman"/>
                <w:b/>
                <w:bCs/>
              </w:rPr>
            </w:pPr>
            <w:r w:rsidRPr="00273270">
              <w:rPr>
                <w:rFonts w:ascii="Times New Roman" w:hAnsi="Times New Roman" w:cs="Times New Roman"/>
                <w:b/>
                <w:bCs/>
              </w:rPr>
              <w:t>Результаты обучения: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 </w:t>
            </w:r>
            <w:r w:rsidRPr="00273270">
              <w:rPr>
                <w:rFonts w:ascii="Times New Roman" w:hAnsi="Times New Roman" w:cs="Times New Roman"/>
                <w:u w:val="single"/>
              </w:rPr>
              <w:t xml:space="preserve">Предметные: </w:t>
            </w:r>
            <w:r w:rsidRPr="00273270">
              <w:rPr>
                <w:rFonts w:ascii="Times New Roman" w:hAnsi="Times New Roman" w:cs="Times New Roman"/>
              </w:rPr>
              <w:t>показывать на карте материк,</w:t>
            </w:r>
            <w:r w:rsidRPr="00273270">
              <w:rPr>
                <w:rFonts w:ascii="Times New Roman" w:hAnsi="Times New Roman" w:cs="Times New Roman"/>
                <w:u w:val="single"/>
              </w:rPr>
              <w:t xml:space="preserve"> </w:t>
            </w:r>
            <w:r w:rsidRPr="00273270">
              <w:rPr>
                <w:rFonts w:ascii="Times New Roman" w:hAnsi="Times New Roman" w:cs="Times New Roman"/>
              </w:rPr>
              <w:t>определять географическое положение, называть отличительные признаки материка как крупного природного комплекса;показывать на карте наиболее крупные и известные географические объекты на материке (горы, возвышенности,</w:t>
            </w:r>
            <w:r w:rsidRPr="00273270">
              <w:rPr>
                <w:rFonts w:ascii="Times New Roman" w:hAnsi="Times New Roman" w:cs="Times New Roman"/>
                <w:u w:val="single"/>
              </w:rPr>
              <w:t xml:space="preserve"> </w:t>
            </w:r>
            <w:r w:rsidRPr="00273270">
              <w:rPr>
                <w:rFonts w:ascii="Times New Roman" w:hAnsi="Times New Roman" w:cs="Times New Roman"/>
              </w:rPr>
              <w:t>реки, озера и т. д.)  и в океанах (моря, заливы, проливы, острова, полуострова);</w:t>
            </w:r>
            <w:r w:rsidRPr="00273270">
              <w:rPr>
                <w:rFonts w:ascii="Times New Roman" w:hAnsi="Times New Roman" w:cs="Times New Roman"/>
                <w:u w:val="single"/>
              </w:rPr>
              <w:t xml:space="preserve"> </w:t>
            </w:r>
            <w:r w:rsidRPr="00273270">
              <w:rPr>
                <w:rFonts w:ascii="Times New Roman" w:hAnsi="Times New Roman" w:cs="Times New Roman"/>
              </w:rPr>
              <w:t>описывать отдельные природные комплексы с использованием карт;</w:t>
            </w:r>
            <w:r w:rsidRPr="00273270">
              <w:rPr>
                <w:rFonts w:ascii="Times New Roman" w:hAnsi="Times New Roman" w:cs="Times New Roman"/>
                <w:u w:val="single"/>
              </w:rPr>
              <w:t xml:space="preserve"> </w:t>
            </w:r>
            <w:r w:rsidRPr="00273270">
              <w:rPr>
                <w:rFonts w:ascii="Times New Roman" w:hAnsi="Times New Roman" w:cs="Times New Roman"/>
              </w:rPr>
              <w:t>показывать наиболее крупные государства на материке уметь давать описания природы и основных занятий населения, используя карты атласа; приводить примеры воздействия и изменений природы на материке под влиянием деятельности человека.</w:t>
            </w:r>
          </w:p>
          <w:p w:rsidR="00D61A62" w:rsidRPr="00273270" w:rsidRDefault="00D61A62" w:rsidP="00273270">
            <w:pPr>
              <w:spacing w:after="0" w:line="240" w:lineRule="auto"/>
              <w:rPr>
                <w:rFonts w:ascii="Times New Roman" w:hAnsi="Times New Roman" w:cs="Times New Roman"/>
                <w:b/>
                <w:bCs/>
              </w:rPr>
            </w:pP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b/>
                <w:bCs/>
              </w:rPr>
              <w:t>Метапредметные</w:t>
            </w:r>
            <w:r w:rsidRPr="00273270">
              <w:rPr>
                <w:rFonts w:ascii="Times New Roman" w:hAnsi="Times New Roman" w:cs="Times New Roman"/>
              </w:rPr>
              <w:t xml:space="preserve">: </w:t>
            </w:r>
          </w:p>
          <w:p w:rsidR="00D61A62" w:rsidRPr="00273270" w:rsidRDefault="00D61A62" w:rsidP="00273270">
            <w:pPr>
              <w:pStyle w:val="NoSpacing"/>
              <w:rPr>
                <w:sz w:val="22"/>
                <w:szCs w:val="22"/>
                <w:u w:val="single"/>
              </w:rPr>
            </w:pPr>
            <w:r w:rsidRPr="00273270">
              <w:rPr>
                <w:sz w:val="22"/>
                <w:szCs w:val="22"/>
                <w:u w:val="single"/>
              </w:rPr>
              <w:t>Познавательные</w:t>
            </w:r>
            <w:r w:rsidRPr="00273270">
              <w:rPr>
                <w:sz w:val="22"/>
                <w:szCs w:val="22"/>
              </w:rPr>
              <w:t>:</w:t>
            </w:r>
            <w:r w:rsidRPr="00273270">
              <w:rPr>
                <w:sz w:val="22"/>
                <w:szCs w:val="22"/>
                <w:u w:val="single"/>
              </w:rPr>
              <w:t xml:space="preserve"> </w:t>
            </w:r>
            <w:r w:rsidRPr="00273270">
              <w:rPr>
                <w:sz w:val="22"/>
                <w:szCs w:val="22"/>
              </w:rPr>
              <w:t>ставить учебную задачу под руководством  учителя, выявлять причинно-следственные связи, определять критерии для сравнения фактов, явлений,</w:t>
            </w:r>
            <w:r w:rsidRPr="00273270">
              <w:rPr>
                <w:sz w:val="22"/>
                <w:szCs w:val="22"/>
                <w:u w:val="single"/>
              </w:rPr>
              <w:t xml:space="preserve"> </w:t>
            </w:r>
            <w:r w:rsidRPr="00273270">
              <w:rPr>
                <w:sz w:val="22"/>
                <w:szCs w:val="22"/>
              </w:rPr>
              <w:t>анализировать связи, соподчинения и зависимости компонентов.</w:t>
            </w:r>
          </w:p>
          <w:p w:rsidR="00D61A62" w:rsidRPr="00273270" w:rsidRDefault="00D61A62" w:rsidP="00273270">
            <w:pPr>
              <w:pStyle w:val="NoSpacing"/>
              <w:rPr>
                <w:sz w:val="22"/>
                <w:szCs w:val="22"/>
              </w:rPr>
            </w:pPr>
            <w:r w:rsidRPr="00273270">
              <w:rPr>
                <w:sz w:val="22"/>
                <w:szCs w:val="22"/>
                <w:u w:val="single"/>
              </w:rPr>
              <w:t>Регулятивные</w:t>
            </w:r>
            <w:r w:rsidRPr="00273270">
              <w:rPr>
                <w:sz w:val="22"/>
                <w:szCs w:val="22"/>
              </w:rPr>
              <w:t>: планировать свою деятельность под руководством учителя, оценивать работу одноклассников, работать с текстом: составлять логические цепочки, таблицы, схемы.</w:t>
            </w:r>
          </w:p>
          <w:p w:rsidR="00D61A62" w:rsidRPr="00273270" w:rsidRDefault="00D61A62" w:rsidP="00273270">
            <w:pPr>
              <w:pStyle w:val="NoSpacing"/>
              <w:rPr>
                <w:sz w:val="22"/>
                <w:szCs w:val="22"/>
                <w:u w:val="single"/>
              </w:rPr>
            </w:pPr>
            <w:r w:rsidRPr="00273270">
              <w:rPr>
                <w:sz w:val="22"/>
                <w:szCs w:val="22"/>
                <w:u w:val="single"/>
              </w:rPr>
              <w:t>Коммуникативные:</w:t>
            </w:r>
          </w:p>
          <w:p w:rsidR="00D61A62" w:rsidRPr="00273270" w:rsidRDefault="00D61A62" w:rsidP="00273270">
            <w:pPr>
              <w:pStyle w:val="NoSpacing"/>
              <w:rPr>
                <w:sz w:val="22"/>
                <w:szCs w:val="22"/>
              </w:rPr>
            </w:pPr>
            <w:r w:rsidRPr="00273270">
              <w:rPr>
                <w:sz w:val="22"/>
                <w:szCs w:val="22"/>
              </w:rPr>
              <w:t>создавать объяснительные тексты, выслушивать и объективно оценивать другого, уметь вести диалог, вырабатывая общее решение.</w:t>
            </w:r>
          </w:p>
          <w:p w:rsidR="00D61A62" w:rsidRPr="00273270" w:rsidRDefault="00D61A62" w:rsidP="00273270">
            <w:pPr>
              <w:pStyle w:val="NoSpacing"/>
              <w:rPr>
                <w:sz w:val="22"/>
                <w:szCs w:val="22"/>
              </w:rPr>
            </w:pP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50</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положение.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Исследования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Центральной</w:t>
            </w:r>
          </w:p>
          <w:p w:rsidR="00D61A62" w:rsidRPr="00273270" w:rsidRDefault="00D61A62" w:rsidP="00273270">
            <w:pPr>
              <w:pStyle w:val="NoSpacing"/>
              <w:jc w:val="both"/>
              <w:rPr>
                <w:sz w:val="22"/>
                <w:szCs w:val="22"/>
              </w:rPr>
            </w:pPr>
            <w:r w:rsidRPr="00273270">
              <w:rPr>
                <w:sz w:val="22"/>
                <w:szCs w:val="22"/>
              </w:rPr>
              <w:t>Азии</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Особенности географического положения. Очертания берегов. Исследования Центральной Азии.</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Сравнение географического положения Евразии и Северной Америки.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Формулирование предварительных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выводов о природе материка на основе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анализа его географического положения. Оценка вклада русских исследователей в изучение Центральной Азии</w:t>
            </w:r>
          </w:p>
        </w:tc>
        <w:tc>
          <w:tcPr>
            <w:tcW w:w="1985" w:type="dxa"/>
          </w:tcPr>
          <w:p w:rsidR="00D61A62" w:rsidRPr="00273270" w:rsidRDefault="00D61A62" w:rsidP="00273270">
            <w:pPr>
              <w:pStyle w:val="NoSpacing"/>
              <w:rPr>
                <w:sz w:val="22"/>
                <w:szCs w:val="22"/>
              </w:rPr>
            </w:pPr>
            <w:r w:rsidRPr="00273270">
              <w:rPr>
                <w:sz w:val="22"/>
                <w:szCs w:val="22"/>
              </w:rPr>
              <w:t>§49 р/т стр 88-90  N 2,5,7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51</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рельефа, его</w:t>
            </w:r>
          </w:p>
          <w:p w:rsidR="00D61A62" w:rsidRPr="00273270" w:rsidRDefault="00D61A62" w:rsidP="00273270">
            <w:pPr>
              <w:pStyle w:val="NoSpacing"/>
              <w:jc w:val="both"/>
              <w:rPr>
                <w:sz w:val="22"/>
                <w:szCs w:val="22"/>
              </w:rPr>
            </w:pPr>
            <w:r w:rsidRPr="00273270">
              <w:rPr>
                <w:sz w:val="22"/>
                <w:szCs w:val="22"/>
              </w:rPr>
              <w:t>развитие</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Особенности рельефа Евразии, его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развитие. Области землетрясений 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вулканов. Основные формы рельефа.</w:t>
            </w:r>
          </w:p>
          <w:p w:rsidR="00D61A62" w:rsidRPr="00273270" w:rsidRDefault="00D61A62" w:rsidP="00273270">
            <w:pPr>
              <w:pStyle w:val="NoSpacing"/>
              <w:rPr>
                <w:sz w:val="22"/>
                <w:szCs w:val="22"/>
              </w:rPr>
            </w:pPr>
            <w:r w:rsidRPr="00273270">
              <w:rPr>
                <w:sz w:val="22"/>
                <w:szCs w:val="22"/>
              </w:rPr>
              <w:t>Полезные ископаемые</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причин контрастов в строении рельефа материка. Выявление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закономерностей в размещении равнин, горных складчатых областей 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месторождений полезных ископаемых. Описание по карте крупных форм рельефа. Моделирование на контурной карте форм рельефа и месторождений полезных ископаемых.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Оценка богатства материка минеральными ресурсами</w:t>
            </w:r>
          </w:p>
        </w:tc>
        <w:tc>
          <w:tcPr>
            <w:tcW w:w="1985" w:type="dxa"/>
          </w:tcPr>
          <w:p w:rsidR="00D61A62" w:rsidRPr="00273270" w:rsidRDefault="00D61A62" w:rsidP="00273270">
            <w:pPr>
              <w:pStyle w:val="NoSpacing"/>
              <w:rPr>
                <w:sz w:val="22"/>
                <w:szCs w:val="22"/>
              </w:rPr>
            </w:pPr>
            <w:r w:rsidRPr="00273270">
              <w:rPr>
                <w:sz w:val="22"/>
                <w:szCs w:val="22"/>
              </w:rPr>
              <w:t>§50 р/т стр 90 -92  N 7,12,13</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52</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 Внутренние воды</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Факторы, формирующие климат материка. Климатические пояса. Влияние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климата на хозяйственную деятельность населения. Внутренние воды,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их распределение. Реки. Территории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внутреннего стока. Озера. Современное оледенение. Многолетняя мерзлота</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влияния климатообразующих факторов на климат материка.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Описание климата поясов и областей.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Сравнение климата Северной Америки и Евразии. Анализ климатограмм.</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Оценка климата Евразии для жизни и хозяйственной деятельности населения. Моделирование на контурной карте размещения внутренних вод материка. Описание реки по плану.</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Установление связи между режимом рек и климатом. Сравнение рек Евразии</w:t>
            </w:r>
          </w:p>
        </w:tc>
        <w:tc>
          <w:tcPr>
            <w:tcW w:w="1985" w:type="dxa"/>
          </w:tcPr>
          <w:p w:rsidR="00D61A62" w:rsidRPr="00273270" w:rsidRDefault="00D61A62" w:rsidP="00273270">
            <w:pPr>
              <w:pStyle w:val="NoSpacing"/>
              <w:rPr>
                <w:sz w:val="22"/>
                <w:szCs w:val="22"/>
              </w:rPr>
            </w:pPr>
            <w:r w:rsidRPr="00273270">
              <w:rPr>
                <w:sz w:val="22"/>
                <w:szCs w:val="22"/>
              </w:rPr>
              <w:t>§51 р/т стр 92 -96  N 20,21,27-31</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53</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Природные зоны.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Народы и страны</w:t>
            </w:r>
          </w:p>
          <w:p w:rsidR="00D61A62" w:rsidRPr="00273270" w:rsidRDefault="00D61A62" w:rsidP="00273270">
            <w:pPr>
              <w:pStyle w:val="NoSpacing"/>
              <w:jc w:val="both"/>
              <w:rPr>
                <w:sz w:val="22"/>
                <w:szCs w:val="22"/>
              </w:rPr>
            </w:pPr>
            <w:r w:rsidRPr="00273270">
              <w:rPr>
                <w:sz w:val="22"/>
                <w:szCs w:val="22"/>
              </w:rPr>
              <w:t>Евразии</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Расположение и характеристика природных зон. Высотные пояса в Гималаях и Альпах. Народы Евразии.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19. </w:t>
            </w:r>
            <w:r w:rsidRPr="00273270">
              <w:rPr>
                <w:rFonts w:ascii="Times New Roman" w:hAnsi="Times New Roman" w:cs="Times New Roman"/>
              </w:rPr>
              <w:t>Составление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«каталога» народов Евразии</w:t>
            </w:r>
          </w:p>
          <w:p w:rsidR="00D61A62" w:rsidRPr="00273270" w:rsidRDefault="00D61A62" w:rsidP="00273270">
            <w:pPr>
              <w:pStyle w:val="NoSpacing"/>
              <w:rPr>
                <w:sz w:val="22"/>
                <w:szCs w:val="22"/>
              </w:rPr>
            </w:pPr>
            <w:r w:rsidRPr="00273270">
              <w:rPr>
                <w:sz w:val="22"/>
                <w:szCs w:val="22"/>
              </w:rPr>
              <w:t>по языковым группам</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связи между компонентами природы и особенностями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расположения природных зон на материке. Характеристика природных зон.</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Сравнение природных зон Северной Америки и Евразии. Оценка степени изменения природных зон человеком</w:t>
            </w:r>
          </w:p>
        </w:tc>
        <w:tc>
          <w:tcPr>
            <w:tcW w:w="1985" w:type="dxa"/>
          </w:tcPr>
          <w:p w:rsidR="00D61A62" w:rsidRPr="00273270" w:rsidRDefault="00D61A62" w:rsidP="00273270">
            <w:pPr>
              <w:pStyle w:val="NoSpacing"/>
              <w:rPr>
                <w:sz w:val="22"/>
                <w:szCs w:val="22"/>
              </w:rPr>
            </w:pPr>
            <w:r w:rsidRPr="00273270">
              <w:rPr>
                <w:sz w:val="22"/>
                <w:szCs w:val="22"/>
              </w:rPr>
              <w:t>§52 р/т стр 97 -98  N 34-36</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54</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Северной</w:t>
            </w:r>
          </w:p>
          <w:p w:rsidR="00D61A62" w:rsidRPr="00273270" w:rsidRDefault="00D61A62" w:rsidP="00273270">
            <w:pPr>
              <w:pStyle w:val="NoSpacing"/>
              <w:jc w:val="both"/>
              <w:rPr>
                <w:sz w:val="22"/>
                <w:szCs w:val="22"/>
              </w:rPr>
            </w:pPr>
            <w:r w:rsidRPr="00273270">
              <w:rPr>
                <w:sz w:val="22"/>
                <w:szCs w:val="22"/>
              </w:rPr>
              <w:t>Европы</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Состав региона. Природа. Население.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Хозяйство. Комплексная характеристика стран региона.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20. </w:t>
            </w:r>
            <w:r w:rsidRPr="00273270">
              <w:rPr>
                <w:rFonts w:ascii="Times New Roman" w:hAnsi="Times New Roman" w:cs="Times New Roman"/>
              </w:rPr>
              <w:t>Описание видов хозяйственной деятельности населения стран Северной Европы, связанных с океаном</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Анализ численности населения региона и его размещения. Анализ политической карты, группировка стран по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различным признакам. Описание</w:t>
            </w:r>
          </w:p>
          <w:p w:rsidR="00D61A62" w:rsidRPr="00273270" w:rsidRDefault="00D61A62" w:rsidP="00273270">
            <w:pPr>
              <w:pStyle w:val="NoSpacing"/>
              <w:rPr>
                <w:sz w:val="22"/>
                <w:szCs w:val="22"/>
              </w:rPr>
            </w:pPr>
            <w:r w:rsidRPr="00273270">
              <w:rPr>
                <w:sz w:val="22"/>
                <w:szCs w:val="22"/>
              </w:rPr>
              <w:t>стран, их сравнение</w:t>
            </w:r>
          </w:p>
        </w:tc>
        <w:tc>
          <w:tcPr>
            <w:tcW w:w="1985" w:type="dxa"/>
          </w:tcPr>
          <w:p w:rsidR="00D61A62" w:rsidRPr="00273270" w:rsidRDefault="00D61A62" w:rsidP="00273270">
            <w:pPr>
              <w:pStyle w:val="NoSpacing"/>
              <w:rPr>
                <w:sz w:val="22"/>
                <w:szCs w:val="22"/>
              </w:rPr>
            </w:pPr>
            <w:r w:rsidRPr="00273270">
              <w:rPr>
                <w:sz w:val="22"/>
                <w:szCs w:val="22"/>
              </w:rPr>
              <w:t>§53 р/т стр 101 -107  N 40 -47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55</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Западной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Европы. Великобритания</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Общая характеристика региона.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объекты всемирного наследия Великобритании</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влияния географического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положения на хозяйственную деятельность населения. Комплексная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страны по картам и тексту учебника. Определение особенностей материальной и духовной культуры населения страны, его вклад</w:t>
            </w:r>
          </w:p>
          <w:p w:rsidR="00D61A62" w:rsidRPr="00273270" w:rsidRDefault="00D61A62" w:rsidP="00273270">
            <w:pPr>
              <w:pStyle w:val="NoSpacing"/>
              <w:rPr>
                <w:sz w:val="22"/>
                <w:szCs w:val="22"/>
              </w:rPr>
            </w:pPr>
            <w:r w:rsidRPr="00273270">
              <w:rPr>
                <w:sz w:val="22"/>
                <w:szCs w:val="22"/>
              </w:rPr>
              <w:t>в развитие мировой цивилизации</w:t>
            </w:r>
          </w:p>
        </w:tc>
        <w:tc>
          <w:tcPr>
            <w:tcW w:w="1985" w:type="dxa"/>
          </w:tcPr>
          <w:p w:rsidR="00D61A62" w:rsidRPr="00273270" w:rsidRDefault="00D61A62" w:rsidP="00273270">
            <w:pPr>
              <w:pStyle w:val="NoSpacing"/>
              <w:rPr>
                <w:sz w:val="22"/>
                <w:szCs w:val="22"/>
              </w:rPr>
            </w:pPr>
            <w:r w:rsidRPr="00273270">
              <w:rPr>
                <w:sz w:val="22"/>
                <w:szCs w:val="22"/>
              </w:rPr>
              <w:t>§54 р/т стр 101 -107  N 40 -47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56</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Франция. Германия</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памятники природного и культурного наследия Франции и Германии.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21. </w:t>
            </w:r>
            <w:r w:rsidRPr="00273270">
              <w:rPr>
                <w:rFonts w:ascii="Times New Roman" w:hAnsi="Times New Roman" w:cs="Times New Roman"/>
              </w:rPr>
              <w:t>Сравнительная характеристика Великобритании,</w:t>
            </w:r>
          </w:p>
          <w:p w:rsidR="00D61A62" w:rsidRPr="00273270" w:rsidRDefault="00D61A62" w:rsidP="00273270">
            <w:pPr>
              <w:pStyle w:val="NoSpacing"/>
              <w:rPr>
                <w:sz w:val="22"/>
                <w:szCs w:val="22"/>
              </w:rPr>
            </w:pPr>
            <w:r w:rsidRPr="00273270">
              <w:rPr>
                <w:sz w:val="22"/>
                <w:szCs w:val="22"/>
              </w:rPr>
              <w:t>Франции и Германии</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Сравнение географического положения Франции и Германии, их природных ресурсов, состава населения и его размещения, хозяйства. Установление причин сходства и различия стран.</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Подготовка и обсуждение презентации о стране</w:t>
            </w:r>
          </w:p>
        </w:tc>
        <w:tc>
          <w:tcPr>
            <w:tcW w:w="1985" w:type="dxa"/>
          </w:tcPr>
          <w:p w:rsidR="00D61A62" w:rsidRPr="00273270" w:rsidRDefault="00D61A62" w:rsidP="00273270">
            <w:pPr>
              <w:pStyle w:val="NoSpacing"/>
              <w:rPr>
                <w:sz w:val="22"/>
                <w:szCs w:val="22"/>
              </w:rPr>
            </w:pPr>
            <w:r w:rsidRPr="00273270">
              <w:rPr>
                <w:sz w:val="22"/>
                <w:szCs w:val="22"/>
              </w:rPr>
              <w:t>§55 р/т стр 101 -107  N 40 -47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57</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Восточной Европы</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Общая характеристика региона.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Польша, Чехия, Словакия, Венгрия.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Румыния и страны Балканского</w:t>
            </w:r>
          </w:p>
          <w:p w:rsidR="00D61A62" w:rsidRPr="00273270" w:rsidRDefault="00D61A62" w:rsidP="00273270">
            <w:pPr>
              <w:pStyle w:val="NoSpacing"/>
              <w:rPr>
                <w:sz w:val="22"/>
                <w:szCs w:val="22"/>
              </w:rPr>
            </w:pPr>
            <w:r w:rsidRPr="00273270">
              <w:rPr>
                <w:sz w:val="22"/>
                <w:szCs w:val="22"/>
              </w:rPr>
              <w:t>полуострова</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Выявление влияния географического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положения стран на развитие их хозяйства. Установление связи между природными ресурсами и развитием</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отраслей хозяйства стран. Определение особенностей материальной и духовной культуры населения каждой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из стран. Оценка вклада населения стран в развитие мировой цивилизации</w:t>
            </w:r>
          </w:p>
        </w:tc>
        <w:tc>
          <w:tcPr>
            <w:tcW w:w="1985" w:type="dxa"/>
          </w:tcPr>
          <w:p w:rsidR="00D61A62" w:rsidRPr="00273270" w:rsidRDefault="00D61A62" w:rsidP="00273270">
            <w:pPr>
              <w:pStyle w:val="NoSpacing"/>
              <w:rPr>
                <w:sz w:val="22"/>
                <w:szCs w:val="22"/>
              </w:rPr>
            </w:pPr>
            <w:r w:rsidRPr="00273270">
              <w:rPr>
                <w:sz w:val="22"/>
                <w:szCs w:val="22"/>
              </w:rPr>
              <w:t>§56 р/т стр 101 -107  N 40 -47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58</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Восточной Европы</w:t>
            </w:r>
          </w:p>
          <w:p w:rsidR="00D61A62" w:rsidRPr="00273270" w:rsidRDefault="00D61A62" w:rsidP="00273270">
            <w:pPr>
              <w:pStyle w:val="NoSpacing"/>
              <w:jc w:val="both"/>
              <w:rPr>
                <w:sz w:val="22"/>
                <w:szCs w:val="22"/>
              </w:rPr>
            </w:pPr>
            <w:r w:rsidRPr="00273270">
              <w:rPr>
                <w:sz w:val="22"/>
                <w:szCs w:val="22"/>
              </w:rPr>
              <w:t>(продолжение</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стран Балтии,</w:t>
            </w:r>
          </w:p>
          <w:p w:rsidR="00D61A62" w:rsidRPr="00273270" w:rsidRDefault="00D61A62" w:rsidP="00273270">
            <w:pPr>
              <w:pStyle w:val="NoSpacing"/>
              <w:rPr>
                <w:sz w:val="22"/>
                <w:szCs w:val="22"/>
              </w:rPr>
            </w:pPr>
            <w:r w:rsidRPr="00273270">
              <w:rPr>
                <w:sz w:val="22"/>
                <w:szCs w:val="22"/>
              </w:rPr>
              <w:t>Белоруссии, Украины, Молдавии</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географического положения стран. Описание стран, их</w:t>
            </w:r>
          </w:p>
          <w:p w:rsidR="00D61A62" w:rsidRPr="00273270" w:rsidRDefault="00D61A62" w:rsidP="00273270">
            <w:pPr>
              <w:pStyle w:val="NoSpacing"/>
              <w:rPr>
                <w:sz w:val="22"/>
                <w:szCs w:val="22"/>
              </w:rPr>
            </w:pPr>
            <w:r w:rsidRPr="00273270">
              <w:rPr>
                <w:sz w:val="22"/>
                <w:szCs w:val="22"/>
              </w:rPr>
              <w:t>краткая комплексная характеристика</w:t>
            </w:r>
          </w:p>
        </w:tc>
        <w:tc>
          <w:tcPr>
            <w:tcW w:w="1985" w:type="dxa"/>
          </w:tcPr>
          <w:p w:rsidR="00D61A62" w:rsidRPr="00273270" w:rsidRDefault="00D61A62" w:rsidP="00273270">
            <w:pPr>
              <w:pStyle w:val="NoSpacing"/>
              <w:rPr>
                <w:sz w:val="22"/>
                <w:szCs w:val="22"/>
              </w:rPr>
            </w:pPr>
            <w:r w:rsidRPr="00273270">
              <w:rPr>
                <w:sz w:val="22"/>
                <w:szCs w:val="22"/>
              </w:rPr>
              <w:t>§57 р/т стр 101 -107  N 40 -47</w:t>
            </w:r>
          </w:p>
        </w:tc>
      </w:tr>
      <w:tr w:rsidR="00D61A62" w:rsidRPr="00123FEC">
        <w:trPr>
          <w:trHeight w:val="2185"/>
        </w:trPr>
        <w:tc>
          <w:tcPr>
            <w:tcW w:w="1040" w:type="dxa"/>
          </w:tcPr>
          <w:p w:rsidR="00D61A62" w:rsidRPr="00273270" w:rsidRDefault="00D61A62" w:rsidP="00273270">
            <w:pPr>
              <w:pStyle w:val="NoSpacing"/>
              <w:jc w:val="center"/>
              <w:rPr>
                <w:sz w:val="22"/>
                <w:szCs w:val="22"/>
              </w:rPr>
            </w:pPr>
            <w:r w:rsidRPr="00273270">
              <w:rPr>
                <w:sz w:val="22"/>
                <w:szCs w:val="22"/>
              </w:rPr>
              <w:t>59</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Южной</w:t>
            </w:r>
          </w:p>
          <w:p w:rsidR="00D61A62" w:rsidRPr="00273270" w:rsidRDefault="00D61A62" w:rsidP="00273270">
            <w:pPr>
              <w:pStyle w:val="NoSpacing"/>
              <w:jc w:val="both"/>
              <w:rPr>
                <w:sz w:val="22"/>
                <w:szCs w:val="22"/>
              </w:rPr>
            </w:pPr>
            <w:r w:rsidRPr="00273270">
              <w:rPr>
                <w:sz w:val="22"/>
                <w:szCs w:val="22"/>
              </w:rPr>
              <w:t>Европы. Италия</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Общая характеристика региона.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 население, хозяйство Италии. Памятники всемирного наследия региона.</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Работа с контурной картой: обозначение наиболее важных географических объектов региона и Италии.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особенностей природы и природных богатств Италии, ее населения и видов хозяйственной деятельности.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Оценка вклада населения страны</w:t>
            </w:r>
          </w:p>
          <w:p w:rsidR="00D61A62" w:rsidRPr="00273270" w:rsidRDefault="00D61A62" w:rsidP="00273270">
            <w:pPr>
              <w:pStyle w:val="NoSpacing"/>
              <w:rPr>
                <w:sz w:val="22"/>
                <w:szCs w:val="22"/>
              </w:rPr>
            </w:pPr>
            <w:r w:rsidRPr="00273270">
              <w:rPr>
                <w:sz w:val="22"/>
                <w:szCs w:val="22"/>
              </w:rPr>
              <w:t>в развитие мировой цивилизации</w:t>
            </w:r>
          </w:p>
        </w:tc>
        <w:tc>
          <w:tcPr>
            <w:tcW w:w="1985" w:type="dxa"/>
          </w:tcPr>
          <w:p w:rsidR="00D61A62" w:rsidRPr="00273270" w:rsidRDefault="00D61A62" w:rsidP="00273270">
            <w:pPr>
              <w:pStyle w:val="NoSpacing"/>
              <w:rPr>
                <w:sz w:val="22"/>
                <w:szCs w:val="22"/>
              </w:rPr>
            </w:pPr>
            <w:r w:rsidRPr="00273270">
              <w:rPr>
                <w:sz w:val="22"/>
                <w:szCs w:val="22"/>
              </w:rPr>
              <w:t>§58 р/т стр 101 -107  N 40 -47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60</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Юго - Западной Азии</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Общая характеристика региона. 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Армении,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Грузии и Азербайджана.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22. </w:t>
            </w:r>
            <w:r w:rsidRPr="00273270">
              <w:rPr>
                <w:rFonts w:ascii="Times New Roman" w:hAnsi="Times New Roman" w:cs="Times New Roman"/>
              </w:rPr>
              <w:t>Группировка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 Юго-Западной Азии по различным признакам</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историко - культурных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особенностей стран региона.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их географического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положения. Выявление своеобразия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природы стран, главных природных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богатств и особенностей их размещения. Характеристика этнического 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религиозного состава населения стран.</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Работа с картой: определение видов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хозяйственной деятельности населения. Подготовка и обсуждение</w:t>
            </w:r>
          </w:p>
          <w:p w:rsidR="00D61A62" w:rsidRPr="00273270" w:rsidRDefault="00D61A62" w:rsidP="00273270">
            <w:pPr>
              <w:pStyle w:val="NoSpacing"/>
              <w:rPr>
                <w:sz w:val="22"/>
                <w:szCs w:val="22"/>
              </w:rPr>
            </w:pPr>
            <w:r w:rsidRPr="00273270">
              <w:rPr>
                <w:sz w:val="22"/>
                <w:szCs w:val="22"/>
              </w:rPr>
              <w:t>презентации об одной из стран региона</w:t>
            </w:r>
          </w:p>
        </w:tc>
        <w:tc>
          <w:tcPr>
            <w:tcW w:w="1985" w:type="dxa"/>
          </w:tcPr>
          <w:p w:rsidR="00D61A62" w:rsidRPr="00273270" w:rsidRDefault="00D61A62" w:rsidP="00273270">
            <w:pPr>
              <w:pStyle w:val="NoSpacing"/>
              <w:rPr>
                <w:sz w:val="22"/>
                <w:szCs w:val="22"/>
              </w:rPr>
            </w:pPr>
            <w:r w:rsidRPr="00273270">
              <w:rPr>
                <w:sz w:val="22"/>
                <w:szCs w:val="22"/>
              </w:rPr>
              <w:t>§59 р/т стр 101 -107  N 40 -47</w:t>
            </w:r>
          </w:p>
          <w:p w:rsidR="00D61A62" w:rsidRPr="00273270" w:rsidRDefault="00D61A62" w:rsidP="00273270">
            <w:pPr>
              <w:pStyle w:val="NoSpacing"/>
              <w:rPr>
                <w:sz w:val="22"/>
                <w:szCs w:val="22"/>
              </w:rPr>
            </w:pPr>
          </w:p>
          <w:p w:rsidR="00D61A62" w:rsidRPr="00273270" w:rsidRDefault="00D61A62" w:rsidP="00273270">
            <w:pPr>
              <w:pStyle w:val="NoSpacing"/>
              <w:rPr>
                <w:sz w:val="22"/>
                <w:szCs w:val="22"/>
              </w:rPr>
            </w:pP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61</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Центральной</w:t>
            </w:r>
          </w:p>
          <w:p w:rsidR="00D61A62" w:rsidRPr="00273270" w:rsidRDefault="00D61A62" w:rsidP="00273270">
            <w:pPr>
              <w:pStyle w:val="NoSpacing"/>
              <w:jc w:val="both"/>
              <w:rPr>
                <w:sz w:val="22"/>
                <w:szCs w:val="22"/>
              </w:rPr>
            </w:pPr>
            <w:r w:rsidRPr="00273270">
              <w:rPr>
                <w:sz w:val="22"/>
                <w:szCs w:val="22"/>
              </w:rPr>
              <w:t>Азии</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Общая характеристика региона.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Казахстана,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Узбекистана, Киргизии, Таджикистана, Туркмении и Монголии</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влияния географического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положения стран региона на своеобразие их природы. Определение основных природных богатств стран и связанных с ними видов хозяйственной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деятельности. Выявление особенностей размещения населения, географического положения крупных городов. Комплексная характеристика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 по картам.</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Подготовка и обсуждение презентации об одной из стран региона.</w:t>
            </w:r>
          </w:p>
        </w:tc>
        <w:tc>
          <w:tcPr>
            <w:tcW w:w="1985" w:type="dxa"/>
          </w:tcPr>
          <w:p w:rsidR="00D61A62" w:rsidRPr="00273270" w:rsidRDefault="00D61A62" w:rsidP="00273270">
            <w:pPr>
              <w:pStyle w:val="NoSpacing"/>
              <w:rPr>
                <w:sz w:val="22"/>
                <w:szCs w:val="22"/>
              </w:rPr>
            </w:pPr>
            <w:r w:rsidRPr="00273270">
              <w:rPr>
                <w:sz w:val="22"/>
                <w:szCs w:val="22"/>
              </w:rPr>
              <w:t>§60 р/т стр 101 -107  N 40 -47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62</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Восточной Азии. Китай</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Общая характеристика региона.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памятники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всемирного наследия Китая.</w:t>
            </w:r>
          </w:p>
          <w:p w:rsidR="00D61A62" w:rsidRPr="00273270" w:rsidRDefault="00D61A62" w:rsidP="00273270">
            <w:pPr>
              <w:spacing w:after="0" w:line="240" w:lineRule="auto"/>
              <w:rPr>
                <w:rFonts w:ascii="Times New Roman" w:hAnsi="Times New Roman" w:cs="Times New Roman"/>
                <w:b/>
                <w:bCs/>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23. </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Составление описания географического положения крупных городов Китая, обозначение их на контурной карте.</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особенностей географического положения Китая, оценка его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влияния на развитие хозяйства страны. Характеристика компонентов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природы и природных богатств Китая.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Оценка степени антропогенного изменения природы на востоке и западе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Характеристика населения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Работа с картой: установление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 объяснение развития различных видов хозяйственной деятельности населения. Оценка вклада Китая в развитие мировой цивилизации</w:t>
            </w:r>
          </w:p>
        </w:tc>
        <w:tc>
          <w:tcPr>
            <w:tcW w:w="1985" w:type="dxa"/>
          </w:tcPr>
          <w:p w:rsidR="00D61A62" w:rsidRPr="00273270" w:rsidRDefault="00D61A62" w:rsidP="00273270">
            <w:pPr>
              <w:pStyle w:val="NoSpacing"/>
              <w:rPr>
                <w:sz w:val="22"/>
                <w:szCs w:val="22"/>
              </w:rPr>
            </w:pPr>
            <w:r w:rsidRPr="00273270">
              <w:rPr>
                <w:sz w:val="22"/>
                <w:szCs w:val="22"/>
              </w:rPr>
              <w:t>§61 р/т стр 101 -107  N 40 -47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63</w:t>
            </w:r>
          </w:p>
        </w:tc>
        <w:tc>
          <w:tcPr>
            <w:tcW w:w="2780" w:type="dxa"/>
          </w:tcPr>
          <w:p w:rsidR="00D61A62" w:rsidRPr="00273270" w:rsidRDefault="00D61A62" w:rsidP="00273270">
            <w:pPr>
              <w:pStyle w:val="NoSpacing"/>
              <w:jc w:val="both"/>
              <w:rPr>
                <w:sz w:val="22"/>
                <w:szCs w:val="22"/>
              </w:rPr>
            </w:pPr>
            <w:r w:rsidRPr="00273270">
              <w:rPr>
                <w:sz w:val="22"/>
                <w:szCs w:val="22"/>
              </w:rPr>
              <w:t>Япония</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памятники все#</w:t>
            </w:r>
          </w:p>
          <w:p w:rsidR="00D61A62" w:rsidRPr="00273270" w:rsidRDefault="00D61A62" w:rsidP="00273270">
            <w:pPr>
              <w:pStyle w:val="NoSpacing"/>
              <w:rPr>
                <w:sz w:val="22"/>
                <w:szCs w:val="22"/>
              </w:rPr>
            </w:pPr>
            <w:r w:rsidRPr="00273270">
              <w:rPr>
                <w:sz w:val="22"/>
                <w:szCs w:val="22"/>
              </w:rPr>
              <w:t>мирного наследия Японии</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географического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положения Японии. Определение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своеобразия природы и природных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богатств. Объяснение роли моря в жизни населения. Характеристика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населения, основных видов его хозяйственной деятельности. Подготовка и обсуждение презентации о Японии</w:t>
            </w:r>
          </w:p>
        </w:tc>
        <w:tc>
          <w:tcPr>
            <w:tcW w:w="1985" w:type="dxa"/>
          </w:tcPr>
          <w:p w:rsidR="00D61A62" w:rsidRPr="00273270" w:rsidRDefault="00D61A62" w:rsidP="00273270">
            <w:pPr>
              <w:pStyle w:val="NoSpacing"/>
              <w:rPr>
                <w:sz w:val="22"/>
                <w:szCs w:val="22"/>
              </w:rPr>
            </w:pPr>
            <w:r w:rsidRPr="00273270">
              <w:rPr>
                <w:sz w:val="22"/>
                <w:szCs w:val="22"/>
              </w:rPr>
              <w:t>§62 р/т стр 101 -107  N 40 -47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64</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Южной</w:t>
            </w:r>
          </w:p>
          <w:p w:rsidR="00D61A62" w:rsidRPr="00273270" w:rsidRDefault="00D61A62" w:rsidP="00273270">
            <w:pPr>
              <w:pStyle w:val="NoSpacing"/>
              <w:jc w:val="both"/>
              <w:rPr>
                <w:sz w:val="22"/>
                <w:szCs w:val="22"/>
              </w:rPr>
            </w:pPr>
            <w:r w:rsidRPr="00273270">
              <w:rPr>
                <w:sz w:val="22"/>
                <w:szCs w:val="22"/>
              </w:rPr>
              <w:t>Азии. Индия</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Общая характеристика региона.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население, хозяйство Индии.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24. </w:t>
            </w:r>
            <w:r w:rsidRPr="00273270">
              <w:rPr>
                <w:rFonts w:ascii="Times New Roman" w:hAnsi="Times New Roman" w:cs="Times New Roman"/>
              </w:rPr>
              <w:t>Моделирование на контурной карте размещения природных богатств Индии</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Объяснение историко -культурных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особенностей региона. Характеристика географического положения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Индии. Выявление своеобразия</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природы отдельных частей страны.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Установление главных природных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богатств и их размещения. Характеристика этнического и религиозного</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состава населения. Работа с картой: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определение основных видов хозяйственной деятельности. Подготовка</w:t>
            </w:r>
          </w:p>
          <w:p w:rsidR="00D61A62" w:rsidRPr="00273270" w:rsidRDefault="00D61A62" w:rsidP="00273270">
            <w:pPr>
              <w:pStyle w:val="NoSpacing"/>
              <w:rPr>
                <w:sz w:val="22"/>
                <w:szCs w:val="22"/>
              </w:rPr>
            </w:pPr>
            <w:r w:rsidRPr="00273270">
              <w:rPr>
                <w:sz w:val="22"/>
                <w:szCs w:val="22"/>
              </w:rPr>
              <w:t>и обсуждение презентации об Индии</w:t>
            </w:r>
          </w:p>
        </w:tc>
        <w:tc>
          <w:tcPr>
            <w:tcW w:w="1985" w:type="dxa"/>
          </w:tcPr>
          <w:p w:rsidR="00D61A62" w:rsidRPr="00273270" w:rsidRDefault="00D61A62" w:rsidP="00273270">
            <w:pPr>
              <w:pStyle w:val="NoSpacing"/>
              <w:rPr>
                <w:sz w:val="22"/>
                <w:szCs w:val="22"/>
              </w:rPr>
            </w:pPr>
            <w:r w:rsidRPr="00273270">
              <w:rPr>
                <w:sz w:val="22"/>
                <w:szCs w:val="22"/>
              </w:rPr>
              <w:t>§63 р/т стр 101 -107  N 40 -47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65</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Страны Юго-Восточной Азии.</w:t>
            </w:r>
          </w:p>
          <w:p w:rsidR="00D61A62" w:rsidRPr="00273270" w:rsidRDefault="00D61A62" w:rsidP="00273270">
            <w:pPr>
              <w:pStyle w:val="NoSpacing"/>
              <w:jc w:val="both"/>
              <w:rPr>
                <w:sz w:val="22"/>
                <w:szCs w:val="22"/>
              </w:rPr>
            </w:pPr>
            <w:r w:rsidRPr="00273270">
              <w:rPr>
                <w:sz w:val="22"/>
                <w:szCs w:val="22"/>
              </w:rPr>
              <w:t>Индонезия</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Общая характеристика региона.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Географическое положение, природа,</w:t>
            </w:r>
          </w:p>
          <w:p w:rsidR="00D61A62" w:rsidRPr="00273270" w:rsidRDefault="00D61A62" w:rsidP="00273270">
            <w:pPr>
              <w:pStyle w:val="NoSpacing"/>
              <w:rPr>
                <w:sz w:val="22"/>
                <w:szCs w:val="22"/>
              </w:rPr>
            </w:pPr>
            <w:r w:rsidRPr="00273270">
              <w:rPr>
                <w:sz w:val="22"/>
                <w:szCs w:val="22"/>
              </w:rPr>
              <w:t>население, хозяйство Индонезии</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Работа с контурной картой: обозначение важных географических объектов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региона, крупных островов и архипелагов. Характеристика Индонезии: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особенностей ее природы и природных богатств, населения и видов</w:t>
            </w:r>
          </w:p>
          <w:p w:rsidR="00D61A62" w:rsidRPr="00273270" w:rsidRDefault="00D61A62" w:rsidP="00273270">
            <w:pPr>
              <w:pStyle w:val="NoSpacing"/>
              <w:rPr>
                <w:sz w:val="22"/>
                <w:szCs w:val="22"/>
              </w:rPr>
            </w:pPr>
            <w:r w:rsidRPr="00273270">
              <w:rPr>
                <w:sz w:val="22"/>
                <w:szCs w:val="22"/>
              </w:rPr>
              <w:t>его хозяйственной деятельности</w:t>
            </w:r>
          </w:p>
        </w:tc>
        <w:tc>
          <w:tcPr>
            <w:tcW w:w="1985" w:type="dxa"/>
          </w:tcPr>
          <w:p w:rsidR="00D61A62" w:rsidRPr="00273270" w:rsidRDefault="00D61A62" w:rsidP="00273270">
            <w:pPr>
              <w:pStyle w:val="NoSpacing"/>
              <w:rPr>
                <w:sz w:val="22"/>
                <w:szCs w:val="22"/>
              </w:rPr>
            </w:pPr>
            <w:r w:rsidRPr="00273270">
              <w:rPr>
                <w:sz w:val="22"/>
                <w:szCs w:val="22"/>
              </w:rPr>
              <w:t>§64 р/т стр 101 -107  N 40 -47</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66</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Обобщение Северные материки</w:t>
            </w:r>
          </w:p>
        </w:tc>
        <w:tc>
          <w:tcPr>
            <w:tcW w:w="4423" w:type="dxa"/>
            <w:gridSpan w:val="2"/>
          </w:tcPr>
          <w:p w:rsidR="00D61A62" w:rsidRPr="00273270" w:rsidRDefault="00D61A62" w:rsidP="00273270">
            <w:pPr>
              <w:spacing w:after="0" w:line="240" w:lineRule="auto"/>
              <w:rPr>
                <w:rFonts w:ascii="Times New Roman" w:hAnsi="Times New Roman" w:cs="Times New Roman"/>
              </w:rPr>
            </w:pPr>
          </w:p>
        </w:tc>
        <w:tc>
          <w:tcPr>
            <w:tcW w:w="5190" w:type="dxa"/>
            <w:gridSpan w:val="2"/>
          </w:tcPr>
          <w:p w:rsidR="00D61A62" w:rsidRPr="00273270" w:rsidRDefault="00D61A62" w:rsidP="00273270">
            <w:pPr>
              <w:spacing w:after="0" w:line="240" w:lineRule="auto"/>
              <w:rPr>
                <w:rFonts w:ascii="Times New Roman" w:hAnsi="Times New Roman" w:cs="Times New Roman"/>
              </w:rPr>
            </w:pPr>
          </w:p>
        </w:tc>
        <w:tc>
          <w:tcPr>
            <w:tcW w:w="1985" w:type="dxa"/>
          </w:tcPr>
          <w:p w:rsidR="00D61A62" w:rsidRPr="00273270" w:rsidRDefault="00D61A62" w:rsidP="00273270">
            <w:pPr>
              <w:pStyle w:val="NoSpacing"/>
              <w:rPr>
                <w:sz w:val="22"/>
                <w:szCs w:val="22"/>
              </w:rPr>
            </w:pPr>
          </w:p>
        </w:tc>
      </w:tr>
      <w:tr w:rsidR="00D61A62" w:rsidRPr="00123FEC">
        <w:trPr>
          <w:trHeight w:val="146"/>
        </w:trPr>
        <w:tc>
          <w:tcPr>
            <w:tcW w:w="15418" w:type="dxa"/>
            <w:gridSpan w:val="7"/>
          </w:tcPr>
          <w:p w:rsidR="00D61A62" w:rsidRPr="00273270" w:rsidRDefault="00D61A62" w:rsidP="00273270">
            <w:pPr>
              <w:spacing w:after="0" w:line="240" w:lineRule="auto"/>
              <w:jc w:val="center"/>
              <w:rPr>
                <w:rFonts w:ascii="Times New Roman" w:hAnsi="Times New Roman" w:cs="Times New Roman"/>
                <w:b/>
                <w:bCs/>
              </w:rPr>
            </w:pPr>
            <w:r w:rsidRPr="00273270">
              <w:rPr>
                <w:rFonts w:ascii="Times New Roman" w:hAnsi="Times New Roman" w:cs="Times New Roman"/>
                <w:b/>
                <w:bCs/>
              </w:rPr>
              <w:t>Географическая оболочка—  наш дом (2 ч)</w:t>
            </w:r>
          </w:p>
          <w:p w:rsidR="00D61A62" w:rsidRPr="00273270" w:rsidRDefault="00D61A62" w:rsidP="00273270">
            <w:pPr>
              <w:spacing w:after="0" w:line="240" w:lineRule="auto"/>
              <w:rPr>
                <w:rFonts w:ascii="Times New Roman" w:hAnsi="Times New Roman" w:cs="Times New Roman"/>
                <w:b/>
                <w:bCs/>
              </w:rPr>
            </w:pPr>
            <w:r w:rsidRPr="00273270">
              <w:rPr>
                <w:rFonts w:ascii="Times New Roman" w:hAnsi="Times New Roman" w:cs="Times New Roman"/>
                <w:b/>
                <w:bCs/>
              </w:rPr>
              <w:t>Результаты обучения:</w:t>
            </w:r>
          </w:p>
          <w:p w:rsidR="00D61A62" w:rsidRPr="00273270" w:rsidRDefault="00D61A62" w:rsidP="00273270">
            <w:pPr>
              <w:spacing w:after="0" w:line="240" w:lineRule="auto"/>
              <w:rPr>
                <w:rFonts w:ascii="Times New Roman" w:hAnsi="Times New Roman" w:cs="Times New Roman"/>
              </w:rPr>
            </w:pP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Предметные: приводить примеры, подтверждающие закономерности географической оболочки— целостность, ритмичность, зональность; зональность; объяснять их влияние на жизнь и деятельность человека; называть разные виды природных ресурсов; приводить примеры влияния природы на условия жизни людей.</w:t>
            </w:r>
          </w:p>
          <w:p w:rsidR="00D61A62" w:rsidRPr="00273270" w:rsidRDefault="00D61A62" w:rsidP="00273270">
            <w:pPr>
              <w:spacing w:after="0" w:line="240" w:lineRule="auto"/>
              <w:rPr>
                <w:rFonts w:ascii="Times New Roman" w:hAnsi="Times New Roman" w:cs="Times New Roman"/>
              </w:rPr>
            </w:pP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b/>
                <w:bCs/>
              </w:rPr>
              <w:t>Метапредметные</w:t>
            </w:r>
            <w:r w:rsidRPr="00273270">
              <w:rPr>
                <w:rFonts w:ascii="Times New Roman" w:hAnsi="Times New Roman" w:cs="Times New Roman"/>
              </w:rPr>
              <w:t xml:space="preserve">: </w:t>
            </w:r>
          </w:p>
          <w:p w:rsidR="00D61A62" w:rsidRPr="00273270" w:rsidRDefault="00D61A62" w:rsidP="00273270">
            <w:pPr>
              <w:pStyle w:val="NoSpacing"/>
              <w:rPr>
                <w:sz w:val="22"/>
                <w:szCs w:val="22"/>
                <w:u w:val="single"/>
              </w:rPr>
            </w:pPr>
            <w:r w:rsidRPr="00273270">
              <w:rPr>
                <w:sz w:val="22"/>
                <w:szCs w:val="22"/>
                <w:u w:val="single"/>
              </w:rPr>
              <w:t>Познавательные</w:t>
            </w:r>
            <w:r w:rsidRPr="00273270">
              <w:rPr>
                <w:sz w:val="22"/>
                <w:szCs w:val="22"/>
              </w:rPr>
              <w:t>:</w:t>
            </w:r>
            <w:r w:rsidRPr="00273270">
              <w:rPr>
                <w:sz w:val="22"/>
                <w:szCs w:val="22"/>
                <w:u w:val="single"/>
              </w:rPr>
              <w:t xml:space="preserve"> </w:t>
            </w:r>
            <w:r w:rsidRPr="00273270">
              <w:rPr>
                <w:sz w:val="22"/>
                <w:szCs w:val="22"/>
              </w:rPr>
              <w:t>ставить учебную задачу под руководством  учителя, выявлять причинно-следственные связи, определять критерии для сравнения фактов, явлений,</w:t>
            </w:r>
            <w:r w:rsidRPr="00273270">
              <w:rPr>
                <w:sz w:val="22"/>
                <w:szCs w:val="22"/>
                <w:u w:val="single"/>
              </w:rPr>
              <w:t xml:space="preserve"> </w:t>
            </w:r>
            <w:r w:rsidRPr="00273270">
              <w:rPr>
                <w:sz w:val="22"/>
                <w:szCs w:val="22"/>
              </w:rPr>
              <w:t>анализировать связи, соподчинения и зависимости компонентов.</w:t>
            </w:r>
          </w:p>
          <w:p w:rsidR="00D61A62" w:rsidRPr="00273270" w:rsidRDefault="00D61A62" w:rsidP="00273270">
            <w:pPr>
              <w:pStyle w:val="NoSpacing"/>
              <w:rPr>
                <w:sz w:val="22"/>
                <w:szCs w:val="22"/>
              </w:rPr>
            </w:pPr>
            <w:r w:rsidRPr="00273270">
              <w:rPr>
                <w:sz w:val="22"/>
                <w:szCs w:val="22"/>
                <w:u w:val="single"/>
              </w:rPr>
              <w:t>Регулятивные</w:t>
            </w:r>
            <w:r w:rsidRPr="00273270">
              <w:rPr>
                <w:sz w:val="22"/>
                <w:szCs w:val="22"/>
              </w:rPr>
              <w:t>: планировать свою деятельность под руководством учителя,оценивать работу одноклассников,работать с текстом: составлять логические цепочки, таблицы, схемы.</w:t>
            </w:r>
          </w:p>
          <w:p w:rsidR="00D61A62" w:rsidRPr="00273270" w:rsidRDefault="00D61A62" w:rsidP="00273270">
            <w:pPr>
              <w:pStyle w:val="NoSpacing"/>
              <w:rPr>
                <w:sz w:val="22"/>
                <w:szCs w:val="22"/>
                <w:u w:val="single"/>
              </w:rPr>
            </w:pPr>
            <w:r w:rsidRPr="00273270">
              <w:rPr>
                <w:sz w:val="22"/>
                <w:szCs w:val="22"/>
                <w:u w:val="single"/>
              </w:rPr>
              <w:t>Коммуникативные:</w:t>
            </w:r>
          </w:p>
          <w:p w:rsidR="00D61A62" w:rsidRPr="00273270" w:rsidRDefault="00D61A62" w:rsidP="00273270">
            <w:pPr>
              <w:pStyle w:val="NoSpacing"/>
              <w:rPr>
                <w:sz w:val="22"/>
                <w:szCs w:val="22"/>
              </w:rPr>
            </w:pPr>
            <w:r w:rsidRPr="00273270">
              <w:rPr>
                <w:sz w:val="22"/>
                <w:szCs w:val="22"/>
              </w:rPr>
              <w:t>создавать объяснительные тексты, выслушивать и объективно оценивать другого, уметь вести диалог, вырабатывая общее решение.</w:t>
            </w:r>
          </w:p>
          <w:p w:rsidR="00D61A62" w:rsidRPr="00123FEC" w:rsidRDefault="00D61A62" w:rsidP="00273270">
            <w:pPr>
              <w:spacing w:after="0" w:line="240" w:lineRule="auto"/>
              <w:rPr>
                <w:rFonts w:ascii="Times New Roman" w:hAnsi="Times New Roman" w:cs="Times New Roman"/>
              </w:rPr>
            </w:pPr>
          </w:p>
        </w:tc>
      </w:tr>
      <w:tr w:rsidR="00D61A62" w:rsidRPr="00123FEC">
        <w:trPr>
          <w:trHeight w:val="146"/>
        </w:trPr>
        <w:tc>
          <w:tcPr>
            <w:tcW w:w="1040" w:type="dxa"/>
          </w:tcPr>
          <w:p w:rsidR="00D61A62" w:rsidRPr="00273270" w:rsidRDefault="00D61A62" w:rsidP="00273270">
            <w:pPr>
              <w:pStyle w:val="NoSpacing"/>
              <w:jc w:val="center"/>
              <w:rPr>
                <w:b/>
                <w:bCs/>
                <w:sz w:val="22"/>
                <w:szCs w:val="22"/>
              </w:rPr>
            </w:pPr>
            <w:r w:rsidRPr="00273270">
              <w:rPr>
                <w:b/>
                <w:bCs/>
                <w:sz w:val="22"/>
                <w:szCs w:val="22"/>
              </w:rPr>
              <w:t>№ урока</w:t>
            </w:r>
          </w:p>
        </w:tc>
        <w:tc>
          <w:tcPr>
            <w:tcW w:w="2780" w:type="dxa"/>
          </w:tcPr>
          <w:p w:rsidR="00D61A62" w:rsidRPr="00273270" w:rsidRDefault="00D61A62" w:rsidP="00273270">
            <w:pPr>
              <w:pStyle w:val="NoSpacing"/>
              <w:jc w:val="center"/>
              <w:rPr>
                <w:b/>
                <w:bCs/>
                <w:sz w:val="22"/>
                <w:szCs w:val="22"/>
              </w:rPr>
            </w:pPr>
            <w:r w:rsidRPr="00273270">
              <w:rPr>
                <w:b/>
                <w:bCs/>
                <w:sz w:val="22"/>
                <w:szCs w:val="22"/>
              </w:rPr>
              <w:t>Тема</w:t>
            </w:r>
          </w:p>
        </w:tc>
        <w:tc>
          <w:tcPr>
            <w:tcW w:w="4423" w:type="dxa"/>
            <w:gridSpan w:val="2"/>
          </w:tcPr>
          <w:p w:rsidR="00D61A62" w:rsidRPr="00273270" w:rsidRDefault="00D61A62" w:rsidP="00273270">
            <w:pPr>
              <w:pStyle w:val="NoSpacing"/>
              <w:jc w:val="center"/>
              <w:rPr>
                <w:b/>
                <w:bCs/>
                <w:sz w:val="22"/>
                <w:szCs w:val="22"/>
              </w:rPr>
            </w:pPr>
            <w:r w:rsidRPr="00273270">
              <w:rPr>
                <w:b/>
                <w:bCs/>
                <w:sz w:val="22"/>
                <w:szCs w:val="22"/>
              </w:rPr>
              <w:t>Содержание урока</w:t>
            </w:r>
          </w:p>
        </w:tc>
        <w:tc>
          <w:tcPr>
            <w:tcW w:w="5190" w:type="dxa"/>
            <w:gridSpan w:val="2"/>
          </w:tcPr>
          <w:p w:rsidR="00D61A62" w:rsidRPr="00273270" w:rsidRDefault="00D61A62" w:rsidP="00273270">
            <w:pPr>
              <w:pStyle w:val="NoSpacing"/>
              <w:jc w:val="center"/>
              <w:rPr>
                <w:b/>
                <w:bCs/>
                <w:sz w:val="22"/>
                <w:szCs w:val="22"/>
              </w:rPr>
            </w:pPr>
            <w:r w:rsidRPr="00273270">
              <w:rPr>
                <w:b/>
                <w:bCs/>
                <w:sz w:val="22"/>
                <w:szCs w:val="22"/>
              </w:rPr>
              <w:t>Вид деятельности</w:t>
            </w:r>
          </w:p>
        </w:tc>
        <w:tc>
          <w:tcPr>
            <w:tcW w:w="1985" w:type="dxa"/>
          </w:tcPr>
          <w:p w:rsidR="00D61A62" w:rsidRPr="00273270" w:rsidRDefault="00D61A62" w:rsidP="00273270">
            <w:pPr>
              <w:pStyle w:val="NoSpacing"/>
              <w:jc w:val="center"/>
              <w:rPr>
                <w:b/>
                <w:bCs/>
                <w:sz w:val="22"/>
                <w:szCs w:val="22"/>
              </w:rPr>
            </w:pPr>
            <w:r w:rsidRPr="00273270">
              <w:rPr>
                <w:b/>
                <w:bCs/>
                <w:sz w:val="22"/>
                <w:szCs w:val="22"/>
              </w:rPr>
              <w:t>Домашнее задание</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67</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Закономерности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географической</w:t>
            </w:r>
          </w:p>
          <w:p w:rsidR="00D61A62" w:rsidRPr="00273270" w:rsidRDefault="00D61A62" w:rsidP="00273270">
            <w:pPr>
              <w:pStyle w:val="NoSpacing"/>
              <w:jc w:val="both"/>
              <w:rPr>
                <w:sz w:val="22"/>
                <w:szCs w:val="22"/>
              </w:rPr>
            </w:pPr>
            <w:r w:rsidRPr="00273270">
              <w:rPr>
                <w:sz w:val="22"/>
                <w:szCs w:val="22"/>
              </w:rPr>
              <w:t>оболочки</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Закономерности географической оболочки: целостность, ритмичность, зональность</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основных свойств</w:t>
            </w:r>
          </w:p>
          <w:p w:rsidR="00D61A62" w:rsidRPr="00273270" w:rsidRDefault="00D61A62" w:rsidP="00273270">
            <w:pPr>
              <w:pStyle w:val="NoSpacing"/>
              <w:rPr>
                <w:sz w:val="22"/>
                <w:szCs w:val="22"/>
              </w:rPr>
            </w:pPr>
            <w:r w:rsidRPr="00273270">
              <w:rPr>
                <w:sz w:val="22"/>
                <w:szCs w:val="22"/>
              </w:rPr>
              <w:t>географической оболочки</w:t>
            </w:r>
          </w:p>
        </w:tc>
        <w:tc>
          <w:tcPr>
            <w:tcW w:w="1985" w:type="dxa"/>
          </w:tcPr>
          <w:p w:rsidR="00D61A62" w:rsidRPr="00273270" w:rsidRDefault="00D61A62" w:rsidP="00273270">
            <w:pPr>
              <w:pStyle w:val="NoSpacing"/>
              <w:rPr>
                <w:sz w:val="22"/>
                <w:szCs w:val="22"/>
              </w:rPr>
            </w:pPr>
            <w:r w:rsidRPr="00273270">
              <w:rPr>
                <w:sz w:val="22"/>
                <w:szCs w:val="22"/>
              </w:rPr>
              <w:t>§65 р/т стр 118 -121  N 9</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68</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Взаимодействие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природы и общества</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Значение природных богатств. Влияние природы на условия жизни людей.</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Воздействие человека на природу.</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Необходимость международного сотрудничества в использовании природы и ее охране.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Практические работы. </w:t>
            </w:r>
            <w:r w:rsidRPr="00273270">
              <w:rPr>
                <w:rFonts w:ascii="Times New Roman" w:hAnsi="Times New Roman" w:cs="Times New Roman"/>
                <w:b/>
                <w:bCs/>
              </w:rPr>
              <w:t xml:space="preserve">25. </w:t>
            </w:r>
            <w:r w:rsidRPr="00273270">
              <w:rPr>
                <w:rFonts w:ascii="Times New Roman" w:hAnsi="Times New Roman" w:cs="Times New Roman"/>
              </w:rPr>
              <w:t xml:space="preserve">Моделирование на контурной карте размещения основных видов природных богатств материков и океанов. </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основных видов природных богатств, объяснение их использования человеком в различных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видах хозяйственной деятельности.</w:t>
            </w:r>
          </w:p>
          <w:p w:rsidR="00D61A62" w:rsidRPr="00123FEC" w:rsidRDefault="00D61A62" w:rsidP="00273270">
            <w:pPr>
              <w:spacing w:after="0" w:line="240" w:lineRule="auto"/>
              <w:rPr>
                <w:rFonts w:ascii="Times New Roman" w:hAnsi="Times New Roman" w:cs="Times New Roman"/>
              </w:rPr>
            </w:pPr>
            <w:r w:rsidRPr="00273270">
              <w:rPr>
                <w:rFonts w:ascii="Times New Roman" w:hAnsi="Times New Roman" w:cs="Times New Roman"/>
              </w:rPr>
              <w:t xml:space="preserve">Умение приводить примеры влияния природы на жизнь людей. </w:t>
            </w:r>
          </w:p>
          <w:p w:rsidR="00D61A62" w:rsidRPr="00273270" w:rsidRDefault="00D61A62" w:rsidP="00273270">
            <w:pPr>
              <w:pStyle w:val="NoSpacing"/>
              <w:rPr>
                <w:sz w:val="22"/>
                <w:szCs w:val="22"/>
              </w:rPr>
            </w:pPr>
          </w:p>
        </w:tc>
        <w:tc>
          <w:tcPr>
            <w:tcW w:w="1985" w:type="dxa"/>
          </w:tcPr>
          <w:p w:rsidR="00D61A62" w:rsidRPr="00273270" w:rsidRDefault="00D61A62" w:rsidP="00273270">
            <w:pPr>
              <w:pStyle w:val="NoSpacing"/>
              <w:rPr>
                <w:sz w:val="22"/>
                <w:szCs w:val="22"/>
              </w:rPr>
            </w:pPr>
            <w:r w:rsidRPr="00273270">
              <w:rPr>
                <w:sz w:val="22"/>
                <w:szCs w:val="22"/>
              </w:rPr>
              <w:t>§66 р/т стр 122 -125  N 12-14</w:t>
            </w: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69</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Международное сотрудничество в деле охраны природы</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Международное сотрудничество в использовании природы и ее охране. Практические работы.</w:t>
            </w:r>
            <w:r w:rsidRPr="00273270">
              <w:rPr>
                <w:rFonts w:ascii="Times New Roman" w:hAnsi="Times New Roman" w:cs="Times New Roman"/>
                <w:b/>
                <w:bCs/>
              </w:rPr>
              <w:t xml:space="preserve">26. </w:t>
            </w:r>
            <w:r w:rsidRPr="00273270">
              <w:rPr>
                <w:rFonts w:ascii="Times New Roman" w:hAnsi="Times New Roman" w:cs="Times New Roman"/>
              </w:rPr>
              <w:t>Составление описания местности: выявление ее геоэкологических проблем, путей сохранения и улучшения качества окружающей среды: наличие памятников природы и культуры</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Характеристика основных видов природных богатств, объяснение их использования человеком в различных</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видах хозяйственной деятельности.</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Умение приводить примеры влияния природы на жизнь людей. Оценивание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состояния природы территорий материков, их крупных регионов,</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отдельных стран. Доказательства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необходимости охраны природы.</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Оценивание</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состояния природы территорий материков, их крупных регионов, отдельных стран. Доказательства</w:t>
            </w:r>
          </w:p>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необходимости охраны природы.</w:t>
            </w:r>
          </w:p>
        </w:tc>
        <w:tc>
          <w:tcPr>
            <w:tcW w:w="1985" w:type="dxa"/>
          </w:tcPr>
          <w:p w:rsidR="00D61A62" w:rsidRPr="00273270" w:rsidRDefault="00D61A62" w:rsidP="00273270">
            <w:pPr>
              <w:pStyle w:val="NoSpacing"/>
              <w:rPr>
                <w:sz w:val="22"/>
                <w:szCs w:val="22"/>
              </w:rPr>
            </w:pPr>
          </w:p>
        </w:tc>
      </w:tr>
      <w:tr w:rsidR="00D61A62" w:rsidRPr="00123FEC">
        <w:trPr>
          <w:trHeight w:val="146"/>
        </w:trPr>
        <w:tc>
          <w:tcPr>
            <w:tcW w:w="1040" w:type="dxa"/>
          </w:tcPr>
          <w:p w:rsidR="00D61A62" w:rsidRPr="00273270" w:rsidRDefault="00D61A62" w:rsidP="00273270">
            <w:pPr>
              <w:pStyle w:val="NoSpacing"/>
              <w:jc w:val="center"/>
              <w:rPr>
                <w:sz w:val="22"/>
                <w:szCs w:val="22"/>
              </w:rPr>
            </w:pPr>
            <w:r w:rsidRPr="00273270">
              <w:rPr>
                <w:sz w:val="22"/>
                <w:szCs w:val="22"/>
              </w:rPr>
              <w:t>70</w:t>
            </w:r>
          </w:p>
        </w:tc>
        <w:tc>
          <w:tcPr>
            <w:tcW w:w="2780" w:type="dxa"/>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Обобщение и систематизация знаний по курсу</w:t>
            </w:r>
          </w:p>
        </w:tc>
        <w:tc>
          <w:tcPr>
            <w:tcW w:w="4423"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Обобщение и систематизация знаний по курсу в форме географического диктанта,тестирования,зачета.</w:t>
            </w:r>
          </w:p>
        </w:tc>
        <w:tc>
          <w:tcPr>
            <w:tcW w:w="5190" w:type="dxa"/>
            <w:gridSpan w:val="2"/>
          </w:tcPr>
          <w:p w:rsidR="00D61A62" w:rsidRPr="00273270" w:rsidRDefault="00D61A62" w:rsidP="00273270">
            <w:pPr>
              <w:spacing w:after="0" w:line="240" w:lineRule="auto"/>
              <w:rPr>
                <w:rFonts w:ascii="Times New Roman" w:hAnsi="Times New Roman" w:cs="Times New Roman"/>
              </w:rPr>
            </w:pPr>
            <w:r w:rsidRPr="00273270">
              <w:rPr>
                <w:rFonts w:ascii="Times New Roman" w:hAnsi="Times New Roman" w:cs="Times New Roman"/>
              </w:rPr>
              <w:t>Выполнение заданий географического диктанта,теста,зачета.</w:t>
            </w:r>
          </w:p>
        </w:tc>
        <w:tc>
          <w:tcPr>
            <w:tcW w:w="1985" w:type="dxa"/>
          </w:tcPr>
          <w:p w:rsidR="00D61A62" w:rsidRPr="00273270" w:rsidRDefault="00D61A62" w:rsidP="00273270">
            <w:pPr>
              <w:pStyle w:val="NoSpacing"/>
              <w:rPr>
                <w:sz w:val="22"/>
                <w:szCs w:val="22"/>
              </w:rPr>
            </w:pPr>
          </w:p>
        </w:tc>
      </w:tr>
    </w:tbl>
    <w:p w:rsidR="00D61A62" w:rsidRPr="00220BAE" w:rsidRDefault="00D61A62" w:rsidP="00273270">
      <w:pPr>
        <w:pStyle w:val="NoSpacing"/>
        <w:jc w:val="center"/>
        <w:rPr>
          <w:b/>
          <w:bCs/>
          <w:sz w:val="22"/>
          <w:szCs w:val="22"/>
        </w:rPr>
      </w:pPr>
    </w:p>
    <w:p w:rsidR="00D61A62" w:rsidRDefault="00D61A62" w:rsidP="00273270"/>
    <w:p w:rsidR="00D61A62" w:rsidRDefault="00D61A62" w:rsidP="00273270"/>
    <w:p w:rsidR="00D61A62" w:rsidRDefault="00D61A62" w:rsidP="00273270"/>
    <w:p w:rsidR="00D61A62" w:rsidRDefault="00D61A62" w:rsidP="00273270"/>
    <w:p w:rsidR="00D61A62" w:rsidRDefault="00D61A62" w:rsidP="00273270"/>
    <w:p w:rsidR="00D61A62" w:rsidRDefault="00D61A62" w:rsidP="00273270"/>
    <w:p w:rsidR="00D61A62" w:rsidRDefault="00D61A62" w:rsidP="00273270"/>
    <w:p w:rsidR="00D61A62" w:rsidRDefault="00D61A62" w:rsidP="00273270"/>
    <w:p w:rsidR="00D61A62" w:rsidRDefault="00D61A62" w:rsidP="00273270"/>
    <w:p w:rsidR="00D61A62" w:rsidRDefault="00D61A62" w:rsidP="00273270"/>
    <w:p w:rsidR="00D61A62" w:rsidRDefault="00D61A62" w:rsidP="00273270"/>
    <w:p w:rsidR="00D61A62" w:rsidRDefault="00D61A62" w:rsidP="00273270"/>
    <w:p w:rsidR="00D61A62" w:rsidRDefault="00D61A62" w:rsidP="00273270"/>
    <w:p w:rsidR="00D61A62" w:rsidRPr="00FA6CB6" w:rsidRDefault="00D61A62" w:rsidP="00273270">
      <w:pPr>
        <w:jc w:val="center"/>
        <w:rPr>
          <w:rFonts w:ascii="Times New Roman" w:hAnsi="Times New Roman" w:cs="Times New Roman"/>
          <w:sz w:val="32"/>
          <w:szCs w:val="32"/>
        </w:rPr>
      </w:pPr>
      <w:r w:rsidRPr="00FA6CB6">
        <w:rPr>
          <w:rFonts w:ascii="Times New Roman" w:hAnsi="Times New Roman" w:cs="Times New Roman"/>
          <w:sz w:val="32"/>
          <w:szCs w:val="32"/>
        </w:rPr>
        <w:t>Тематическое планирование по географии 8 класс</w:t>
      </w:r>
    </w:p>
    <w:tbl>
      <w:tblPr>
        <w:tblW w:w="1541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53"/>
        <w:gridCol w:w="3317"/>
        <w:gridCol w:w="4045"/>
        <w:gridCol w:w="5285"/>
        <w:gridCol w:w="1417"/>
      </w:tblGrid>
      <w:tr w:rsidR="00D61A62" w:rsidRPr="00123FEC">
        <w:tc>
          <w:tcPr>
            <w:tcW w:w="1353" w:type="dxa"/>
          </w:tcPr>
          <w:p w:rsidR="00D61A62" w:rsidRPr="00123FEC" w:rsidRDefault="00D61A62" w:rsidP="00123FEC">
            <w:pPr>
              <w:spacing w:after="0" w:line="240" w:lineRule="auto"/>
              <w:rPr>
                <w:rFonts w:ascii="Times New Roman" w:hAnsi="Times New Roman" w:cs="Times New Roman"/>
              </w:rPr>
            </w:pPr>
          </w:p>
        </w:tc>
        <w:tc>
          <w:tcPr>
            <w:tcW w:w="3317" w:type="dxa"/>
          </w:tcPr>
          <w:p w:rsidR="00D61A62" w:rsidRPr="00123FEC" w:rsidRDefault="00D61A62" w:rsidP="00123FEC">
            <w:pPr>
              <w:widowControl w:val="0"/>
              <w:autoSpaceDE w:val="0"/>
              <w:autoSpaceDN w:val="0"/>
              <w:adjustRightInd w:val="0"/>
              <w:spacing w:after="0" w:line="240" w:lineRule="auto"/>
              <w:jc w:val="center"/>
              <w:rPr>
                <w:rFonts w:ascii="Times New Roman" w:hAnsi="Times New Roman" w:cs="Times New Roman"/>
                <w:b/>
                <w:bCs/>
                <w:lang w:eastAsia="ru-RU"/>
              </w:rPr>
            </w:pPr>
            <w:r w:rsidRPr="00123FEC">
              <w:rPr>
                <w:rFonts w:ascii="Times New Roman" w:hAnsi="Times New Roman" w:cs="Times New Roman"/>
                <w:b/>
                <w:bCs/>
                <w:lang w:eastAsia="ru-RU"/>
              </w:rPr>
              <w:t>Тема</w:t>
            </w:r>
          </w:p>
        </w:tc>
        <w:tc>
          <w:tcPr>
            <w:tcW w:w="4045" w:type="dxa"/>
          </w:tcPr>
          <w:p w:rsidR="00D61A62" w:rsidRPr="00123FEC" w:rsidRDefault="00D61A62" w:rsidP="00123FEC">
            <w:pPr>
              <w:widowControl w:val="0"/>
              <w:autoSpaceDE w:val="0"/>
              <w:autoSpaceDN w:val="0"/>
              <w:adjustRightInd w:val="0"/>
              <w:spacing w:after="0" w:line="240" w:lineRule="auto"/>
              <w:jc w:val="center"/>
              <w:rPr>
                <w:rFonts w:ascii="Times New Roman" w:hAnsi="Times New Roman" w:cs="Times New Roman"/>
                <w:b/>
                <w:bCs/>
                <w:lang w:eastAsia="ru-RU"/>
              </w:rPr>
            </w:pPr>
            <w:r w:rsidRPr="00123FEC">
              <w:rPr>
                <w:rFonts w:ascii="Times New Roman" w:hAnsi="Times New Roman" w:cs="Times New Roman"/>
                <w:b/>
                <w:bCs/>
                <w:lang w:eastAsia="ru-RU"/>
              </w:rPr>
              <w:t>Содержание урока</w:t>
            </w:r>
          </w:p>
        </w:tc>
        <w:tc>
          <w:tcPr>
            <w:tcW w:w="5285" w:type="dxa"/>
          </w:tcPr>
          <w:p w:rsidR="00D61A62" w:rsidRPr="00123FEC" w:rsidRDefault="00D61A62" w:rsidP="00123FEC">
            <w:pPr>
              <w:widowControl w:val="0"/>
              <w:autoSpaceDE w:val="0"/>
              <w:autoSpaceDN w:val="0"/>
              <w:adjustRightInd w:val="0"/>
              <w:spacing w:after="0" w:line="240" w:lineRule="auto"/>
              <w:jc w:val="center"/>
              <w:rPr>
                <w:rFonts w:ascii="Times New Roman" w:hAnsi="Times New Roman" w:cs="Times New Roman"/>
                <w:b/>
                <w:bCs/>
                <w:lang w:eastAsia="ru-RU"/>
              </w:rPr>
            </w:pPr>
            <w:r w:rsidRPr="00123FEC">
              <w:rPr>
                <w:rFonts w:ascii="Times New Roman" w:hAnsi="Times New Roman" w:cs="Times New Roman"/>
              </w:rPr>
              <w:t>Характеристика основных видов учебной  деятельности ученика</w:t>
            </w:r>
          </w:p>
        </w:tc>
        <w:tc>
          <w:tcPr>
            <w:tcW w:w="1417" w:type="dxa"/>
          </w:tcPr>
          <w:p w:rsidR="00D61A62" w:rsidRPr="00123FEC" w:rsidRDefault="00D61A62" w:rsidP="00123FEC">
            <w:pPr>
              <w:widowControl w:val="0"/>
              <w:autoSpaceDE w:val="0"/>
              <w:autoSpaceDN w:val="0"/>
              <w:adjustRightInd w:val="0"/>
              <w:spacing w:after="0" w:line="240" w:lineRule="auto"/>
              <w:jc w:val="center"/>
              <w:rPr>
                <w:rFonts w:ascii="Times New Roman" w:hAnsi="Times New Roman" w:cs="Times New Roman"/>
                <w:b/>
                <w:bCs/>
                <w:lang w:eastAsia="ru-RU"/>
              </w:rPr>
            </w:pPr>
            <w:r w:rsidRPr="00123FEC">
              <w:rPr>
                <w:rFonts w:ascii="Times New Roman" w:hAnsi="Times New Roman" w:cs="Times New Roman"/>
                <w:b/>
                <w:bCs/>
                <w:lang w:eastAsia="ru-RU"/>
              </w:rPr>
              <w:t>Домашнее задание</w:t>
            </w:r>
          </w:p>
        </w:tc>
      </w:tr>
      <w:tr w:rsidR="00D61A62" w:rsidRPr="00123FEC">
        <w:tc>
          <w:tcPr>
            <w:tcW w:w="15417" w:type="dxa"/>
            <w:gridSpan w:val="5"/>
          </w:tcPr>
          <w:p w:rsidR="00D61A62" w:rsidRPr="00123FEC" w:rsidRDefault="00D61A62" w:rsidP="00123FEC">
            <w:pPr>
              <w:spacing w:after="0" w:line="240" w:lineRule="auto"/>
              <w:rPr>
                <w:rFonts w:ascii="Times New Roman" w:hAnsi="Times New Roman" w:cs="Times New Roman"/>
                <w:sz w:val="24"/>
                <w:szCs w:val="24"/>
              </w:rPr>
            </w:pPr>
            <w:r w:rsidRPr="00123FEC">
              <w:rPr>
                <w:rFonts w:ascii="Times New Roman" w:hAnsi="Times New Roman" w:cs="Times New Roman"/>
                <w:sz w:val="24"/>
                <w:szCs w:val="24"/>
              </w:rPr>
              <w:t>Что изучает физическая география России (1 ч)</w:t>
            </w:r>
          </w:p>
          <w:p w:rsidR="00D61A62" w:rsidRPr="00123FEC" w:rsidRDefault="00D61A62" w:rsidP="00123FEC">
            <w:pPr>
              <w:widowControl w:val="0"/>
              <w:autoSpaceDE w:val="0"/>
              <w:autoSpaceDN w:val="0"/>
              <w:adjustRightInd w:val="0"/>
              <w:spacing w:after="0" w:line="240" w:lineRule="auto"/>
              <w:jc w:val="center"/>
              <w:rPr>
                <w:rFonts w:ascii="Times New Roman" w:hAnsi="Times New Roman" w:cs="Times New Roman"/>
                <w:b/>
                <w:bCs/>
                <w:lang w:eastAsia="ru-RU"/>
              </w:rPr>
            </w:pPr>
          </w:p>
        </w:tc>
      </w:tr>
      <w:tr w:rsidR="00D61A62" w:rsidRPr="00123FEC">
        <w:trPr>
          <w:trHeight w:val="916"/>
        </w:trPr>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Что изучает физическая география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Зачем следует изучать географию своей страны? Знакомство с учебником, атласом</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Знакомство с учебником, атласом, интернет - ресурсами</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С.3</w:t>
            </w:r>
          </w:p>
        </w:tc>
      </w:tr>
      <w:tr w:rsidR="00D61A62" w:rsidRPr="00123FEC">
        <w:tc>
          <w:tcPr>
            <w:tcW w:w="15417" w:type="dxa"/>
            <w:gridSpan w:val="5"/>
          </w:tcPr>
          <w:p w:rsidR="00D61A62" w:rsidRPr="00123FEC" w:rsidRDefault="00D61A62" w:rsidP="00123FEC">
            <w:pPr>
              <w:spacing w:after="0" w:line="240" w:lineRule="auto"/>
              <w:jc w:val="center"/>
              <w:rPr>
                <w:rFonts w:ascii="Times New Roman" w:hAnsi="Times New Roman" w:cs="Times New Roman"/>
              </w:rPr>
            </w:pPr>
            <w:r w:rsidRPr="00123FEC">
              <w:rPr>
                <w:rFonts w:ascii="Times New Roman" w:hAnsi="Times New Roman" w:cs="Times New Roman"/>
                <w:b/>
                <w:bCs/>
              </w:rPr>
              <w:t>Наша Родина на карте мира (6 ч)</w:t>
            </w:r>
            <w:r w:rsidRPr="00123FEC">
              <w:rPr>
                <w:rFonts w:ascii="Times New Roman" w:hAnsi="Times New Roman" w:cs="Times New Roman"/>
              </w:rPr>
              <w:t xml:space="preserve"> </w:t>
            </w:r>
          </w:p>
          <w:p w:rsidR="00D61A62" w:rsidRPr="00123FEC" w:rsidRDefault="00D61A62" w:rsidP="00123FEC">
            <w:pPr>
              <w:spacing w:after="0" w:line="240" w:lineRule="auto"/>
              <w:rPr>
                <w:rFonts w:ascii="Times New Roman" w:hAnsi="Times New Roman" w:cs="Times New Roman"/>
                <w:u w:val="single"/>
              </w:rPr>
            </w:pPr>
            <w:r w:rsidRPr="00123FEC">
              <w:rPr>
                <w:rFonts w:ascii="Times New Roman" w:hAnsi="Times New Roman" w:cs="Times New Roman"/>
                <w:u w:val="single"/>
              </w:rPr>
              <w:t xml:space="preserve">Предметные результаты обучения. </w:t>
            </w:r>
          </w:p>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rPr>
              <w:t>Учащийся должен уметь: называть различные источники географической информации и методы получения географической информации; определять географическое положение России; показывать пограничные государства, моря, омывающие Россию; определять поясное время.</w:t>
            </w:r>
          </w:p>
          <w:p w:rsidR="00D61A62" w:rsidRPr="00123FEC" w:rsidRDefault="00D61A62" w:rsidP="00123FEC">
            <w:pPr>
              <w:spacing w:after="0" w:line="240" w:lineRule="auto"/>
              <w:jc w:val="center"/>
              <w:rPr>
                <w:rFonts w:ascii="Times New Roman" w:hAnsi="Times New Roman" w:cs="Times New Roman"/>
                <w:b/>
                <w:bCs/>
              </w:rPr>
            </w:pP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2(1)</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Географическое положение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Россия — самое большое государство мира. Крайние точки России. Границы России. Особенности географического положения России</w:t>
            </w:r>
            <w:r w:rsidRPr="00123FEC">
              <w:rPr>
                <w:rFonts w:ascii="Times New Roman" w:hAnsi="Times New Roman" w:cs="Times New Roman"/>
                <w:b/>
                <w:bCs/>
              </w:rPr>
              <w:t>. Практические работы. 1. Характеристика географического положения России.</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Анализ и сопоставление карт атласа. Работа с различными источниками географической информации. Обозначение границ России на контурной карте.</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§1,№10</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 (2)</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Моря, омывающие берега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Физико - географическая характеристика морей. Ресурсы морей. Экологические проблемы морей</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морей. Обозначение на контурной карте береговой линии России</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§2,№3,4</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4(3)</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Россия на карте часовых поясов</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Местное время. Часовые пояса на территории России. Реформа системы исчисления времени в России. </w:t>
            </w:r>
            <w:r w:rsidRPr="00123FEC">
              <w:rPr>
                <w:rFonts w:ascii="Times New Roman" w:hAnsi="Times New Roman" w:cs="Times New Roman"/>
                <w:b/>
                <w:bCs/>
              </w:rPr>
              <w:t>Практические работы. 2. Определение поясного времени для различных пунктов России</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Решение задач на определение местного и поясного времени</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 №6,7</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5(4)</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Как осваивали и изучали территорию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Открытие и освоение Севера новгородцами и поморами. Походы русских в Западную Сибирь. Географические открытия XVI — начала XVII в. Открытия Нового времени (середина XVII—XVIII в.). Открытия XVII в. Исследования XIX—XX вв.</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Сбор информации из разных источников о русских ученых, землепроходцах — открывателях земель на севере и востоке страны</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§4,5, №4,с.11</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6(5)</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Современное административно - территориальное устройство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Федеральные округа и их столицы. Субъекты Федерации: края, области, города федерального подчинения, национально-территориальные образования,</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Анализ политико-административной карты России (государственные границы, федеральные округа и их столицы, субъекты)</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Тетрадь, тесты с.13</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7(6)</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Обобщение знаний по теме «Наша Родина на карте мира»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Систематизация и обобщение знаний по теме «Наша Родина на карте мира». Итоговый контроль в форме географического диктанта, зачета, презентации. Дискуссия. Тема «Огромные пространства России: благо или помеха в развитии страны?»</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Работа с картами атласа, интернет ресурсами. Самоидентификация «Я — гражданин России (житель ее конкретного региона)». Подготовка презентации</w:t>
            </w:r>
          </w:p>
        </w:tc>
        <w:tc>
          <w:tcPr>
            <w:tcW w:w="1417" w:type="dxa"/>
          </w:tcPr>
          <w:p w:rsidR="00D61A62" w:rsidRPr="00123FEC" w:rsidRDefault="00D61A62" w:rsidP="00123FEC">
            <w:pPr>
              <w:spacing w:after="0" w:line="240" w:lineRule="auto"/>
              <w:rPr>
                <w:rFonts w:ascii="Times New Roman" w:hAnsi="Times New Roman" w:cs="Times New Roman"/>
              </w:rPr>
            </w:pPr>
          </w:p>
        </w:tc>
      </w:tr>
      <w:tr w:rsidR="00D61A62" w:rsidRPr="00123FEC">
        <w:tc>
          <w:tcPr>
            <w:tcW w:w="15417" w:type="dxa"/>
            <w:gridSpan w:val="5"/>
          </w:tcPr>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b/>
                <w:bCs/>
              </w:rPr>
              <w:t>Раздел I. Особенности природы и природные ресурсы России (18 ч)</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u w:val="single"/>
              </w:rPr>
              <w:t>Предметные результаты обучения</w:t>
            </w:r>
            <w:r w:rsidRPr="00123FEC">
              <w:rPr>
                <w:rFonts w:ascii="Times New Roman" w:hAnsi="Times New Roman" w:cs="Times New Roman"/>
              </w:rPr>
              <w:t xml:space="preserve"> </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Учащийся должен уметь: называть и показывать крупные равнины и горы; выяснять с помощью карт соответствие их платформенным и складчатым областям; показывать на карте и называть наиболее крупные месторождения полезных ископаемых; объяснять закономерности их размещения; приводить примеры влияния рельефа на условия жизни людей, изменений рельефа под влиянием внешних и внутренних процессов; делать описания отдельных форм рельефа по картам; называть факторы, влияющие на формирование климата России; определять характерные особенности климата России; иметь представление об изменениях погоды под влиянием циклонов и антициклонов; давать описания климата отдельных территорий; с помощью карт определять температуру, количество осадков, атмосферное давление, количество суммарной радиации и т. д.; приводить примеры влияния климата на хозяйственную деятельность человека и условия жизни; называть и показывать крупнейшие реки, озера; используя карту, давать характеристику отдельных водных объектов; оценивать водные ресурсы; называть факторы почвообразования; используя карту, называть типы почв и их свойства; объяснять разнообразие растительных сообществ на территории России, приводить примеры; объяснять видовое разнообразие животного мира; называть меры по охране растений и животных.</w:t>
            </w:r>
          </w:p>
        </w:tc>
      </w:tr>
      <w:tr w:rsidR="00D61A62" w:rsidRPr="00123FEC">
        <w:tc>
          <w:tcPr>
            <w:tcW w:w="15417" w:type="dxa"/>
            <w:gridSpan w:val="5"/>
          </w:tcPr>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b/>
                <w:bCs/>
              </w:rPr>
              <w:t>Рельеф, геологическое строение и минеральные ресурсы (4 часа)</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8(1)</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Особенности рельефа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Крупные формы рельефа России и их размещение</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Обозначение на контурной карте основных форм рельефа России</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 №2</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9(2)</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Геологическое строение территории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Строение литосферы. Основные этапы геологической истории формирования земной коры. Тектонические структуры нашей страны. Связь основных форм рельефа со строением литосферы</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Анализ и сопоставление физической и тектонической карт</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§7.№2</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9(3)</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Минеральные ресурсы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Распространение полезных ископаемых. Минерально -сырьевая база России. Экологические проблемы, связанные с добычей полезных ископаемых. Практические работы. 3. Объяснение зависимости расположения крупных форм рельефа и месторождений полезных ископаемых от строения земной коры</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размещения полезных ископаемых России, обозначение на контурной карте крупных место# рождений. Объяснение особенностей размещения полезных ископаемых</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§8, №4</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10(4)</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Развитие форм рельефа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Процессы, формирующие рельеф. Древнее оледенение на территории России. Деятельность текучих вод. Деятельность ветра. Деятельность человека. Стихийные природные явления, происходящие в литосфере. Геологическое строение, рельеф и минеральные ресурсы родного края</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современных процессов, формирующих рельеф. Объяснение взаимосвязи всех компонентов природы</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§9, №4,тесты с.27</w:t>
            </w:r>
          </w:p>
        </w:tc>
      </w:tr>
      <w:tr w:rsidR="00D61A62" w:rsidRPr="00123FEC">
        <w:tc>
          <w:tcPr>
            <w:tcW w:w="15417" w:type="dxa"/>
            <w:gridSpan w:val="5"/>
          </w:tcPr>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b/>
                <w:bCs/>
              </w:rPr>
              <w:t>Климат и климатические ресурсы (4 часа)</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11(5)</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От чего зависит климат нашей страны</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Климатообразующие факторы. Влияние географического положения на климат. Циркуляция воздушных масс. Влияние подстилающей поверхности</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Анализ климатических карт и диаграмм</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§10, №5</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12(6)</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Распределение тепла и влаги на территории России. Разнообразие климата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Распределение тепла на территории нашей страны. Распределение осадков на территории нашей страны. Типы климатов России: арктический, субарктический, умеренно континентальный, континентальный, резко континентальный, муссонный климат умеренного пояса. </w:t>
            </w:r>
            <w:r w:rsidRPr="00123FEC">
              <w:rPr>
                <w:rFonts w:ascii="Times New Roman" w:hAnsi="Times New Roman" w:cs="Times New Roman"/>
                <w:b/>
                <w:bCs/>
              </w:rPr>
              <w:t>Практические работы. 4. Определение по картам закономерностей распределения солнечной радиации, радиацинного баланса, выявление особенностей распределения средних температур января и июля, годового количества осадков на территории страны</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разных типов климата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§§11,12, №7</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13(7)</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Зависимость человека от климата. Агроклиматические ресурсы</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Влияние климата на жизнь и деятельность человека. Агроклиматические ресурсы. Благоприятные климатические условия. Неблагоприятные климатические явления. </w:t>
            </w:r>
            <w:r w:rsidRPr="00123FEC">
              <w:rPr>
                <w:rFonts w:ascii="Times New Roman" w:hAnsi="Times New Roman" w:cs="Times New Roman"/>
                <w:b/>
                <w:bCs/>
              </w:rPr>
              <w:t>Практические работы. 5. Оценка основных климатических показателей одного из регионов страны</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стихийных явлений и их последствий для человека (1— 2 явления, типичных для своего края). Работа с контурной картой</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§13, №8</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14(8)</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Климат родного края</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климата своего края. Оценка агроклиматических ресурсов</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климата родного края</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Тетрадь</w:t>
            </w:r>
          </w:p>
        </w:tc>
      </w:tr>
      <w:tr w:rsidR="00D61A62" w:rsidRPr="00123FEC">
        <w:tc>
          <w:tcPr>
            <w:tcW w:w="15417" w:type="dxa"/>
            <w:gridSpan w:val="5"/>
          </w:tcPr>
          <w:p w:rsidR="00D61A62" w:rsidRPr="00123FEC" w:rsidRDefault="00D61A62" w:rsidP="00123FEC">
            <w:pPr>
              <w:spacing w:after="0" w:line="240" w:lineRule="auto"/>
              <w:rPr>
                <w:rFonts w:ascii="Times New Roman" w:hAnsi="Times New Roman" w:cs="Times New Roman"/>
                <w:b/>
                <w:bCs/>
                <w:sz w:val="24"/>
                <w:szCs w:val="24"/>
              </w:rPr>
            </w:pPr>
            <w:r w:rsidRPr="00123FEC">
              <w:rPr>
                <w:rFonts w:ascii="Times New Roman" w:hAnsi="Times New Roman" w:cs="Times New Roman"/>
                <w:b/>
                <w:bCs/>
                <w:sz w:val="24"/>
                <w:szCs w:val="24"/>
              </w:rPr>
              <w:t>Внутренние воды и водные ресурсы (3 часа)</w:t>
            </w:r>
          </w:p>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b/>
                <w:bCs/>
              </w:rPr>
              <w:t>Предметные:</w:t>
            </w:r>
          </w:p>
          <w:p w:rsidR="00D61A62" w:rsidRPr="00123FEC" w:rsidRDefault="00D61A62" w:rsidP="00123FEC">
            <w:pPr>
              <w:spacing w:after="0" w:line="240" w:lineRule="auto"/>
              <w:rPr>
                <w:rFonts w:ascii="Times New Roman" w:hAnsi="Times New Roman" w:cs="Times New Roman"/>
                <w:i/>
                <w:iCs/>
              </w:rPr>
            </w:pPr>
            <w:r w:rsidRPr="00123FEC">
              <w:rPr>
                <w:rFonts w:ascii="Times New Roman" w:hAnsi="Times New Roman" w:cs="Times New Roman"/>
              </w:rPr>
              <w:t xml:space="preserve">Формирование новых понятий: </w:t>
            </w:r>
            <w:r w:rsidRPr="00123FEC">
              <w:rPr>
                <w:rFonts w:ascii="Times New Roman" w:hAnsi="Times New Roman" w:cs="Times New Roman"/>
                <w:i/>
                <w:iCs/>
              </w:rPr>
              <w:t>годовой сток, падение и уклон реки, расход воды в реке, водные ресурсы, регулирование стока, единая глубоководная система.</w:t>
            </w:r>
          </w:p>
          <w:p w:rsidR="00D61A62" w:rsidRPr="00123FEC" w:rsidRDefault="00D61A62" w:rsidP="00123FEC">
            <w:pPr>
              <w:spacing w:after="0" w:line="240" w:lineRule="auto"/>
              <w:rPr>
                <w:rFonts w:ascii="Times New Roman" w:hAnsi="Times New Roman" w:cs="Times New Roman"/>
                <w:i/>
                <w:iCs/>
              </w:rPr>
            </w:pPr>
            <w:r w:rsidRPr="00123FEC">
              <w:rPr>
                <w:rFonts w:ascii="Times New Roman" w:hAnsi="Times New Roman" w:cs="Times New Roman"/>
                <w:i/>
                <w:iCs/>
              </w:rPr>
              <w:t xml:space="preserve"> </w:t>
            </w:r>
            <w:r w:rsidRPr="00123FEC">
              <w:rPr>
                <w:rFonts w:ascii="Times New Roman" w:hAnsi="Times New Roman" w:cs="Times New Roman"/>
              </w:rPr>
              <w:t>Углубление содержания понятий</w:t>
            </w:r>
            <w:r w:rsidRPr="00123FEC">
              <w:rPr>
                <w:rFonts w:ascii="Times New Roman" w:hAnsi="Times New Roman" w:cs="Times New Roman"/>
                <w:i/>
                <w:iCs/>
              </w:rPr>
              <w:t>: речная система и её развитие, типы озерных котловин, многолетняя мерзлота, водохранилища.</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Формирование понимания о том, что любой объект внутренних вод (река, озеро и т.д.) – сложная природная система, требующая глубокого изучения и знания  для хозяйственного использования и требующая охраны и рационального использования.</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b/>
                <w:bCs/>
              </w:rPr>
              <w:t>Предметные умения</w:t>
            </w:r>
            <w:r w:rsidRPr="00123FEC">
              <w:rPr>
                <w:rFonts w:ascii="Times New Roman" w:hAnsi="Times New Roman" w:cs="Times New Roman"/>
                <w:i/>
                <w:iCs/>
              </w:rPr>
              <w:t>: Приводить доказательства</w:t>
            </w:r>
            <w:r w:rsidRPr="00123FEC">
              <w:rPr>
                <w:rFonts w:ascii="Times New Roman" w:hAnsi="Times New Roman" w:cs="Times New Roman"/>
              </w:rPr>
              <w:t xml:space="preserve"> в пользу утверждения –</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 реки – природный ресурс,</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реки – географический каркас территории;</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i/>
                <w:iCs/>
              </w:rPr>
              <w:t>показывать по карте</w:t>
            </w:r>
            <w:r w:rsidRPr="00123FEC">
              <w:rPr>
                <w:rFonts w:ascii="Times New Roman" w:hAnsi="Times New Roman" w:cs="Times New Roman"/>
              </w:rPr>
              <w:t xml:space="preserve"> крупные речные системы страны.</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i/>
                <w:iCs/>
              </w:rPr>
              <w:t>Давать характеристику реки</w:t>
            </w:r>
            <w:r w:rsidRPr="00123FEC">
              <w:rPr>
                <w:rFonts w:ascii="Times New Roman" w:hAnsi="Times New Roman" w:cs="Times New Roman"/>
              </w:rPr>
              <w:t xml:space="preserve"> с точки зрения жизни и хозяйственной деятельности людей на основе анализа карт.</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Уметь отбирать необходимые карты для характеристики или описания реки.</w:t>
            </w:r>
            <w:r w:rsidRPr="00123FEC">
              <w:rPr>
                <w:rFonts w:ascii="Times New Roman" w:hAnsi="Times New Roman" w:cs="Times New Roman"/>
                <w:i/>
                <w:iCs/>
              </w:rPr>
              <w:t xml:space="preserve"> Приводить примеры</w:t>
            </w:r>
            <w:r w:rsidRPr="00123FEC">
              <w:rPr>
                <w:rFonts w:ascii="Times New Roman" w:hAnsi="Times New Roman" w:cs="Times New Roman"/>
              </w:rPr>
              <w:t xml:space="preserve"> значения разных видов внутренних вод как водных ресурсов.</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i/>
                <w:iCs/>
              </w:rPr>
              <w:t>Показывать по карте</w:t>
            </w:r>
            <w:r w:rsidRPr="00123FEC">
              <w:rPr>
                <w:rFonts w:ascii="Times New Roman" w:hAnsi="Times New Roman" w:cs="Times New Roman"/>
              </w:rPr>
              <w:t xml:space="preserve"> крупные озера, области многолетней мерзлоты, ледников.</w:t>
            </w:r>
          </w:p>
          <w:p w:rsidR="00D61A62" w:rsidRPr="00123FEC" w:rsidRDefault="00D61A62" w:rsidP="00123FEC">
            <w:pPr>
              <w:spacing w:after="0" w:line="240" w:lineRule="auto"/>
              <w:rPr>
                <w:rFonts w:ascii="Times New Roman" w:hAnsi="Times New Roman" w:cs="Times New Roman"/>
                <w:i/>
                <w:iCs/>
              </w:rPr>
            </w:pPr>
            <w:r w:rsidRPr="00123FEC">
              <w:rPr>
                <w:rFonts w:ascii="Times New Roman" w:hAnsi="Times New Roman" w:cs="Times New Roman"/>
                <w:i/>
                <w:iCs/>
              </w:rPr>
              <w:t>Объяснять размещение</w:t>
            </w:r>
            <w:r w:rsidRPr="00123FEC">
              <w:rPr>
                <w:rFonts w:ascii="Times New Roman" w:hAnsi="Times New Roman" w:cs="Times New Roman"/>
              </w:rPr>
              <w:t xml:space="preserve"> внутренних вод по территории страны.</w:t>
            </w:r>
            <w:r w:rsidRPr="00123FEC">
              <w:rPr>
                <w:rFonts w:ascii="Times New Roman" w:hAnsi="Times New Roman" w:cs="Times New Roman"/>
                <w:i/>
                <w:iCs/>
              </w:rPr>
              <w:t xml:space="preserve"> </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i/>
                <w:iCs/>
              </w:rPr>
              <w:t>Приводить доказательства</w:t>
            </w:r>
            <w:r w:rsidRPr="00123FEC">
              <w:rPr>
                <w:rFonts w:ascii="Times New Roman" w:hAnsi="Times New Roman" w:cs="Times New Roman"/>
              </w:rPr>
              <w:t xml:space="preserve"> необходимости рационального использования водных ресурсов.</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i/>
                <w:iCs/>
              </w:rPr>
              <w:t>На основе анализа карт объяснять</w:t>
            </w:r>
            <w:r w:rsidRPr="00123FEC">
              <w:rPr>
                <w:rFonts w:ascii="Times New Roman" w:hAnsi="Times New Roman" w:cs="Times New Roman"/>
              </w:rPr>
              <w:t xml:space="preserve"> размещение населения и разнообразия хозяйственной деятельности.</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i/>
                <w:iCs/>
              </w:rPr>
              <w:t>Приводить примеры</w:t>
            </w:r>
            <w:r w:rsidRPr="00123FEC">
              <w:rPr>
                <w:rFonts w:ascii="Times New Roman" w:hAnsi="Times New Roman" w:cs="Times New Roman"/>
              </w:rPr>
              <w:t xml:space="preserve"> рационального использования объектов внутренних вод.</w:t>
            </w:r>
          </w:p>
          <w:p w:rsidR="00D61A62" w:rsidRPr="00123FEC" w:rsidRDefault="00D61A62" w:rsidP="00123FEC">
            <w:pPr>
              <w:spacing w:after="0" w:line="240" w:lineRule="auto"/>
              <w:rPr>
                <w:rFonts w:ascii="Times New Roman" w:hAnsi="Times New Roman" w:cs="Times New Roman"/>
              </w:rPr>
            </w:pPr>
          </w:p>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b/>
                <w:bCs/>
              </w:rPr>
              <w:t xml:space="preserve">Метапредметные умения: </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i/>
                <w:iCs/>
              </w:rPr>
              <w:t>Регулятивные</w:t>
            </w:r>
            <w:r w:rsidRPr="00123FEC">
              <w:rPr>
                <w:rFonts w:ascii="Times New Roman" w:hAnsi="Times New Roman" w:cs="Times New Roman"/>
              </w:rPr>
              <w:t>: ставить учебные задачи и планировать</w:t>
            </w:r>
            <w:r w:rsidRPr="00123FEC">
              <w:rPr>
                <w:rFonts w:ascii="Times New Roman" w:hAnsi="Times New Roman" w:cs="Times New Roman"/>
                <w:b/>
                <w:bCs/>
              </w:rPr>
              <w:t xml:space="preserve"> </w:t>
            </w:r>
            <w:r w:rsidRPr="00123FEC">
              <w:rPr>
                <w:rFonts w:ascii="Times New Roman" w:hAnsi="Times New Roman" w:cs="Times New Roman"/>
              </w:rPr>
              <w:t>свою работу (при работе над характеристикой или описанием объекта), понимать разницу между описанием и характеристикой объекта.</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i/>
                <w:iCs/>
              </w:rPr>
              <w:t>Познавательные</w:t>
            </w:r>
            <w:r w:rsidRPr="00123FEC">
              <w:rPr>
                <w:rFonts w:ascii="Times New Roman" w:hAnsi="Times New Roman" w:cs="Times New Roman"/>
              </w:rPr>
              <w:t>: сравнивать объекты, выделяя существенные признаки (сравнительная характеристика водных объектов).</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Осуществлять поиск и создавать собственную информацию  (реферат, презентация…)</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i/>
                <w:iCs/>
              </w:rPr>
              <w:t>Коммуникативные</w:t>
            </w:r>
            <w:r w:rsidRPr="00123FEC">
              <w:rPr>
                <w:rFonts w:ascii="Times New Roman" w:hAnsi="Times New Roman" w:cs="Times New Roman"/>
              </w:rPr>
              <w:t>: участвовать в совместной деятельности (групповая работа по описанию объекта)</w:t>
            </w:r>
          </w:p>
          <w:p w:rsidR="00D61A62" w:rsidRPr="00123FEC" w:rsidRDefault="00D61A62" w:rsidP="00123FEC">
            <w:pPr>
              <w:spacing w:after="0" w:line="240" w:lineRule="auto"/>
              <w:rPr>
                <w:rFonts w:ascii="Times New Roman" w:hAnsi="Times New Roman" w:cs="Times New Roman"/>
              </w:rPr>
            </w:pPr>
          </w:p>
          <w:p w:rsidR="00D61A62" w:rsidRPr="00123FEC" w:rsidRDefault="00D61A62" w:rsidP="00123FEC">
            <w:pPr>
              <w:spacing w:after="0" w:line="240" w:lineRule="auto"/>
              <w:rPr>
                <w:rFonts w:ascii="Times New Roman" w:hAnsi="Times New Roman" w:cs="Times New Roman"/>
              </w:rPr>
            </w:pP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15(9)</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Разнообразие внутренних вод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Значение внутренних вод для человека. Зависимость рек от рельефа. Влияние климата на реки. Стихийные явления, связанные с реками</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реки. Объяснение влияние климата на реки</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§14, №5</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16(10)</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Озера, болота, подземные воды, ледники, многолетняя мерзлота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Крупнейшие озера России. Происхождение озерных котловин. Верховые и низовые болота. Важность сохранения водно - болотных угодий. Роль подземных вод в природе и жизни человека. Виды подземных вод. Границы распространения многолетней мерзлоты в России, причины ее образования. Особенности освоения территорий с многолетней мерзлотой</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Обозначение на контурной карте крупных рек, озер, границы многолетней мерзлоты</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§15. №4</w:t>
            </w:r>
          </w:p>
        </w:tc>
      </w:tr>
      <w:tr w:rsidR="00D61A62" w:rsidRPr="00123FEC">
        <w:trPr>
          <w:trHeight w:val="1726"/>
        </w:trPr>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17(11)</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Водные ресурсы. Роль воды в жизни человека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Водные ресурсы. Влияние деятельности человека на водные ресурсы и меры по их охране и восстановлению. Стихийные явления, связанные с водой. Дискуссия. Тема «Вода — уникальный ресурс, который нечем заменить…»</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Оценка роли воды в жизни человека. Объяснение эстетической и оздоровительной роли водных ландшафтов</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§16, №2,тесты с.51</w:t>
            </w:r>
          </w:p>
        </w:tc>
      </w:tr>
      <w:tr w:rsidR="00D61A62" w:rsidRPr="00123FEC">
        <w:tc>
          <w:tcPr>
            <w:tcW w:w="15417" w:type="dxa"/>
            <w:gridSpan w:val="5"/>
          </w:tcPr>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b/>
                <w:bCs/>
              </w:rPr>
              <w:t>Почвы и почвенные ресурсы (3 часа)</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18(12)</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Образование почв и их разнообразие</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Образование почв. Основные свойства почв. Разнообразие почв</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Анализ текста и рисунков учебника. Составление конспекта урока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§17, №4</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18(13)</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Закономерности распространения почв</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Типы почв России: арктические, тундрово - глеевые, подзолистые, дерново -подзолистые, серые лесные, черноземы, темно-каштановые, каштановые, светло -каштановые. </w:t>
            </w:r>
            <w:r w:rsidRPr="00123FEC">
              <w:rPr>
                <w:rFonts w:ascii="Times New Roman" w:hAnsi="Times New Roman" w:cs="Times New Roman"/>
                <w:b/>
                <w:bCs/>
              </w:rPr>
              <w:t>Практические работы. 6. Выявление условий почвообразования основных типов почв (количество тепла, влаги, рельеф, растительность). Оценка их плодородия</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Выявление зависимости распространения почв от климата, рельефа, растительности и других факторов</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§18</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19(14)</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Почвенные ресурсы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Значение почвы для жизни и деятельности человека. От чего нужно охранять почву? Роль мелиораций в повышении плодородия почв. Охрана почв. Почвы родного края</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основных типов почв. Оценка почвенных ресурсов страны</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§19, №6,7,тесты с.57</w:t>
            </w:r>
          </w:p>
        </w:tc>
      </w:tr>
      <w:tr w:rsidR="00D61A62" w:rsidRPr="00123FEC">
        <w:tc>
          <w:tcPr>
            <w:tcW w:w="15417" w:type="dxa"/>
            <w:gridSpan w:val="5"/>
          </w:tcPr>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b/>
                <w:bCs/>
              </w:rPr>
              <w:t>Растительный и животный мир. Биологические ресурсы (4 часа)</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20(15)</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Растительный и животный мир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Растительный и животный мир. Основные типы растительности России. Разнообразие животного мира России. Практические работы</w:t>
            </w:r>
            <w:r w:rsidRPr="00123FEC">
              <w:rPr>
                <w:rFonts w:ascii="Times New Roman" w:hAnsi="Times New Roman" w:cs="Times New Roman"/>
                <w:b/>
                <w:bCs/>
              </w:rPr>
              <w:t>. 7. Составление прогноза изменений растительного и животного мира при изменении других компонентов природного комплекса</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Анализ карт атласа. Объяснение приспособления животных и растений к условиям окружающей среды</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§20,</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21(16)</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Биологические ресурсы. Особо охраняемые природные территории (ООПТ)</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Роль живых организмов в жизни Земли. Роль растительного и животного мира в жизни человека. Заповедники и национальные парки России. Растительный и животный мир родного края. </w:t>
            </w:r>
            <w:r w:rsidRPr="00123FEC">
              <w:rPr>
                <w:rFonts w:ascii="Times New Roman" w:hAnsi="Times New Roman" w:cs="Times New Roman"/>
                <w:b/>
                <w:bCs/>
              </w:rPr>
              <w:t>Практические работы. 8. Определение роли ООПТ в сохранении природы России</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Обозначение на контурной карте основных чяООПТ России</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§21,</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22(17)</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Природно - ресурсный потенциал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условия России. Природ ные ресурсы. Особенности размещения природных ресурсов</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Оценка природных условий и ресурсов России. Подготовка и защита презентации, проекта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§22. №7,тесты с.63</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23(18)</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Обобщение знаний по разделу «Особенности природы и природные ресурсы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Систематизация и обобщение знаний по разделу «Особенности природы и природные ресурсы России». Итоговый контроль в форме географического диктанта, зачета, теста, презентации</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Работа с картами атласа, интернет - ресурсами. Подготовка презентации</w:t>
            </w:r>
          </w:p>
        </w:tc>
        <w:tc>
          <w:tcPr>
            <w:tcW w:w="1417" w:type="dxa"/>
          </w:tcPr>
          <w:p w:rsidR="00D61A62" w:rsidRPr="00123FEC" w:rsidRDefault="00D61A62" w:rsidP="00123FEC">
            <w:pPr>
              <w:spacing w:after="0" w:line="240" w:lineRule="auto"/>
              <w:rPr>
                <w:rFonts w:ascii="Times New Roman" w:hAnsi="Times New Roman" w:cs="Times New Roman"/>
              </w:rPr>
            </w:pPr>
          </w:p>
        </w:tc>
      </w:tr>
      <w:tr w:rsidR="00D61A62" w:rsidRPr="00123FEC">
        <w:tc>
          <w:tcPr>
            <w:tcW w:w="15417" w:type="dxa"/>
            <w:gridSpan w:val="5"/>
          </w:tcPr>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b/>
                <w:bCs/>
              </w:rPr>
              <w:t>Раздел II. Природные комплексы России (36 часов)</w:t>
            </w:r>
          </w:p>
          <w:p w:rsidR="00D61A62" w:rsidRPr="00123FEC" w:rsidRDefault="00D61A62" w:rsidP="00123FEC">
            <w:pPr>
              <w:spacing w:after="0" w:line="240" w:lineRule="auto"/>
              <w:rPr>
                <w:rFonts w:ascii="Times New Roman" w:hAnsi="Times New Roman" w:cs="Times New Roman"/>
                <w:u w:val="single"/>
              </w:rPr>
            </w:pPr>
            <w:r w:rsidRPr="00123FEC">
              <w:rPr>
                <w:rFonts w:ascii="Times New Roman" w:hAnsi="Times New Roman" w:cs="Times New Roman"/>
                <w:u w:val="single"/>
              </w:rPr>
              <w:t xml:space="preserve"> Предметные результаты обучения. </w:t>
            </w:r>
          </w:p>
          <w:p w:rsidR="00D61A62" w:rsidRPr="00123FEC" w:rsidRDefault="00D61A62" w:rsidP="00123FEC">
            <w:pPr>
              <w:spacing w:after="0" w:line="240" w:lineRule="auto"/>
              <w:rPr>
                <w:rFonts w:ascii="Times New Roman" w:hAnsi="Times New Roman" w:cs="Times New Roman"/>
                <w:b/>
                <w:bCs/>
                <w:sz w:val="24"/>
                <w:szCs w:val="24"/>
              </w:rPr>
            </w:pPr>
            <w:r w:rsidRPr="00123FEC">
              <w:rPr>
                <w:rFonts w:ascii="Times New Roman" w:hAnsi="Times New Roman" w:cs="Times New Roman"/>
              </w:rPr>
              <w:t>Учащийся должен уметь: показывать на карте основные природные зоны России, называть их; приводить примеры наиболее характерных представителей растительного и животного мира; объяснять причины зонального и азонального расположения ландшафтов; показывать на карте крупные природно - территориальные комплексы России; приводить примеры взаимосвязей природных компонентов в природном комплексе; показывать на карте крупные природные районы России; называть и показывать на карте географические объекты (горы, равнины, реки, озера и т. д.); давать комплексную физико-географическую  характеристику объектов; отбирать объекты, определяющие географический образ данной территории; оценивать природные условия и природные ресурсы территории с точки зрения условий труда и быта, влияния на обычаи и традиции людей; приводить примеры рационального и нерационального использования природных ресурсов регионов; выделять экологические проблемы природных регионов.</w:t>
            </w:r>
          </w:p>
        </w:tc>
      </w:tr>
      <w:tr w:rsidR="00D61A62" w:rsidRPr="00123FEC">
        <w:tc>
          <w:tcPr>
            <w:tcW w:w="15417" w:type="dxa"/>
            <w:gridSpan w:val="5"/>
          </w:tcPr>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b/>
                <w:bCs/>
              </w:rPr>
              <w:t>Природное районирование (6 часов)</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24(1)</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Разнообразие природных комплексов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Разнообразие природно - территориальных комплексов (ПТК). Физико - географическое районирование. ПТК природные и антропогенные</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Повторение и систематизации ранее усвоенных знаний и умений</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§23. №2</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25(2)</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Моря как крупные  природные комплексы</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Особенности природных комплексов морей на примере Белого моря. Ресурсы морей</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ПК Белого моря</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§24,характеристика ПК Белого моря</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26(3)</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зоны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Природная зональность. Природные зоны нашей Родины: арктические пустыни, тундра, лесотундра</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одной из северных зон страны с использованием разных источников географической информации</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§25, №4,с69 №3</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27(4)</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Разнообразие лесов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Россия — лесная страна. Характеристика зон: тайги, смешанных и широколиственных лесов. </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Роль лесов в жизни человека. Природные ресурсы лесной зоны. Лесные пожары — угроза лесу. Необходимость охраны и восстановления лесов</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Обозначение на контурной карте природных зон России. Сравнительная  характеристика тайги и смешанных лесов</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§26</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28(5)</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Безлесные зоны на юге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Характеристики зон: степей, полупустынь и пустынь. Возможности хозяйственного использования зон</w:t>
            </w:r>
            <w:r w:rsidRPr="00123FEC">
              <w:rPr>
                <w:rFonts w:ascii="Times New Roman" w:hAnsi="Times New Roman" w:cs="Times New Roman"/>
                <w:b/>
                <w:bCs/>
              </w:rPr>
              <w:t>. Практические работы. 9. Сравнительная характеристика двух природных зон России (по выбору). 10. Объяснение принципов выделения крупных природных регионов на территории России</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Сравнительная характеристика</w:t>
            </w:r>
            <w:r w:rsidRPr="00123FEC">
              <w:rPr>
                <w:rFonts w:ascii="Times New Roman" w:hAnsi="Times New Roman" w:cs="Times New Roman"/>
                <w:b/>
                <w:bCs/>
              </w:rPr>
              <w:t xml:space="preserve"> </w:t>
            </w:r>
            <w:r w:rsidRPr="00123FEC">
              <w:rPr>
                <w:rFonts w:ascii="Times New Roman" w:hAnsi="Times New Roman" w:cs="Times New Roman"/>
              </w:rPr>
              <w:t>двух природных зон России.</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§27, №3</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29(6)</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Высотная поясность</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Влияние гор на другие компоненты природы и человека. Высотная поясность. Зависимость «набора» высотных поясов от географического положения и высоты гор</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Составление схемы высотной поясности для разных гор нашей страны</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§28, №2, тесты с.77</w:t>
            </w:r>
          </w:p>
        </w:tc>
      </w:tr>
      <w:tr w:rsidR="00D61A62" w:rsidRPr="00123FEC">
        <w:tc>
          <w:tcPr>
            <w:tcW w:w="15417" w:type="dxa"/>
            <w:gridSpan w:val="5"/>
          </w:tcPr>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b/>
                <w:bCs/>
              </w:rPr>
              <w:t>Природа регионов России (30 часов)</w:t>
            </w:r>
          </w:p>
          <w:p w:rsidR="00D61A62" w:rsidRPr="00123FEC" w:rsidRDefault="00D61A62" w:rsidP="00123FEC">
            <w:pPr>
              <w:spacing w:after="0" w:line="240" w:lineRule="auto"/>
              <w:rPr>
                <w:rFonts w:ascii="Times New Roman" w:hAnsi="Times New Roman" w:cs="Times New Roman"/>
              </w:rPr>
            </w:pP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30(1)</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Восточно - Европейская (Русская) равнина. Особенности географического положения. История освоения</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Особенности географического положения. История освоения. Русская равнина — колыбель российской государственности. Древние русские города</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региона по плану и картам. Установление межпредметных связей с историей</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§29, до «Особенности природы» с.153№2</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31(2)</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Особенности природы Русской равнины</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Главная особенность природы — равнинность. Причины такого рельефа. Влияние географического положения равнины на ее природу: умеренно континентальный климат, самый полный набор природных зон. Реки и озера равнины. Великая русская река «Волга - матушка»</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Обозначение на контурной карте основных форм рельефа, крупных рек и озер, крупных городов, границ природных зон</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§29, №4</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32(3)</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комплексы Восточно - Европейской равнины</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Самые крупные природные комплексы Русской равнины — природные зоны: тундры и лесотундры, тайга, смешанные и широколиственные леса, лесостепи и степи, полупустыни и пустыни</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природных зон</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§30</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33(4)</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Памятники природы равнины</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Памятники природы равнины: Волга, Валдай, Селигер, Беломорье, остров Валаам, Кижи, Карелия. Девственные леса Коми. ООПТ Русской равнины: заповедники и национальные парки — «Русский Север», Кандалакшский, Валдайский, Астраханский и др. Творческая работа. Разработка туристических маршрутов по Русской равнине: по памятникам природы; по национальным паркам; по рекам и озерам</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Обозначение на контурной карте па мятников природы, крупных ООПТ. Подготовка презентации об одном из них (по выбору) с опорой на межпредметные связи</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§31, №6,7</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34(5)</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ресурсы равнины и проблемы их рационального использования</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Основные полезные ископаемые Русской равнины. Водные, агроклиматические, лесные рекреационные ресурсы. Проблемы Национального использования природных ресурсов и мероприятия по их восстановлению и сбережению</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Комплексная оценка природных ресурсов территории и отдельных их видов. Обозначение на контурной кар# те основных месторождений полезных ископаемых, популярных туристических маршрутов</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§32, №10,11</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35(6)</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Кавказ — самые высокие горы России. Географическое положение</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Особенности географического положения: Северный Кавказ — самая южная часть территории России. По гребням Главного Кавказского хребта проходит граница со странами Закавказья. Кавказ — это Предкавказье, Большой Кавказ и Закавказье</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географического положения Кавказа. Обозначение на контурной карте географических объектов, упомянутых в тексте учебника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§33, до «Особенности природы» с.172</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36(7)</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Рельеф, геологическое строение и полезные ископаемые Кавказа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Кавказ — молодые горы. Признаки возраста гор. Эльбрус — самая высокая вершина России и Европы. Взаимосвязь тектонического строения и рельефа. Сложная история геологического развития региона — причина богатств недр полезными ископаемыми. Наличие минеральных источников</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Сопоставление и анализ различных источников географической информации. Обозначение на контурной карте основных месторождений полезных ископаемых</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§33, №5</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37(8)</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Особенности природы высокогорий</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Северный Кавказ — пример «многоэтажности» природы. Вертикальная зональность природы. Отличие климата высокогорий от равнинных и предгорных частей. Местные ветры: фён, бора. Реки, их особенности. Плодородные почвы</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Построение вертикального профиля Северного Кавказа, обозначение высотных поясов</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§34, №7</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38(9)</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комплексы Северного Кавказа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Причина разнообразия природных комплексов Северного Кавказа — различие в географическом положении и в высоте над уровнем моря. Особенности природы Прикубанской равнины. Кубань — житница России. Кавказские Минеральные Воды — крупнейший курортный район страны. Высокогорный Дагестан. Творческая работа. Подготовка презентации о природных уникумах Северного Кавказа</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одного из природных комплексов Северного Кавказа (по выбору)</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§35, №9</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39(10)</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ресурсы. Население Северного Кавказа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Богатство Северного Кавказа природными ресурсами. Уникальный курортный регион России: бальнеологические курорты страны. Самый многонациональный район России. Традиции и обычаи народов Кавказа</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Составление схемы или таблицы «Природные ресурсы Кавказа»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§35, №10</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40(11)</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Урал — «каменный пояс Русской земли». Особенности географического положения, история освоения</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Особенности географического положения Урала: пограничное положение между двумя частями света — Европой и Азией; почти меридиональное направление хребтов. История освоения. Древние обитатели Урала. Описание Урала в художественной литературе</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Обозначение на контурной карте географических объектов, упомянутых в тексте учебника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§36, №2 -5</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41(12)</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ресурсы</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Урал — древние горы. Размещение месторождений полезных ископаемых Урала в зависимости от истории геологического развития территории. Академик А. Е. Ферсман называл Урал «минералогическим раем»</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Составление таблицы «Природные ресурсы Урала»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§37, №10</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42(13)</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Своеобразие природы Урала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Закономерности изменения природы Урала: с севера на юг (Полярный, Приполярный, Северный, Средний, Южный Урал); с запада на восток (Предуралье и Зауралье); снизу вверх (высотная поясность). Характеристика природы отдельных частей Урала. Творческие работы. Разработка туристических маршрутов по разным частям Урала: Северному, Среднему, Южному</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Сравнительная характеристика отдельных частей Урала (Северного и Южного, Предуралья и Зауралья)</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§38, №11 Сообщения - о природных уникумах Урала</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43(14)</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уникумы</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уникумы Урала. Ильменский хребет. Ильменский заповедник — край самоцветов. Кунгурская ледяная пещера. Река Чусовая</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ООПТ Урала с использованием разных источников географической информации и литературных произведений</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§39 до «Экологических проблем». </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№12</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44(15)</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Экологические проблемы Урала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Урал — старопромышленный регион России. Преобладание антропогенных ландшафтов. Главные промышленные центры Урала — Челябинск, Екатеринбург, Нижний Тагил — лидеры в списке самых неблагополучных городов страны. Основные направления улучшения</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Оценка экологической ситуации, сложившейся на Урале, выявление ее причин и возможных путей улучшения</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§39</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45(16)</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Западно - Сибирская равнина. Особенности географического положения</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Географическое положение Западно - Сибирской равнины. Границы равнины. Географический образ региона</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Сравнение географического положения Западно - Сибирской и Русской равнин</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§40, до «Причин суровости климата»</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46(17)</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Особенности природы Западно - Сибирской равнины</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Главные особенности природы Западно -Сибирской равнины: плоский рельеф, понижающийся к центру; суровый континентальный климат; обилие поверхностных вод; сильная заболоченность территории; многолетняя мерзлота; широтно - зональное изменение природных ландшафтов</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климата региона с использованием учебника и атласа. Объяснение причин его суровости</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§40, №4</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47(18)</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зоны Западно  -Сибирской равнины</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Отчетливо выраженная зональность природы. Широтное размещение при# родных зон: от тундры на побережье Красного моря до степей на юге. Отсутствие широколиственных и смешанных лесов, небольшая площадь лесостепей</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природных зон. Сравнение природных зон Западной Сибири и Русской равнины, объяснение различий</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§41, №</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48(19)</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ресурсы равнины и условия их освоения</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Разнообразие природных ресурсов. Западная Сибирь — один из мировых лидеров по запасам нефти и газа. Изменения со временем представлений о природных богатствах Западной Сибири: от ценной пушнины («мягкая рухлядь») в XVI в. до энергоресурсов в XX в. Трудности освоения природных богатств: суровый климат, многолетняя мерзлота, заболоченность, мошка. Причины и последствия лесных пожаров. Дискуссия. Тема «Что мешает освоению природных богатств Западно - Сибирской равнины?»</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Характеристика природных ресурсов региона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§42, №8-10</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49(20)</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Восточная Сибирь: величие и суровость природы. Особенности географического положения</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Географическое положение и состав территории Восточной Сибири. Географический образ территории</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«Путешествие» по Восточной Сибири: осознание величия природы, обширности просторов региона в сравнении с европейской частью России и странами Западной Европы</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§43, кроме «Истории освоения  Восточной Сибири» Подготовка доклада, презентации об освоении русскими Сибири</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50(21)</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История освоения Восточной Сибири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Поселения охотников и рыболовов в верхнем палеозое. Первые сведения о «Сибирской земле» в русских летописях. Походы землепроходцев в Сибирь. Мангазея (Туруханск). Основание Красноярска (1628 г.), Братского острога (1631 г.). XVIII в. — включение Восточной Сибири в состав России</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Подготовка доклада, презентации об освоении русскими Сибири (по опережающим заданиям)</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§43, №4</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51(22)</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Особенности природы Восточной Сибири. Климат</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Влияние географического положения на природу региона: суровый резко континентальный климат, распространение многолетней мерзлоты. Полюс холода северного полушария — Оймякон. Горные массивы и плоскогорья. Полноводные реки: Лена, Енисей. Бескрайняя тайга</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Подготовка географического эссе о природе региона, представление величия и красоты сибирских просторов России</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§44, №8, подготовка сообщений об особенностях природы разных районов Восточной Сибири</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52(23)</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районы Восточной Сибири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Особенности природы разных районов Восточной Сибири: Средняя, Северо -Восточная и Южная Сибирь. Тундры на полуострове Таймыр. Природа Якутии. Минусинская котловина. Алтай — высочайшие горы Сибири. ООПТ региона</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Выявление главных особенностей природы районов с использованием разных источников географической информации. Обозначение на контурной карте национальных парков и заповедников региона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§45,сообщения о Байкале</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53(24)</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Жемчужина Сибири — Байкал</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История освоения Байкала. Особенности географического положения и природы Байкала. Значение Байкала. Ресурсы Байкала: водные, биологические, рекреационные</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Составление конспекта урока «Черты уникальности Байкала»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§46,№ 9</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54(25)</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ресурсы Восточной Сибири и проблемы их освоения</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Наличие разнообразных ресурсов: минеральных, энергетических, лесных, водных, биологических, рекреационных. Проблема освоения природных ресурсов. Дискуссия. Тема «Докажите справедливость слов М. В. Ломоносова “Российское могущество прирастать Сибирью будет…”»</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Обозначение на контурной карте основных месторождений полезных ископаемых. Составление таблицы «Природно -ресурсный потенциал Восточной Сибири»</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§47,№10</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55(26)</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Дальний Восток — край контрастов. Особенности географического положения. История освоения</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Специфика географического положения Дальнего Востока: большая протяженность с севера на юг вдоль Тихого океана. Сейсмоактивный регион. Землетрясения и цунами. История освоения Дальнего Востока</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Обозначение на контурной карте береговой линии региона, основных гор и равнин</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48, до «Особенностей природы»</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№8,9</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56(27)</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Особенности природы Дальнего Востока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Самый контрастный регион России по природным условиям: от арктических тундр на севере до широколиственных лесов на юге. Муссонный климат на юге</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Сравнительная характеристика природы северных и южных частей Дальнего Востока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§48,подготовка сообщений о природных уникумах: Долина гейзеров на Камчатке, Уссурийская тайга, Сахалин, Курильские острова</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57(28)</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комплексы Дальнего Востока. Природные уникумы</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Смещение природных зон региона к югу. Физико - географические районы Дальнего Востока: Чукотское тундровое нагорье, Камчатские молодые тундрово --лесистые горы, остров Сахалин, Приморский край. Природные уникумы: Долина гейзеров на Камчатке, Уссурийская тайга, Сахалин, Курильские острова</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Составление географического образа Дальнего Востока. Сравнительная характеристика природных комплексов региона: Чукотки и Приморья, Камчатки и Сахалина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§49,50, №</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58(29)</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Природные ресурсы Дальнего Востока, освоение их человеком</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Разнообразие природных ресурсов: рудных (золото, олово, железные руды); цветных металлов. Благоприятные агроклиматические ресурсы в Приморском крае. Густая речная сеть и минеральные воды Камчатки. Энергетические ресурсы. Особенности биологических ресурсов. Богатые рекреационные ресурсы</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Оценка природных ресурсов Дальнего Востока. Прогнозирование развития рекреационных ресурсов региона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§51,№7,тесты с.115</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59,60(30,31)</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Обобщение знаний по разделу «Природные комплексы России»</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Систематизация и обобщение знаний по разделу «Природные комплексы России». </w:t>
            </w:r>
            <w:r w:rsidRPr="00123FEC">
              <w:rPr>
                <w:rFonts w:ascii="Times New Roman" w:hAnsi="Times New Roman" w:cs="Times New Roman"/>
                <w:b/>
                <w:bCs/>
              </w:rPr>
              <w:t>Практические работы. 11. Оценка природных условий и ресурсов одного из регионов России. Прогнозирование изменений природы в результате хозяйственной деятельности. 12. Характеристика взаимодействия природы и общества на примере одного из природных регионов</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Подготовка доклада, презентации об истории освоения регионов России. Сравнительная характеристика природных условий и ресурсов европейской и азиатской частей страны</w:t>
            </w:r>
          </w:p>
        </w:tc>
        <w:tc>
          <w:tcPr>
            <w:tcW w:w="1417" w:type="dxa"/>
          </w:tcPr>
          <w:p w:rsidR="00D61A62" w:rsidRPr="00123FEC" w:rsidRDefault="00D61A62" w:rsidP="00123FEC">
            <w:pPr>
              <w:spacing w:after="0" w:line="240" w:lineRule="auto"/>
              <w:rPr>
                <w:rFonts w:ascii="Times New Roman" w:hAnsi="Times New Roman" w:cs="Times New Roman"/>
              </w:rPr>
            </w:pPr>
          </w:p>
          <w:p w:rsidR="00D61A62" w:rsidRPr="00123FEC" w:rsidRDefault="00D61A62" w:rsidP="00123FEC">
            <w:pPr>
              <w:spacing w:after="0" w:line="240" w:lineRule="auto"/>
              <w:rPr>
                <w:rFonts w:ascii="Times New Roman" w:hAnsi="Times New Roman" w:cs="Times New Roman"/>
              </w:rPr>
            </w:pPr>
          </w:p>
          <w:p w:rsidR="00D61A62" w:rsidRPr="00123FEC" w:rsidRDefault="00D61A62" w:rsidP="00123FEC">
            <w:pPr>
              <w:spacing w:after="0" w:line="240" w:lineRule="auto"/>
              <w:rPr>
                <w:rFonts w:ascii="Times New Roman" w:hAnsi="Times New Roman" w:cs="Times New Roman"/>
              </w:rPr>
            </w:pPr>
          </w:p>
          <w:p w:rsidR="00D61A62" w:rsidRPr="00123FEC" w:rsidRDefault="00D61A62" w:rsidP="00123FEC">
            <w:pPr>
              <w:spacing w:after="0" w:line="240" w:lineRule="auto"/>
              <w:rPr>
                <w:rFonts w:ascii="Times New Roman" w:hAnsi="Times New Roman" w:cs="Times New Roman"/>
              </w:rPr>
            </w:pPr>
          </w:p>
          <w:p w:rsidR="00D61A62" w:rsidRPr="00123FEC" w:rsidRDefault="00D61A62" w:rsidP="00123FEC">
            <w:pPr>
              <w:spacing w:after="0" w:line="240" w:lineRule="auto"/>
              <w:rPr>
                <w:rFonts w:ascii="Times New Roman" w:hAnsi="Times New Roman" w:cs="Times New Roman"/>
              </w:rPr>
            </w:pPr>
          </w:p>
          <w:p w:rsidR="00D61A62" w:rsidRPr="00123FEC" w:rsidRDefault="00D61A62" w:rsidP="00123FEC">
            <w:pPr>
              <w:spacing w:after="0" w:line="240" w:lineRule="auto"/>
              <w:rPr>
                <w:rFonts w:ascii="Times New Roman" w:hAnsi="Times New Roman" w:cs="Times New Roman"/>
              </w:rPr>
            </w:pPr>
          </w:p>
          <w:p w:rsidR="00D61A62" w:rsidRPr="00123FEC" w:rsidRDefault="00D61A62" w:rsidP="00123FEC">
            <w:pPr>
              <w:spacing w:after="0" w:line="240" w:lineRule="auto"/>
              <w:rPr>
                <w:rFonts w:ascii="Times New Roman" w:hAnsi="Times New Roman" w:cs="Times New Roman"/>
              </w:rPr>
            </w:pPr>
          </w:p>
          <w:p w:rsidR="00D61A62" w:rsidRPr="00123FEC" w:rsidRDefault="00D61A62" w:rsidP="00123FEC">
            <w:pPr>
              <w:spacing w:after="0" w:line="240" w:lineRule="auto"/>
              <w:rPr>
                <w:rFonts w:ascii="Times New Roman" w:hAnsi="Times New Roman" w:cs="Times New Roman"/>
              </w:rPr>
            </w:pPr>
          </w:p>
          <w:p w:rsidR="00D61A62" w:rsidRPr="00123FEC" w:rsidRDefault="00D61A62" w:rsidP="00123FEC">
            <w:pPr>
              <w:spacing w:after="0" w:line="240" w:lineRule="auto"/>
              <w:rPr>
                <w:rFonts w:ascii="Times New Roman" w:hAnsi="Times New Roman" w:cs="Times New Roman"/>
              </w:rPr>
            </w:pPr>
          </w:p>
          <w:p w:rsidR="00D61A62" w:rsidRPr="00123FEC" w:rsidRDefault="00D61A62" w:rsidP="00123FEC">
            <w:pPr>
              <w:spacing w:after="0" w:line="240" w:lineRule="auto"/>
              <w:rPr>
                <w:rFonts w:ascii="Times New Roman" w:hAnsi="Times New Roman" w:cs="Times New Roman"/>
              </w:rPr>
            </w:pPr>
          </w:p>
          <w:p w:rsidR="00D61A62" w:rsidRPr="00123FEC" w:rsidRDefault="00D61A62" w:rsidP="00123FEC">
            <w:pPr>
              <w:spacing w:after="0" w:line="240" w:lineRule="auto"/>
              <w:rPr>
                <w:rFonts w:ascii="Times New Roman" w:hAnsi="Times New Roman" w:cs="Times New Roman"/>
              </w:rPr>
            </w:pPr>
          </w:p>
        </w:tc>
      </w:tr>
      <w:tr w:rsidR="00D61A62" w:rsidRPr="00123FEC">
        <w:tc>
          <w:tcPr>
            <w:tcW w:w="15417" w:type="dxa"/>
            <w:gridSpan w:val="5"/>
          </w:tcPr>
          <w:p w:rsidR="00D61A62" w:rsidRPr="00123FEC" w:rsidRDefault="00D61A62" w:rsidP="00123FEC">
            <w:pPr>
              <w:spacing w:after="0" w:line="240" w:lineRule="auto"/>
              <w:rPr>
                <w:rFonts w:ascii="Times New Roman" w:hAnsi="Times New Roman" w:cs="Times New Roman"/>
                <w:b/>
                <w:bCs/>
              </w:rPr>
            </w:pPr>
            <w:r w:rsidRPr="00123FEC">
              <w:rPr>
                <w:rFonts w:ascii="Times New Roman" w:hAnsi="Times New Roman" w:cs="Times New Roman"/>
                <w:b/>
                <w:bCs/>
              </w:rPr>
              <w:t>Раздел III. Человек и природа (7 часов)</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Предметные результаты обучения Учащийся должен уметь: объяснять влияние природных условий на жизнь, здоровье и хозяйственную деятельность людей; объяснять изменение природы под влиянием деятельности человека; объяснять значение географической науки в изучении и преобразовании природы, приводить соответствующие примеры.</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61</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Влияние природных условий на жизнь и здоровье человека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Благоприятные условия для жизни и деятельности людей. Освоение территорий с экстремальными условиями. Стихийные природные явления и их причины. География стихийных явлений. Меры борьбы со стихийными природными явлениями. </w:t>
            </w:r>
            <w:r w:rsidRPr="00123FEC">
              <w:rPr>
                <w:rFonts w:ascii="Times New Roman" w:hAnsi="Times New Roman" w:cs="Times New Roman"/>
                <w:b/>
                <w:bCs/>
              </w:rPr>
              <w:t>Практическая работа. 13. Сравни- тельная характеристика природных условий и ресурсов двух регионов России</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Объяснение географии природных стихийных явлений — землетрясений, вулканов, наводнений, смерчей, лавин, селей — на территории нашей страны</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§52,№4,5</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62</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Воздействие человека на природу</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Общественные потребности, удовлетворяемые за счет природы. Влияние деятельности человека на природные комплексы. Антропогенные ландшафты</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Выявление причин возникновения антропогенных ландшафтов</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§53,№9</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63</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Рациональное природопользование</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Охрана природы. Значение географического прогноза. </w:t>
            </w:r>
            <w:r w:rsidRPr="00123FEC">
              <w:rPr>
                <w:rFonts w:ascii="Times New Roman" w:hAnsi="Times New Roman" w:cs="Times New Roman"/>
                <w:b/>
                <w:bCs/>
              </w:rPr>
              <w:t>Практическая работа. 14. Составление карты «Природные уникумы России» (по желанию)</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Осознание ответственности человека за сохранение природы родной страны, родного края</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§54,№3 с выводом о рациональном природопользовании</w:t>
            </w:r>
          </w:p>
        </w:tc>
      </w:tr>
      <w:tr w:rsidR="00D61A62" w:rsidRPr="00123FEC">
        <w:trPr>
          <w:trHeight w:val="1696"/>
        </w:trPr>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64</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Россия на экологической карте. </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Источники экологической опасности. Контроль за состоянием природной среды. </w:t>
            </w:r>
            <w:r w:rsidRPr="00123FEC">
              <w:rPr>
                <w:rFonts w:ascii="Times New Roman" w:hAnsi="Times New Roman" w:cs="Times New Roman"/>
                <w:b/>
                <w:bCs/>
              </w:rPr>
              <w:t>Практическая работа</w:t>
            </w:r>
            <w:r w:rsidRPr="00123FEC">
              <w:rPr>
                <w:rFonts w:ascii="Times New Roman" w:hAnsi="Times New Roman" w:cs="Times New Roman"/>
              </w:rPr>
              <w:t xml:space="preserve"> </w:t>
            </w:r>
            <w:r w:rsidRPr="00123FEC">
              <w:rPr>
                <w:rFonts w:ascii="Times New Roman" w:hAnsi="Times New Roman" w:cs="Times New Roman"/>
                <w:b/>
                <w:bCs/>
              </w:rPr>
              <w:t>15.</w:t>
            </w:r>
            <w:r w:rsidRPr="00123FEC">
              <w:rPr>
                <w:rFonts w:ascii="Times New Roman" w:hAnsi="Times New Roman" w:cs="Times New Roman"/>
              </w:rPr>
              <w:t xml:space="preserve"> </w:t>
            </w:r>
            <w:r w:rsidRPr="00123FEC">
              <w:rPr>
                <w:rFonts w:ascii="Times New Roman" w:hAnsi="Times New Roman" w:cs="Times New Roman"/>
                <w:b/>
                <w:bCs/>
              </w:rPr>
              <w:t>Характеристика экологического состояния одного из регионов России</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Оценка роли географического прогноза в жизни и деятельности человека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§55,№10</w:t>
            </w:r>
          </w:p>
        </w:tc>
      </w:tr>
      <w:tr w:rsidR="00D61A62" w:rsidRPr="00123FEC">
        <w:trPr>
          <w:trHeight w:val="1696"/>
        </w:trPr>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65</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Экология и здоровье человека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 xml:space="preserve">Уровень здоровья людей. Ландшафты как фактор здоровья. </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Оценка роли географического прогноза в жизни и деятельности человека</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§56,№6</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66</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География для природы и общества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История взаимоотношений между человеком и географической средой. Научно - техническая революция: благо или причина экологического кризиса</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Выявление причин экологического кризиса в наши дни. Характеристика экологической ситуации в России</w:t>
            </w:r>
          </w:p>
        </w:tc>
        <w:tc>
          <w:tcPr>
            <w:tcW w:w="14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§57,№7</w:t>
            </w: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67</w:t>
            </w:r>
          </w:p>
        </w:tc>
        <w:tc>
          <w:tcPr>
            <w:tcW w:w="3317"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Обобщение знаний по разделу «Человек и природа»</w:t>
            </w:r>
          </w:p>
        </w:tc>
        <w:tc>
          <w:tcPr>
            <w:tcW w:w="404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Систематизация и обобщение знаний по разделу «Человек и природа». Итоговый контроль в форме географического диктанта, зачета, презентации</w:t>
            </w:r>
          </w:p>
        </w:tc>
        <w:tc>
          <w:tcPr>
            <w:tcW w:w="5285"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Работа с картами атласа, интернет - ресурсами. Подготовка презентации</w:t>
            </w:r>
          </w:p>
        </w:tc>
        <w:tc>
          <w:tcPr>
            <w:tcW w:w="1417" w:type="dxa"/>
          </w:tcPr>
          <w:p w:rsidR="00D61A62" w:rsidRPr="00123FEC" w:rsidRDefault="00D61A62" w:rsidP="00123FEC">
            <w:pPr>
              <w:spacing w:after="0" w:line="240" w:lineRule="auto"/>
              <w:rPr>
                <w:rFonts w:ascii="Times New Roman" w:hAnsi="Times New Roman" w:cs="Times New Roman"/>
              </w:rPr>
            </w:pP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68</w:t>
            </w:r>
          </w:p>
        </w:tc>
        <w:tc>
          <w:tcPr>
            <w:tcW w:w="3317" w:type="dxa"/>
          </w:tcPr>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Обобщающее</w:t>
            </w:r>
          </w:p>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повторение</w:t>
            </w:r>
          </w:p>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по курсу</w:t>
            </w:r>
          </w:p>
        </w:tc>
        <w:tc>
          <w:tcPr>
            <w:tcW w:w="4045" w:type="dxa"/>
          </w:tcPr>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Систематизация и обобщение знаний по курсу</w:t>
            </w:r>
          </w:p>
        </w:tc>
        <w:tc>
          <w:tcPr>
            <w:tcW w:w="5285" w:type="dxa"/>
          </w:tcPr>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Выполнение заданий по изученному курсу</w:t>
            </w:r>
          </w:p>
        </w:tc>
        <w:tc>
          <w:tcPr>
            <w:tcW w:w="1417" w:type="dxa"/>
          </w:tcPr>
          <w:p w:rsidR="00D61A62" w:rsidRPr="00123FEC" w:rsidRDefault="00D61A62" w:rsidP="00123FEC">
            <w:pPr>
              <w:spacing w:after="0" w:line="240" w:lineRule="auto"/>
              <w:rPr>
                <w:rFonts w:ascii="Times New Roman" w:hAnsi="Times New Roman" w:cs="Times New Roman"/>
              </w:rPr>
            </w:pP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69</w:t>
            </w:r>
          </w:p>
        </w:tc>
        <w:tc>
          <w:tcPr>
            <w:tcW w:w="3317" w:type="dxa"/>
          </w:tcPr>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Обобщающее</w:t>
            </w:r>
          </w:p>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повторение</w:t>
            </w:r>
          </w:p>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по курсу</w:t>
            </w:r>
          </w:p>
        </w:tc>
        <w:tc>
          <w:tcPr>
            <w:tcW w:w="4045" w:type="dxa"/>
          </w:tcPr>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Систематизация и обобщение знаний по курсу</w:t>
            </w:r>
          </w:p>
        </w:tc>
        <w:tc>
          <w:tcPr>
            <w:tcW w:w="5285" w:type="dxa"/>
          </w:tcPr>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Выполнение заданий по изученному курсу</w:t>
            </w:r>
          </w:p>
        </w:tc>
        <w:tc>
          <w:tcPr>
            <w:tcW w:w="1417" w:type="dxa"/>
          </w:tcPr>
          <w:p w:rsidR="00D61A62" w:rsidRPr="00123FEC" w:rsidRDefault="00D61A62" w:rsidP="00123FEC">
            <w:pPr>
              <w:spacing w:after="0" w:line="240" w:lineRule="auto"/>
              <w:rPr>
                <w:rFonts w:ascii="Times New Roman" w:hAnsi="Times New Roman" w:cs="Times New Roman"/>
              </w:rPr>
            </w:pPr>
          </w:p>
        </w:tc>
      </w:tr>
      <w:tr w:rsidR="00D61A62" w:rsidRPr="00123FEC">
        <w:tc>
          <w:tcPr>
            <w:tcW w:w="1353"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70</w:t>
            </w:r>
          </w:p>
        </w:tc>
        <w:tc>
          <w:tcPr>
            <w:tcW w:w="3317" w:type="dxa"/>
          </w:tcPr>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Обобщающее</w:t>
            </w:r>
          </w:p>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Повторение и контроль знаний</w:t>
            </w:r>
          </w:p>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по курсу</w:t>
            </w:r>
          </w:p>
        </w:tc>
        <w:tc>
          <w:tcPr>
            <w:tcW w:w="4045" w:type="dxa"/>
          </w:tcPr>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Итоговая проверочная работа по курсу в форме географического диктанта, зачета, презентации.</w:t>
            </w:r>
          </w:p>
        </w:tc>
        <w:tc>
          <w:tcPr>
            <w:tcW w:w="5285" w:type="dxa"/>
          </w:tcPr>
          <w:p w:rsidR="00D61A62" w:rsidRPr="00123FEC" w:rsidRDefault="00D61A62" w:rsidP="00123FEC">
            <w:pPr>
              <w:autoSpaceDE w:val="0"/>
              <w:autoSpaceDN w:val="0"/>
              <w:adjustRightInd w:val="0"/>
              <w:spacing w:after="0" w:line="240" w:lineRule="auto"/>
              <w:rPr>
                <w:rFonts w:ascii="Times New Roman" w:hAnsi="Times New Roman" w:cs="Times New Roman"/>
                <w:sz w:val="19"/>
                <w:szCs w:val="19"/>
              </w:rPr>
            </w:pPr>
            <w:r w:rsidRPr="00123FEC">
              <w:rPr>
                <w:rFonts w:ascii="Times New Roman" w:hAnsi="Times New Roman" w:cs="Times New Roman"/>
                <w:sz w:val="19"/>
                <w:szCs w:val="19"/>
              </w:rPr>
              <w:t>Выполнение проверочной работы в форме географического диктанта, зачета, презентации.</w:t>
            </w:r>
          </w:p>
        </w:tc>
        <w:tc>
          <w:tcPr>
            <w:tcW w:w="1417" w:type="dxa"/>
          </w:tcPr>
          <w:p w:rsidR="00D61A62" w:rsidRPr="00123FEC" w:rsidRDefault="00D61A62" w:rsidP="00123FEC">
            <w:pPr>
              <w:spacing w:after="0" w:line="240" w:lineRule="auto"/>
              <w:rPr>
                <w:rFonts w:ascii="Times New Roman" w:hAnsi="Times New Roman" w:cs="Times New Roman"/>
              </w:rPr>
            </w:pPr>
          </w:p>
        </w:tc>
      </w:tr>
    </w:tbl>
    <w:p w:rsidR="00D61A62" w:rsidRPr="00FA6CB6" w:rsidRDefault="00D61A62" w:rsidP="00273270">
      <w:pPr>
        <w:rPr>
          <w:rFonts w:ascii="Times New Roman" w:hAnsi="Times New Roman" w:cs="Times New Roman"/>
        </w:rPr>
      </w:pPr>
    </w:p>
    <w:p w:rsidR="00D61A62" w:rsidRPr="00FA6CB6" w:rsidRDefault="00D61A62" w:rsidP="00273270">
      <w:pPr>
        <w:rPr>
          <w:rFonts w:ascii="Times New Roman" w:hAnsi="Times New Roman" w:cs="Times New Roman"/>
        </w:rPr>
      </w:pPr>
    </w:p>
    <w:p w:rsidR="00D61A62" w:rsidRPr="00FA6CB6" w:rsidRDefault="00D61A62" w:rsidP="00273270">
      <w:pPr>
        <w:rPr>
          <w:rFonts w:ascii="Times New Roman" w:hAnsi="Times New Roman" w:cs="Times New Roman"/>
        </w:rPr>
      </w:pPr>
    </w:p>
    <w:p w:rsidR="00D61A62" w:rsidRDefault="00D61A62" w:rsidP="00273270"/>
    <w:p w:rsidR="00D61A62" w:rsidRDefault="00D61A62" w:rsidP="00273270"/>
    <w:p w:rsidR="00D61A62" w:rsidRPr="00C522BF" w:rsidRDefault="00D61A62" w:rsidP="00273270">
      <w:pPr>
        <w:autoSpaceDE w:val="0"/>
        <w:autoSpaceDN w:val="0"/>
        <w:adjustRightInd w:val="0"/>
        <w:spacing w:after="0" w:line="240" w:lineRule="auto"/>
        <w:jc w:val="center"/>
        <w:rPr>
          <w:rFonts w:ascii="Times New Roman" w:hAnsi="Times New Roman" w:cs="Times New Roman"/>
        </w:rPr>
      </w:pPr>
      <w:r w:rsidRPr="00C522BF">
        <w:rPr>
          <w:rFonts w:ascii="Times New Roman" w:hAnsi="Times New Roman" w:cs="Times New Roman"/>
        </w:rPr>
        <w:t>ГЕОГРАФИЯ РОССИИ. НАСЕЛЕНИЕ И ХОЗЯЙСТВО 9 КЛАСС (2 ч в неделю, всего 70 ч)</w:t>
      </w:r>
    </w:p>
    <w:p w:rsidR="00D61A62" w:rsidRPr="00C522BF" w:rsidRDefault="00D61A62" w:rsidP="00273270">
      <w:pPr>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543"/>
        <w:gridCol w:w="4962"/>
        <w:gridCol w:w="5386"/>
      </w:tblGrid>
      <w:tr w:rsidR="00D61A62" w:rsidRPr="00123FEC">
        <w:tc>
          <w:tcPr>
            <w:tcW w:w="14425" w:type="dxa"/>
            <w:gridSpan w:val="4"/>
            <w:tcBorders>
              <w:top w:val="nil"/>
            </w:tcBorders>
          </w:tcPr>
          <w:p w:rsidR="00D61A62" w:rsidRPr="00123FEC" w:rsidRDefault="00D61A62" w:rsidP="00123FEC">
            <w:pPr>
              <w:widowControl w:val="0"/>
              <w:autoSpaceDE w:val="0"/>
              <w:autoSpaceDN w:val="0"/>
              <w:adjustRightInd w:val="0"/>
              <w:spacing w:after="0" w:line="240" w:lineRule="auto"/>
              <w:rPr>
                <w:rFonts w:ascii="Times New Roman" w:hAnsi="Times New Roman" w:cs="Times New Roman"/>
                <w:i/>
                <w:iCs/>
              </w:rPr>
            </w:pPr>
            <w:r w:rsidRPr="00123FEC">
              <w:rPr>
                <w:rFonts w:ascii="Times New Roman" w:hAnsi="Times New Roman" w:cs="Times New Roman"/>
                <w:i/>
                <w:iCs/>
              </w:rPr>
              <w:t>Общая часть курса</w:t>
            </w:r>
          </w:p>
        </w:tc>
      </w:tr>
      <w:tr w:rsidR="00D61A62" w:rsidRPr="00123FEC">
        <w:tc>
          <w:tcPr>
            <w:tcW w:w="14425" w:type="dxa"/>
            <w:gridSpan w:val="4"/>
            <w:tcBorders>
              <w:top w:val="nil"/>
            </w:tcBorders>
          </w:tcPr>
          <w:p w:rsidR="00D61A62" w:rsidRPr="00123FEC" w:rsidRDefault="00D61A62" w:rsidP="00123FEC">
            <w:pPr>
              <w:widowControl w:val="0"/>
              <w:autoSpaceDE w:val="0"/>
              <w:autoSpaceDN w:val="0"/>
              <w:adjustRightInd w:val="0"/>
              <w:spacing w:after="0" w:line="240" w:lineRule="auto"/>
              <w:rPr>
                <w:rFonts w:ascii="Times New Roman" w:hAnsi="Times New Roman" w:cs="Times New Roman"/>
                <w:b/>
                <w:bCs/>
                <w:lang w:eastAsia="ru-RU"/>
              </w:rPr>
            </w:pPr>
            <w:r w:rsidRPr="00123FEC">
              <w:rPr>
                <w:rFonts w:ascii="Times New Roman" w:hAnsi="Times New Roman" w:cs="Times New Roman"/>
                <w:i/>
                <w:iCs/>
              </w:rPr>
              <w:t xml:space="preserve">Место России в мире </w:t>
            </w:r>
            <w:r w:rsidRPr="00123FEC">
              <w:rPr>
                <w:rFonts w:ascii="Times New Roman" w:hAnsi="Times New Roman" w:cs="Times New Roman"/>
              </w:rPr>
              <w:t>(</w:t>
            </w:r>
            <w:r w:rsidRPr="00123FEC">
              <w:rPr>
                <w:rFonts w:ascii="Times New Roman" w:hAnsi="Times New Roman" w:cs="Times New Roman"/>
                <w:i/>
                <w:iCs/>
              </w:rPr>
              <w:t>6 ч</w:t>
            </w:r>
            <w:r w:rsidRPr="00123FEC">
              <w:rPr>
                <w:rFonts w:ascii="Times New Roman" w:hAnsi="Times New Roman" w:cs="Times New Roman"/>
              </w:rPr>
              <w:t>)</w:t>
            </w:r>
          </w:p>
        </w:tc>
      </w:tr>
      <w:tr w:rsidR="00D61A62" w:rsidRPr="00123FEC">
        <w:tc>
          <w:tcPr>
            <w:tcW w:w="534" w:type="dxa"/>
            <w:tcBorders>
              <w:top w:val="nil"/>
            </w:tcBorders>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w:t>
            </w:r>
          </w:p>
        </w:tc>
        <w:tc>
          <w:tcPr>
            <w:tcW w:w="3543" w:type="dxa"/>
            <w:tcBorders>
              <w:top w:val="nil"/>
            </w:tcBorders>
          </w:tcPr>
          <w:p w:rsidR="00D61A62" w:rsidRPr="00123FEC" w:rsidRDefault="00D61A62" w:rsidP="00123FEC">
            <w:pPr>
              <w:widowControl w:val="0"/>
              <w:autoSpaceDE w:val="0"/>
              <w:autoSpaceDN w:val="0"/>
              <w:adjustRightInd w:val="0"/>
              <w:spacing w:after="0" w:line="240" w:lineRule="auto"/>
              <w:jc w:val="center"/>
              <w:rPr>
                <w:rFonts w:ascii="Times New Roman" w:hAnsi="Times New Roman" w:cs="Times New Roman"/>
                <w:b/>
                <w:bCs/>
                <w:lang w:eastAsia="ru-RU"/>
              </w:rPr>
            </w:pPr>
            <w:r w:rsidRPr="00123FEC">
              <w:rPr>
                <w:rFonts w:ascii="Times New Roman" w:hAnsi="Times New Roman" w:cs="Times New Roman"/>
                <w:b/>
                <w:bCs/>
                <w:lang w:eastAsia="ru-RU"/>
              </w:rPr>
              <w:t>Тема</w:t>
            </w:r>
          </w:p>
        </w:tc>
        <w:tc>
          <w:tcPr>
            <w:tcW w:w="4962" w:type="dxa"/>
            <w:tcBorders>
              <w:top w:val="nil"/>
            </w:tcBorders>
          </w:tcPr>
          <w:p w:rsidR="00D61A62" w:rsidRPr="00123FEC" w:rsidRDefault="00D61A62" w:rsidP="00123FEC">
            <w:pPr>
              <w:widowControl w:val="0"/>
              <w:autoSpaceDE w:val="0"/>
              <w:autoSpaceDN w:val="0"/>
              <w:adjustRightInd w:val="0"/>
              <w:spacing w:after="0" w:line="240" w:lineRule="auto"/>
              <w:jc w:val="center"/>
              <w:rPr>
                <w:rFonts w:ascii="Times New Roman" w:hAnsi="Times New Roman" w:cs="Times New Roman"/>
                <w:b/>
                <w:bCs/>
                <w:lang w:eastAsia="ru-RU"/>
              </w:rPr>
            </w:pPr>
            <w:r w:rsidRPr="00123FEC">
              <w:rPr>
                <w:rFonts w:ascii="Times New Roman" w:hAnsi="Times New Roman" w:cs="Times New Roman"/>
                <w:b/>
                <w:bCs/>
                <w:lang w:eastAsia="ru-RU"/>
              </w:rPr>
              <w:t>Содержание урока</w:t>
            </w:r>
          </w:p>
        </w:tc>
        <w:tc>
          <w:tcPr>
            <w:tcW w:w="5386" w:type="dxa"/>
            <w:tcBorders>
              <w:top w:val="nil"/>
            </w:tcBorders>
          </w:tcPr>
          <w:p w:rsidR="00D61A62" w:rsidRPr="00123FEC" w:rsidRDefault="00D61A62" w:rsidP="00123FEC">
            <w:pPr>
              <w:widowControl w:val="0"/>
              <w:autoSpaceDE w:val="0"/>
              <w:autoSpaceDN w:val="0"/>
              <w:adjustRightInd w:val="0"/>
              <w:spacing w:after="0" w:line="240" w:lineRule="auto"/>
              <w:jc w:val="center"/>
              <w:rPr>
                <w:rFonts w:ascii="Times New Roman" w:hAnsi="Times New Roman" w:cs="Times New Roman"/>
                <w:b/>
                <w:bCs/>
                <w:lang w:eastAsia="ru-RU"/>
              </w:rPr>
            </w:pPr>
            <w:r w:rsidRPr="00123FEC">
              <w:rPr>
                <w:rFonts w:ascii="Times New Roman" w:hAnsi="Times New Roman" w:cs="Times New Roman"/>
              </w:rPr>
              <w:t>Характеристика основных видов учебной  деятельности ученика</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w:t>
            </w:r>
          </w:p>
        </w:tc>
        <w:tc>
          <w:tcPr>
            <w:tcW w:w="3543" w:type="dxa"/>
          </w:tcPr>
          <w:p w:rsidR="00D61A62" w:rsidRPr="00123FEC" w:rsidRDefault="00D61A62" w:rsidP="00123FEC">
            <w:pPr>
              <w:widowControl w:val="0"/>
              <w:autoSpaceDE w:val="0"/>
              <w:autoSpaceDN w:val="0"/>
              <w:adjustRightInd w:val="0"/>
              <w:spacing w:after="0" w:line="240" w:lineRule="auto"/>
              <w:rPr>
                <w:rFonts w:ascii="Times New Roman" w:hAnsi="Times New Roman" w:cs="Times New Roman"/>
                <w:lang w:eastAsia="ru-RU"/>
              </w:rPr>
            </w:pPr>
            <w:r w:rsidRPr="00123FEC">
              <w:rPr>
                <w:rFonts w:ascii="Times New Roman" w:hAnsi="Times New Roman" w:cs="Times New Roman"/>
                <w:lang w:eastAsia="ru-RU"/>
              </w:rPr>
              <w:t>Введение.</w:t>
            </w:r>
            <w:r w:rsidRPr="00123FEC">
              <w:rPr>
                <w:rFonts w:ascii="Times New Roman" w:hAnsi="Times New Roman" w:cs="Times New Roman"/>
              </w:rPr>
              <w:t xml:space="preserve"> Место России в мире</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Географический взгляд на Россию: ее</w:t>
            </w:r>
          </w:p>
          <w:p w:rsidR="00D61A62" w:rsidRPr="00123FEC" w:rsidRDefault="00D61A62" w:rsidP="00123FEC">
            <w:pPr>
              <w:widowControl w:val="0"/>
              <w:autoSpaceDE w:val="0"/>
              <w:autoSpaceDN w:val="0"/>
              <w:adjustRightInd w:val="0"/>
              <w:spacing w:after="0" w:line="240" w:lineRule="auto"/>
              <w:rPr>
                <w:rFonts w:ascii="Times New Roman" w:hAnsi="Times New Roman" w:cs="Times New Roman"/>
                <w:b/>
                <w:bCs/>
                <w:lang w:eastAsia="ru-RU"/>
              </w:rPr>
            </w:pPr>
            <w:r w:rsidRPr="00123FEC">
              <w:rPr>
                <w:rFonts w:ascii="Times New Roman" w:hAnsi="Times New Roman" w:cs="Times New Roman"/>
              </w:rPr>
              <w:t>место в мире по площади территории, числу жителей, запасам и разнообразию природных ресурсов, политической роли в мировом сообществе, оборонному потенциалу.</w:t>
            </w:r>
          </w:p>
        </w:tc>
        <w:tc>
          <w:tcPr>
            <w:tcW w:w="5386" w:type="dxa"/>
          </w:tcPr>
          <w:p w:rsidR="00D61A62" w:rsidRPr="00123FEC" w:rsidRDefault="00D61A62" w:rsidP="00123FEC">
            <w:pPr>
              <w:widowControl w:val="0"/>
              <w:autoSpaceDE w:val="0"/>
              <w:autoSpaceDN w:val="0"/>
              <w:adjustRightInd w:val="0"/>
              <w:spacing w:after="0" w:line="240" w:lineRule="auto"/>
              <w:rPr>
                <w:rFonts w:ascii="Times New Roman" w:hAnsi="Times New Roman" w:cs="Times New Roman"/>
                <w:b/>
                <w:bCs/>
                <w:lang w:eastAsia="ru-RU"/>
              </w:rPr>
            </w:pPr>
            <w:r w:rsidRPr="00123FEC">
              <w:rPr>
                <w:rFonts w:ascii="Times New Roman" w:hAnsi="Times New Roman" w:cs="Times New Roman"/>
              </w:rPr>
              <w:t>Анализ карт и статистических материалов (таблиц, диаграмм, графиков, интернет-ресурсов), позволяющих выявлять различные аспекты, характеризующие место России в мире.</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Политико – государственное устройство Российской Федерации</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Функции административно – территориального деления страны. Федерация и субъекты Федерации. Государственно - территориальные и национально - территориальные образования. Федеральные округа.</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Практические работы. 1. Анализ административно-территориального деления России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схемы административно - территориального деления страны.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Выявление специфики административно-территориального устройства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Российской Федерации. Определение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субъектов и их столиц по политико-административной карте РФ. Определение состава и границ федеральных округов по карте федеральных округов.</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Географическое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положение</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и границы России</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Понятие «географическое положение»,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виды и уровни (масштабы) географического положения. Оценка северного географического положения России.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Географическое положение как фактор</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развития хозяйства. Государственные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границы России, их виды, значение.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Государственная территория России.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Морские и сухопутные границы, воздушное пространство и пространство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недр, континентальный шельф и экономическая зона Российской Федерации.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Особенности границ России. Страны—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соседи России.</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Практические работы. 2. Сравнение</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географического положения России</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b/>
                <w:bCs/>
              </w:rPr>
              <w:t>с другими странами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Обозначение на контурной карте объектов, характеризующих географическое положение России. Сравнение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географического положения России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других стран. Выявление зависимости между географическим положением и особенностями заселения и хозяйственного освоения территории страны. Определение границ РФ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приграничных государств по физической и политической картам, обозначение их на контурной карте. Сравнение морских и сухопутных границ РФ</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 протяженности и значению для развития внешнеторговых связей РФ с</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другими государствами. Сравнение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протяженности границ РФ с разными странами и соседями. Определение наиболее разнообразных в природном отношении границ. Составление описания границ России. Сравнение размеров территории России и других стран</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(Канады, США и т. п.) на основе анализа карт и статистических данных.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Выявление на основе анализа схемы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преимуществ и недостатков больших</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размеров территории страны</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Экономико и транспортно -географическое,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геополитическое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эколого - географическое положение России.</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Особенности экономико-географического положения России, роль соседей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1-го порядка. Различия транспортно -географического положения отдельных частей страны. Роль Центральной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Западной Европы в формировании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геоэкологического положения России.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Сложность геополитического и геоэкономического положения страны</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карты, выявление и оценка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благоприятных и неблагоприятных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особенностей разных видов географического положения России на макро,мезо и микроуровнях. Выявление изменений в различных видах положения России на разных исторических</w:t>
            </w:r>
          </w:p>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этапах на протяжении XX в.</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Государственная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территория России</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Понятие о государственной территории страны, ее составляющие. Параметры оценки государственной территории. Российская зона Севера. Оценка запасов природных ресурсов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 территории России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Сравнение размеров и конфигурации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государственной территории России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других стран (Канады, США и т. п.) на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основе анализа карт и статистических данных. Оценка достоинств и недостатков размеров и конфигурации государственной территории России. Сопоставление размеров территории,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благоприятной для ведения хозяйства, России и других крупнейших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стран мира. Выявление природных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экономических факторов развития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страны, связанных с обширностью российской зоны Севера. Обсуждение различных точек зрения по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оценке государственной территории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России</w:t>
            </w:r>
          </w:p>
          <w:p w:rsidR="00D61A62" w:rsidRPr="00123FEC" w:rsidRDefault="00D61A62" w:rsidP="00123FEC">
            <w:pPr>
              <w:spacing w:after="0" w:line="240" w:lineRule="auto"/>
              <w:rPr>
                <w:rFonts w:ascii="Times New Roman" w:hAnsi="Times New Roman" w:cs="Times New Roman"/>
              </w:rPr>
            </w:pP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Обобщение по теме</w:t>
            </w:r>
            <w:r w:rsidRPr="00123FEC">
              <w:rPr>
                <w:rFonts w:ascii="Times New Roman" w:hAnsi="Times New Roman" w:cs="Times New Roman"/>
                <w:b/>
                <w:bCs/>
              </w:rPr>
              <w:t xml:space="preserve"> </w:t>
            </w:r>
            <w:r w:rsidRPr="00123FEC">
              <w:rPr>
                <w:rFonts w:ascii="Times New Roman" w:hAnsi="Times New Roman" w:cs="Times New Roman"/>
              </w:rPr>
              <w:t>«Место России в мире»</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Систематизация и обобщение знаний по теме «Место России в мире». Итоговый контроль в форме географического диктанта, зачета, презентации.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Выполнение итогового контроля в форме географического диктанта, зачета, презентации.</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Население Российской Федерации </w:t>
            </w:r>
            <w:r w:rsidRPr="00123FEC">
              <w:rPr>
                <w:rFonts w:ascii="Times New Roman" w:hAnsi="Times New Roman" w:cs="Times New Roman"/>
              </w:rPr>
              <w:t>(</w:t>
            </w:r>
            <w:r w:rsidRPr="00123FEC">
              <w:rPr>
                <w:rFonts w:ascii="Times New Roman" w:hAnsi="Times New Roman" w:cs="Times New Roman"/>
                <w:i/>
                <w:iCs/>
              </w:rPr>
              <w:t>6ч)</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7</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Исторические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особенности заселения и освоения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территории России</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Главные ареалы расселения восточных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славян. Основные направления колонизации Московского государства.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Формирование и заселение территории Русского и Российского государства в XVI—XIX вв.</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Выявление особенностей формирования государственной территории России, изменения ее границ, заселения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хозяйственного освоения на разных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исторических этапах. Анализ карт</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для определения исторических изменений границ Российского государства. Характеристика изменений национального состава России, связанных с ростом ее территории.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Подготовка и обсуждение сообщений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презентаций об основных этапах формирования Российского государства</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8</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Численность</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естественный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прирост населения</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Численность населения России. Переписи населения. Динамика численности населения. Демографические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кризисы. Особенности естественного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движения населения в России. Поло-возрастная структура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Своеобразие в соотношении мужчин</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женщин в России и определяющие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это своеобразие факторы. Численность мужского и женского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его динамика. Прогноз численности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Практические работы. 3. Составление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b/>
                <w:bCs/>
              </w:rPr>
              <w:t>сравнительной характеристики половозрастного состава населения регионов России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Определение места России в мире по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численности населения на основе статистических данных. Анализ графиков изменения численности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во времени с целью выявления тенденций в изменении темпов роста населения России. Сравнение особенностей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традиционного и современного типов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воспроизводства населения. Определение и сравнение по статистическим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данным показателей естественного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прироста населения России в разных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частях страны, регионе своего проживания; обозначение их на контурной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карте. Сравнение показателей воспроизводства населения России с показателями других стран мира по статистическим данным. Прогнозирование темпов роста населения России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ее отдельных территорий на основе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статистических данных. Выявление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факторов, определяющих соотношение мужчин и женщин разных возрастов. Определение полового состава населения России по статистическим данным. Анализ и сравнение половозрастных пирамид населения России для начала и конца XX в., для разных территорий России, для региона своего проживания. Определение по статистическим данным соотношения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мужского и женского населения в разных районах страны. Решение учебных задач на основе анализа таблиц,</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диаграмм и графиков</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9</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Национальный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России</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Россия — многонациональное государство. Языковые семьи народов России.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Классификация народов России по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языковому признаку. Наиболее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многонациональные районы страны.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Религии, исповедуемые в России. Основные районы распространения разных религий</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Определение крупнейших по численности народов России по статистическим данным. Определение особенностей размещения народов России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сравнение по тематическим картам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географии крупнейших народов с политико -административным делением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РФ. Определение по карте основных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языковых семей (и групп), территорий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России, где они наиболее широко распространены. Исследование по картам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особенностей языкового состава отдельных регионов России. Определение современного религиозного состава населения России по статистическим данным. Определение главных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районов распространения христианства, ислама, буддизма и других религий по карте религий народов России.</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10</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Миграции населения</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Понятие о миграциях. Виды миграций. Внутренние и внешние миграции.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Направления миграций в России,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их влияние на жизнь страны.</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Практические работы. 4. Характеристика особенностей миграционного движения населения России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Составление схемы разных видов миграций и вызывающих их причин. Подготовка и обсуждение сообщений (презентаций) об основных направлениях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миграционных потоков на разных этапах исторического развития России.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Определение основных направлений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современных миграционных потоков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 территории России по тематической карте. Определение по статистическим данным и тематической карте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территорий России с наиболее высокими показателями миграционного прироста и убыли населения</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11</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Городское и сельское население.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Расселение населения</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Городские поселения. Соотношение городского и сельского населения. Размещение городов по территории страны. Различия городов по численности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и функциям. Крупнейшие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города России. Городские агломерарации. Урбанизация. Сельские поселения. Средняя плотность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 России. Географические особенности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размещения российского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Основная зона расселения. Размещение населения в зоне Севера</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Определение видов городов в России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 численности населения, функциям,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роли в жизни страны. Обозначение на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контурной карте крупнейших городов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городских агломераций России. Обсуждение социально- экономическихи экологических проблем в крупных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городах страны. Обсуждение современных социальных проблем малых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городов. Выявление особенностей урбанизации в России (темпов, уровня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урбанизации) по статистическим данным. Определение по тематической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карте территорий России с самыми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высокими и самыми низкими показателями урбанизации. Обсуждение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современных социальных и экономических проблем сельских поселений.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Выявление факторов (природных, исторических, социально-экономических), влияющих на размещение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страны. Выявление закономерностей размещения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России по карте плотности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физической и тематическим картам.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Обозначение на контурной карте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основной зоны расселения и хозяйственного освоения, зоны Севера</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12</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Обобщение по теме</w:t>
            </w:r>
            <w:r w:rsidRPr="00123FEC">
              <w:rPr>
                <w:rFonts w:ascii="Times New Roman" w:hAnsi="Times New Roman" w:cs="Times New Roman"/>
                <w:b/>
                <w:bCs/>
                <w:i/>
                <w:iCs/>
              </w:rPr>
              <w:t xml:space="preserve"> </w:t>
            </w:r>
            <w:r w:rsidRPr="00123FEC">
              <w:rPr>
                <w:rFonts w:ascii="Times New Roman" w:hAnsi="Times New Roman" w:cs="Times New Roman"/>
                <w:i/>
                <w:iCs/>
              </w:rPr>
              <w:t>«</w:t>
            </w:r>
            <w:r w:rsidRPr="00123FEC">
              <w:rPr>
                <w:rFonts w:ascii="Times New Roman" w:hAnsi="Times New Roman" w:cs="Times New Roman"/>
              </w:rPr>
              <w:t>Население Российской Федерации»</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 xml:space="preserve">Систематизация и обобщение знаний по теме «Население Российской Федерации». Итоговый контроль в форме географического диктанта, зачета, презентации. </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Работа с картами атласа, интернет ресурсами. Подготовка презентации Выполнение итогового контроля в форме географического диктанта, зачета, презентации.</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Географические особенности экономики России </w:t>
            </w:r>
            <w:r w:rsidRPr="00123FEC">
              <w:rPr>
                <w:rFonts w:ascii="Times New Roman" w:hAnsi="Times New Roman" w:cs="Times New Roman"/>
              </w:rPr>
              <w:t>(4</w:t>
            </w:r>
            <w:r w:rsidRPr="00123FEC">
              <w:rPr>
                <w:rFonts w:ascii="Times New Roman" w:hAnsi="Times New Roman" w:cs="Times New Roman"/>
                <w:i/>
                <w:iCs/>
              </w:rPr>
              <w:t xml:space="preserve"> ч </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13</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География основных типов экономики на территории России</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Классификация историко - экономических систем, регионы России с преобладанием их различных типов.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Особенности функциональной и отраслевой структуры хозяйства России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схем отраслевой и функциональной структуры хозяйства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России, определение их различий.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Установление черт сходства и отличия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отраслевой и функциональной структуры хозяйства России от хозяйств экономически развитых и развивающихся стран мира. Выделение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типов историко - географических систем регионов России на основе анализа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тематических (экономических) карт</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14</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Проблемы природно - ресурсной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основы экономики страны</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добывающей промышленности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ее роль в хозяйстве страны. Назначение и виды природных ресурсов. Экологические ситуации и экологические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проблемы России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 xml:space="preserve">Анализ состава добывающей промышленности России, определение ее отличия от других отраслей промышленности. Выявление по тематическим картам районов страны с высоким уровнем добывающей промышленности и определение их различия. </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классификации природных ресурсов по их назначению и видам. Определение уровня остроты экологических ситуаций и основных экологических проблем различных регионов России</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15</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Россия в современной мировой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экономике. Перспективы развития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России</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Особенности постиндустриальной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стадии развития. Понятия центра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полупериферии мирового хозяйства.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Пути развития России в обозримой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перспективе</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Обсуждение важнейших социально - экономических проблем России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возможных сценариев ее инновационного развития</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16</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Повторение и обобщение по теме «</w:t>
            </w:r>
            <w:r w:rsidRPr="00123FEC">
              <w:rPr>
                <w:rFonts w:ascii="Times New Roman" w:hAnsi="Times New Roman" w:cs="Times New Roman"/>
                <w:i/>
                <w:iCs/>
              </w:rPr>
              <w:t>Географические особенности экономики России</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Систематизация и обобщение знаний по теме «</w:t>
            </w:r>
            <w:r w:rsidRPr="00123FEC">
              <w:rPr>
                <w:rFonts w:ascii="Times New Roman" w:hAnsi="Times New Roman" w:cs="Times New Roman"/>
                <w:i/>
                <w:iCs/>
              </w:rPr>
              <w:t>Географические особенности экономики России»</w:t>
            </w:r>
            <w:r w:rsidRPr="00123FEC">
              <w:rPr>
                <w:rFonts w:ascii="Times New Roman" w:hAnsi="Times New Roman" w:cs="Times New Roman"/>
              </w:rPr>
              <w:t xml:space="preserve"> Итоговый контроль в форме географического диктанта, зачета, презентации.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Выполнение итогового контроля в форме географического диктанта, зачета, презентации.</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Важнейшие межотраслевые комплексы России и их география </w:t>
            </w:r>
            <w:r w:rsidRPr="00123FEC">
              <w:rPr>
                <w:rFonts w:ascii="Times New Roman" w:hAnsi="Times New Roman" w:cs="Times New Roman"/>
              </w:rPr>
              <w:t>(22ч.)</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Научный комплекс (1час)</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17</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Научный комплекс</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Межотраслевые комплексы и их хозяйственные функции. Роль науки 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современном обществе и России. Состав научного комплекса. География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науки и образования. Основные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районы, центры, города науки. Перспективы развития науки и образования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Определение по статистическим данным доли России и других стран на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мировом рынке наукоемкой продукции, доли затрат стран на научные исследования. Анализ по картам географии городов науки. Установление по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картам и статистическим данным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районов России, лидирующих в науке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образовании. Обсуждение проблемы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утечки умов из России и путей ее преодоления</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Машиностроительный комплекс </w:t>
            </w:r>
            <w:r w:rsidRPr="00123FEC">
              <w:rPr>
                <w:rFonts w:ascii="Times New Roman" w:hAnsi="Times New Roman" w:cs="Times New Roman"/>
              </w:rPr>
              <w:t>(</w:t>
            </w:r>
            <w:r w:rsidRPr="00123FEC">
              <w:rPr>
                <w:rFonts w:ascii="Times New Roman" w:hAnsi="Times New Roman" w:cs="Times New Roman"/>
                <w:i/>
                <w:iCs/>
              </w:rPr>
              <w:t>3 ч</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18</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Роль, значение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проблемы развития машиностроения</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Ведущая роль машиностроительного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комплекса в хозяйстве. Главная задача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машиностроения. Состав машиностроения, группировка отраслей по роли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назначению. Проблемы российского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машиностроения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Аргументирование конкретными примерами решающего воздействия машиностроения на общий уровень развития страны. Анализ состава и связей машиностроительного комплекса.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Обсуждение проблем современного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этапа развития российского машиностроения</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19</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Факторы размещения машиностроения</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Современная система факторов размещения машиностроения. Ведущая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роль наукоемкости как фактора размещения. Влияние специализации и кооперирования на организацию производства и географию машиностроения.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зависимости между металлоемкостью и трудоемкостью продукции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машиностроения. Выявление по картам главных районов размещения отраслей трудоемкого и металлоемкого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машиностроения; районов, производящих наибольшую часть машиностроительной продукции; районов с наиболее высокой долей машиностроения 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промышленности. Составление и анализ схемы кооперационных связей машиностроительного предприятия</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20</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География машиностроения</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Особенности географии российского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машиностроения. Причины неравномерности размещения машиностроительных предприятий</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Практические работы. 5. Определение</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главных районов размещения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b/>
                <w:bCs/>
              </w:rPr>
              <w:t>предприятий трудоемкого и металлоемкого машиностроения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Выявление особенностей географии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машиностроения в сравнении с другими отраслями промышленности. Определение различий в уровнях развития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машиностроения между европейской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азиатской частями страны на основе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анализа карты машиностроения. Обозначение на контурной карте основных районов и крупнейших центров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машиностроения России. Анализ</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перспектив развития российского машиностроения в целом и в отдельных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районах страны</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Топливно -энергетический комплекс </w:t>
            </w:r>
            <w:r w:rsidRPr="00123FEC">
              <w:rPr>
                <w:rFonts w:ascii="Times New Roman" w:hAnsi="Times New Roman" w:cs="Times New Roman"/>
              </w:rPr>
              <w:t>(</w:t>
            </w:r>
            <w:r w:rsidRPr="00123FEC">
              <w:rPr>
                <w:rFonts w:ascii="Times New Roman" w:hAnsi="Times New Roman" w:cs="Times New Roman"/>
                <w:i/>
                <w:iCs/>
              </w:rPr>
              <w:t>ТЭК</w:t>
            </w:r>
            <w:r w:rsidRPr="00123FEC">
              <w:rPr>
                <w:rFonts w:ascii="Times New Roman" w:hAnsi="Times New Roman" w:cs="Times New Roman"/>
              </w:rPr>
              <w:t>) (</w:t>
            </w:r>
            <w:r w:rsidRPr="00123FEC">
              <w:rPr>
                <w:rFonts w:ascii="Times New Roman" w:hAnsi="Times New Roman" w:cs="Times New Roman"/>
                <w:i/>
                <w:iCs/>
              </w:rPr>
              <w:t>3 ч</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21</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Роль, значение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проблемы ТЭК</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структура и значение ТЭК 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хозяйстве. Топливно -  энергетический баланс. Основные проблемы российского ТЭК</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схемы «Состав топливно - энергетического комплекса», объяснение функций его отдельных звеньев и взаимосвязи между ними. Анализ топливно-энергетического баланса России и динамики его основных параметров на основе статистических материалов</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22</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Топливная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промышленность</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Нефтяная и газовая промышленность:</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запасы, добыча, использование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транспортировка нефти и природного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газа. Система нефте и газопроводов.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География переработки нефти и газа.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Влияние нефтяной и газовой промышленности на окружающую среду. Перспективы развития нефтяной и газовой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промышленности. Угольная промышленность. Запасы и добыча угля. Использование угля и его значение в хозяйстве России. Способы добычи и стоимость угля. Воздействие угольной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промышленности на окружающую</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среду. Перспективы развития угольной промышленности.</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Практические работы. 6. Характеристика угольного бассейна России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Обозначение на контурной карте основных районов добычи нефти и газа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крупнейших нефте и газопроводов.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Сопоставление карты размещения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предприятий нефтяной и газовой промышленности с картой плотности населения, формулирование выводов.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Характеристика одного из нефтяных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бассейнов и газодобывающих районов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 картам и статистическим материалам. Установление экономических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следствий концентрации запасов нефти и газа на востоке страны, а основных потребителей на западе. Высказывание мнения о воздействии нефтяной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газовой промышленности и других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отраслей ТЭК на состояние окружающей среды и мерах по ее охране. Сопоставительный анализ величины добычи угля в основных угольных бассейнах на основе статистических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материалов и карт. Характеристика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одного из угольных бассейнов по картам и статистическим материалам</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23</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Электроэнергетика</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Объемы производства электроэнергии. Типы электростанций, их особенности и доля в производстве электроэнергии. Нетрадиционные источники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энергии. Энергетические системы.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Влияние отрасли на окружающую</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среду. Перспективы развития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электроэнергетики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Составление (анализ) таблицы «Различия типов электростанций по особенностям эксплуатации, строительства,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воздействия на окружающую среду,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стоимости электроэнергии». Выявление причинно - следственных связей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 размещении гидроэнергетических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ресурсов и географии ГЭС. Высказывание мнения о существовании или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отсутствии зависимости величины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потребления энергии от уровня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социально- экономического развития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страны. Аргументирование необходимости экономии электроэнергии</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Комплексы, производящие конструкционные материалы и химические вещества </w:t>
            </w:r>
            <w:r w:rsidRPr="00123FEC">
              <w:rPr>
                <w:rFonts w:ascii="Times New Roman" w:hAnsi="Times New Roman" w:cs="Times New Roman"/>
              </w:rPr>
              <w:t>(</w:t>
            </w:r>
            <w:r w:rsidRPr="00123FEC">
              <w:rPr>
                <w:rFonts w:ascii="Times New Roman" w:hAnsi="Times New Roman" w:cs="Times New Roman"/>
                <w:i/>
                <w:iCs/>
              </w:rPr>
              <w:t>7 ч</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24</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и значение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комплексов</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Понятие о конструкционных материалах. Традиционные и нетрадиционные конструкционные материалы,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их свойства</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состава и связей комплексов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конструкционных материалов химических веществ. Подбор примеров использования различных конструкционных материалов в хозяйстве и повседневной жизни людей. Анализ</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сопоставление доли и роли комплексов в промышленности разных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страны мира</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25</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Металлургический комплекс</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Роль в хозяйстве. Черная и цветная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металлургия — основные особенности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концентрации, комбинирования, производственного процесса и влияние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 окружающую среду; новые технологии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Сопоставление важнейших особенностей черной и цветной металлургии.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Выявление отличий «старых» и «новых» технологий производства металлов</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26</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Факторы размещения предприятий металлургического комплекса. Черная металлургия</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Черные металлы: объемы и особенности производства. Факторы размещения. География металлургии черных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металлов. Основные металлургические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базы. Влияние черной металлургии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 окружающую среду. Перспективы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развития отрасли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Формулирование главных факторов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размещения предприятий черной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металлургии. Сопоставление по картам географии месторождений железных руд и каменного угля с размещением крупнейших центров черной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металлургии. Подбор примеров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 использованием карт атласа)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различных вариантов размещения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предприятий черной металлургии.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Обозначение на контурной карте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главных металлургических баз.</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Высказывание мнения о причинах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сохранения за сталью роли главного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конструкционного материала.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Характеристика одной из металлургических баз по картам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статистическим материалам.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Осуждение проблем современного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этапа развития российской черной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металлургии и перспектив ее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развития</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27</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Цветная металлургия</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Цветные металлы: объемы и особенности производства. Факторы размещения предприятий. География металлургии цветных металлов: основные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металлургические базы и центры.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Влияние цветной металлургии на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окружающую среду. Перспективы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развития отрасли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Поиск информации (в Интернете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других источниках) об использовании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цветных металлов в хозяйстве и причинах возрастания потребности в них.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Сопоставление по картам географии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месторождений цветных металлов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 размещением крупнейших центров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цветной металлургии. Выявление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главной закономерности в размещении предприятий цветной металлургии тяжелых металлов. Сопоставление карт атласа «Цветная металлургия» и «Электроэнергетика»,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установление главных факторов размещения выплавки алюминия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крупнейших центров алюминиевого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производства. Обсуждение проблем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современного этапа развития российской цветной металлургии и перспектив ее развития</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28</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Химико - лесной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комплекс. Химическая промышленность</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химико- лесного комплекса.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Химическая промышленность: состав,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место и значение в хозяйстве. Роль</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химизации хозяйства. Отличия химической промышленности от других промышленных отраслей</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схемы «Состав химической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промышленности России» и выявление роли важнейших отраслей химической промышленности. Подбор примеров (из контекста реальной жизни) изделий химической промышленности и соотнесение их с той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или иной отраслью. Определение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влияния важнейших особенностей химической промышленности на географию ее предприятий.</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29</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Факторы размещения предприятий химической промышленности</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Группировка отраслей химической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промышленности. Основные факторы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размещения предприятий. География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важнейших отраслей химической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промышленности. Химические базы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химические комплексы. Влияние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химической промышленности на окружающую среду. Перспективы развития отрасли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Определение по карте атласа основных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баз и комплексов химической промышленности, развивающихся на собственном и ввозимом сырье. Объяснение негативного влияния на природу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здоровье человека химических производств. Характеристика одной из химических баз по картам и статистическим материалам. Обсуждение проблем современного этапа развития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российской химической промышленности и перспектив ее развития</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30</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Лесная промышленность</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Лесные ресурсы России, их география.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и продукция лесной промышленности, ее место и значение в хозяйстве. Факторы размещения предприятий . География важнейших отраслей.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Влияние лесной промышленности на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окружающую среду. Перспективы развития отрасли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Выявление направлений использования древесины в хозяйстве, ее главных потребителей. Определение по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картам атласа географического положения основных районов лесозаготовок и лесопромышленных комплексов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 обоснованием принципов их размещения. Выявление роли потребительского и экологического факторов в размещении предприятий лесной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промышленности. Высказывание мнения о проблемах, задачах и перспективах развития российской лесной промышленности. Характеристика одной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из лесных баз по картам и статистическим материалам</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Агропромышленный комплекс </w:t>
            </w:r>
            <w:r w:rsidRPr="00123FEC">
              <w:rPr>
                <w:rFonts w:ascii="Times New Roman" w:hAnsi="Times New Roman" w:cs="Times New Roman"/>
              </w:rPr>
              <w:t>(</w:t>
            </w:r>
            <w:r w:rsidRPr="00123FEC">
              <w:rPr>
                <w:rFonts w:ascii="Times New Roman" w:hAnsi="Times New Roman" w:cs="Times New Roman"/>
                <w:i/>
                <w:iCs/>
              </w:rPr>
              <w:t>АПК</w:t>
            </w:r>
            <w:r w:rsidRPr="00123FEC">
              <w:rPr>
                <w:rFonts w:ascii="Times New Roman" w:hAnsi="Times New Roman" w:cs="Times New Roman"/>
              </w:rPr>
              <w:t>) (</w:t>
            </w:r>
            <w:r w:rsidRPr="00123FEC">
              <w:rPr>
                <w:rFonts w:ascii="Times New Roman" w:hAnsi="Times New Roman" w:cs="Times New Roman"/>
                <w:i/>
                <w:iCs/>
              </w:rPr>
              <w:t>3 ч</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31</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и значение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АПК</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Агропромышленный комплекс: состав, место и значение в хозяйстве.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Звенья АПК. Сельское хозяйство. Состав, место и значение в хозяйстве, отличия от других отраслей хозяйства.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Земельные ресурсы и сельскохозяйственные угодья, их структура</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схемы «Состав агропромышленного комплекса России», установление звеньев и взаимосвязей агропромышленного комплекса. Сравнение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сельскохозяйственных угодий России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 другими странами (регионами). Выявление существенных черт отличия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сельского хозяйства от других отраслей экономики</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32</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Земледелие и животноводство</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Полеводство. Зерновые и технические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культуры. Назначение зерновых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технических культур, их требования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 агроклиматическим ресурсам. Перспективы развития земледелия. Отрасли животноводства, их значениеи география. Перспективы развития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животноводства.</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Практические работы. 7. Определение</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основных районов выращивания</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зерновых и технических культур.</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8. Определение главных районов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b/>
                <w:bCs/>
              </w:rPr>
              <w:t>животноводства</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Определение по картам и характеристика агроклиматических ресурсов со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значительными посевами тех или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иных культур. Определение по картам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эколого - климатическим показателям основных районов выращивания зерновых и технических культур. Определение по картам и эколого-климатическим показателям главных районов развития разных отраслей животноводства</w:t>
            </w:r>
          </w:p>
          <w:p w:rsidR="00D61A62" w:rsidRPr="00123FEC" w:rsidRDefault="00D61A62" w:rsidP="00123FEC">
            <w:pPr>
              <w:autoSpaceDE w:val="0"/>
              <w:autoSpaceDN w:val="0"/>
              <w:adjustRightInd w:val="0"/>
              <w:spacing w:after="0" w:line="240" w:lineRule="auto"/>
              <w:rPr>
                <w:rFonts w:ascii="Times New Roman" w:hAnsi="Times New Roman" w:cs="Times New Roman"/>
              </w:rPr>
            </w:pP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33</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Пищевая и легкая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промышленность</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Особенности легкой и пищевой промышленности. Факторы размещения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предприятий и география важнейших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отраслей. Влияние легкой и пищевой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промышленности на окружающую</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среду, перспективы развития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Установление доли пищевой и легкой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промышленности в общем объеме промышленной продукции. Высказывание мнения о причинах недостаточной обеспеченности населения отечественной продукцией легкой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пищевой промышленности и их неконкурентоспособности. Выявление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 основе анализа карт основных районов и центров развития пищевой и легкой промышленности. Подбор примеров предприятий своего края с указанием факторов их размещения</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Инфраструктурный комплекс </w:t>
            </w:r>
            <w:r w:rsidRPr="00123FEC">
              <w:rPr>
                <w:rFonts w:ascii="Times New Roman" w:hAnsi="Times New Roman" w:cs="Times New Roman"/>
              </w:rPr>
              <w:t>(</w:t>
            </w:r>
            <w:r w:rsidRPr="00123FEC">
              <w:rPr>
                <w:rFonts w:ascii="Times New Roman" w:hAnsi="Times New Roman" w:cs="Times New Roman"/>
                <w:i/>
                <w:iCs/>
              </w:rPr>
              <w:t>4 ч</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34</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комплекса. Роль транспорта</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Инфраструктурный комплекс: состав,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место и значение в хозяйстве. Понятие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 услугах. Классификации услуг по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характеру и видам, периодичности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потребления и распространенности.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Виды и работа транспорта. Транспортные узлы и транспортная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система. Типы транспортных узлов.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Влияние на размещение населения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предприятий</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схемы «Состав инфраструктурного комплекса», установление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звеньев и роли отдельных отраслей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комплекса. Сравнение доли инфраструктурного комплекса в экономике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разных стран. Сравнение видов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транспорта по различным показателям на основе анализа статистических данных. Выявление преимуществ и недостатков каждого вида</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35</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Железнодорожный и автомобильный транспорт</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Показатели развития и особенности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железнодорожного и автомобильного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транспорта. География российских железных и автомобильных дорог. Влияние на окружающую среду. Перспективы развития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достоинств и недостатков железнодорожного транспорта. Установление по картам причин ведущей роли железнодорожного транспорта в России. Определение по статистическим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данным доли железнодорожного транспорта в транспортной работе страны.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достоинств и недостатков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автомобильного транспорта. Определение по статистическим данным доли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автомобильного транспорта в транспортной работе страны. Определение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 материалам учебника достоинств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недостатков воздушного транспорта. Определение по статистическим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данным доли воздушного транспорта 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транспортной работе страны</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36</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Водный и другие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виды транспорта</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Показатели развития и особенности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морского транспорта. География морского транспорта, распределение флота и портов между бассейнами.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Влияние на окружающую среду. Перспективы развития. Показатели развития и особенности речного транспорта.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География речного транспорта, распределение флота и портов между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бассейнами, протяженность судоходных речных путей. Влияние речного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транспорта на окружающую среду.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Перспективы развития. Показатели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развития и особенности авиационного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транспорта. География авиационного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транспорта. Влияние на окружающую</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среду. Перспективы развития. Трубопроводный транспорт</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достоинств и недостатков морского и речного транспорта. Установление по картам роли отдельных морских и речных бассейнов в работе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морского и речного транспорта. Определение по статистическим данным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доли морского и речного транспорта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 транспортной работе страны. Обозначение на контурной карте крупнейших морских и речных портов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страны</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37</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Связь. Сфера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обслуживания.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Жилищно- коммунальное хозяйство. Рекреационное хозяйство</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Виды связи и их роль в жизни людей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хозяйстве. Развитие связи в стране.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География связи. Перспективы развития. Сфера обслуживания. Жилищно--коммунальное хозяйство. География жилищно - коммунального хозяйства. Влияние на окружающую среду.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Перспективы развития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Виды связи и их роль в жизни людей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хозяйстве. Развитие связи в стране.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География связи. Перспективы развития. Сфера обслуживания. Жилищно-коммунальное хозяйство. География жилищно -- коммунального хозяйства. Влияние на окружающую среду.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Перспективы развития</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37</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Обобщение по теме «Важнейшие межотраслевые комплексы России и их география»</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 xml:space="preserve">Систематизация и обобщение знаний по теме ««Важнейшие межотраслевые комплексы России и их география»». Итоговый контроль в форме географического диктанта, зачета, презентации. </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Итоговый контроль в форме географического диктанта, зачета, презентации.</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b/>
                <w:bCs/>
              </w:rPr>
              <w:t>Региональная часть курса (32часа)</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i/>
                <w:iCs/>
              </w:rPr>
              <w:t xml:space="preserve">Районирование России. Общественная география крупных регионов </w:t>
            </w:r>
            <w:r w:rsidRPr="00123FEC">
              <w:rPr>
                <w:rFonts w:ascii="Times New Roman" w:hAnsi="Times New Roman" w:cs="Times New Roman"/>
              </w:rPr>
              <w:t>(</w:t>
            </w:r>
            <w:r w:rsidRPr="00123FEC">
              <w:rPr>
                <w:rFonts w:ascii="Times New Roman" w:hAnsi="Times New Roman" w:cs="Times New Roman"/>
                <w:i/>
                <w:iCs/>
              </w:rPr>
              <w:t>1 ч</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38</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Районирование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России</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Районирование — важнейший метод географии. Виды районирования.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Географическое (территориальное)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разделение труда. Специализация территорий на производстве продукции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(услуг). Отрасли специализации районов. Западная и восточная части России. Экономические районы. Федеральные округа.</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Практические работы. 9. Определение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b/>
                <w:bCs/>
              </w:rPr>
              <w:t>разных видов районирования России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схемы «Районирование». Подбор примеров районов различного уровня. Определение по картам отраслей хозяйства специализации отдельных территорий</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Западный макрорегион— Европейская Россия </w:t>
            </w:r>
            <w:r w:rsidRPr="00123FEC">
              <w:rPr>
                <w:rFonts w:ascii="Times New Roman" w:hAnsi="Times New Roman" w:cs="Times New Roman"/>
              </w:rPr>
              <w:t>(</w:t>
            </w:r>
            <w:r w:rsidRPr="00123FEC">
              <w:rPr>
                <w:rFonts w:ascii="Times New Roman" w:hAnsi="Times New Roman" w:cs="Times New Roman"/>
                <w:i/>
                <w:iCs/>
              </w:rPr>
              <w:t>1 ч</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39</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Общая характеристика</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макрорегиона. Особенности географического положения. Природа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природные ресурсы. Население. Хозяйство. Место и роль в социально - экономическом развитии страны</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Выявление на основе анализа карт особенностей географического положения макрорегиона, специфики территориальной структуры расселения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этнического и религиозного состава населения</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Центральная Россия и Европейский Северо - Запад </w:t>
            </w:r>
            <w:r w:rsidRPr="00123FEC">
              <w:rPr>
                <w:rFonts w:ascii="Times New Roman" w:hAnsi="Times New Roman" w:cs="Times New Roman"/>
              </w:rPr>
              <w:t>(</w:t>
            </w:r>
            <w:r w:rsidRPr="00123FEC">
              <w:rPr>
                <w:rFonts w:ascii="Times New Roman" w:hAnsi="Times New Roman" w:cs="Times New Roman"/>
                <w:i/>
                <w:iCs/>
              </w:rPr>
              <w:t>7 ч</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40</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природа,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историческое изменение географического положения. Общие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проблемы</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Центральная Россия и Европейский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Северо- Запад — межрайонный комплекс. Особенности исторического развития. Характер поверхности территории. Климат. Внутренние воды. Природные зоны. Природные ресурсы-</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Оценка положительных и отрицательных сторон географического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положения Центральной России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Европейского Северо - Запада. Установление характера воздействия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географического положения на природу, жизнь людей и хозяйство. Выявление и анализ условий для развития хозяйств</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41</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Население и главные черты хозяйства</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Численность и динамика численности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Размещение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урбанизация и города. Народы и религии. Занятость и доходы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Факторы развития и особенности хозяйства. Ведущие отрасли промышленности: машиностроение, пищевая,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лесная, химическая. Сельское хозяйство. Сфера услуг. Экологические проблемы. Основные направления развития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тематических физико-географических карт и карт населения, установление причинно -следственных связей и закономерностей размещения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городов и объектов хозяйственной деятельности. Анализ схем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статистических материалов, отражающих качественные и количественные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параметры населения, формулирование выводов. Составление описания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характеристики населения на основе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анализа разных источников информации, в том числе карт. Анализ различных по содержанию физико- географических и социально -экономических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тематических карт, установление причинно - следственных связей и закономерностей развития хозяйства и размещения хозяйственных объектов. Анализ схем и статистических материалов, отражающих качественные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количественные параметры хозяйства и его структуру, формулирование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выводов. Составление таблиц, диаграмм, графиков, описаний, характеристик, отражающих особенности хозяйства, на основе анализа разных источников информации, в том числе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карт. Определение района и его подрайонов по краткому описанию (характеристике) природы, населения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Анализ взаимодействия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природы и человека на примере отдельных территорий. Решение практических и познавательных задач</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42</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Районы Центральной России.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Москва и Московский столичный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регион</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Центральное положение Москвы как</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фактор формирования региона.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Исторический и религиозный факторы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усиления Москвы. Радиально - кольцевая территориальная структура расселения и хозяйства. Население Москвы, Московская агломерация. Важнейшие отрасли хозяйства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региона. Культурно - исторические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памятники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тематических, исторических,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Физико- географических карт и карт</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установление причинно-следственных связей и закономерностей размещения населения, городов и объектов хозяйственной деятельности. Анализ схем и статистических материалов, отражающих качественные и количественные параметры населения, формулирование выводов.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Характеристика населения на основе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анализа разных источников информации, в том числе карт. Решение практических и познавательных задач.</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тематических карт, установление причинно - следственных связей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закономерностей развития хозяйства и размещения хозяйственных объектов. Анализ схем и статистических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материалов, отражающих качественные и количественные параметры хозяйства и его структуру, формулирование выводов. Подготовка и обсуждение сообщений (презентаций)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 основных объектах культуры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истории района</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43</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Географические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Особенности областей Центрального района</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Центрального района. Особенности развития его подрайонов: Северо-Западного, Северо-Восточного,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Восточного и Южного</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тематических физико-географических карт и карт населения, установление причинно-следственных связей и закономерностей размещения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городов и объектов хозяйственной деятельности. Анализ схем и статистических материалов, отражающих качественные и количественные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параметры населения, формулирование выводов. Характеристика населения на основе анализа разных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источников информации, в том числе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карт. Анализ различных по содержанию физико - географических и социально --экономических тематических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карт, установление причинно-следственных связей и закономерностей развития хозяйства и размещения хозяйственных объектов. Анализ схем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статистических материалов, отражающих качественные и количественные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параметры хозяйства и его структуру,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формулирование выводов. Составление таблиц, диаграмм, графиков,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описаний, характеристик, отражающих особенности хозяйства, на основе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анализа разных источников информации, в том числе карт. Определение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района и его подрайонов по краткому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описанию (характеристике) природы,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и хозяйства. Анализ взаимодействия природы и человека на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примере отдельных территорий. Решение практических и познавательных задач, работа с системой вопросов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заданий, контурными картами</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44</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Волго-Вятский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Центрально - Черноземный районы</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районов. Особенности географического положения, его влияние на природу, хозяйство и жизнь населения. География природных ресурсов.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Численность и динамика численности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Размещение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урбанизация и города. Народы и религии. Факторы развития и особенности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Ведущие отрасли промышленности: машиностроение, пищевая,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лесная, химическая промышленность. Сельское хозяйство. Сфера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услуг. Экологические проблемы.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Основные направления развития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тематических физико-географических карт и карт населения, установление причинно-следственных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связей и закономерностей размещения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городов и объектов хозяйственной деятельности. Анализ схем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статистических материалов, отражающих качественные и количественные параметры населения, формулирование выводов. Характеристика населения на основе анализа разных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источников информации, в том числе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карт. Анализ различных по содержанию физико-географических и социально-экономических тематических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карт, установление причинно-следственных связей и закономерностей развития хозяйства и размещения хозяйственных объектов. Анализ схем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статистических материалов, отражающих качественные и количественные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параметры хозяйства и его структуру,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формулирование выводов. Составление таблиц, диаграмм, графиков, описаний, характеристик, отражающих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особенности хозяйства, на основе анализа разных источников информации, в том числе карт. Определение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района и его подрайонов по краткому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описанию (характеристике) природы, населения и хозяйства. Анализ взаимодействия природы и человека на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примере отдельных территорий. Решение практических и познавательных задач, работа с системой вопросов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заданий, контурными картами</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45</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Северо-Западный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район: состав,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ЭГП, население</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района. Особенности географического положения, его влияние на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природу, хозяйство и жизнь населения. География природных ресурсов.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Численность и динамика численности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Размещение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урбанизация и города. Санкт-Петербургская агломерация. Народы и религии. Факторы развития и особенности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Ведущие отрасли промышленности: машиностроение, пищевая,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лесная, химическая промышленность. Отраслевая и территориальная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структура Санкт-Петербурга. Сельское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хозяйство. Сфера услуг. Экологические проблемы. Основные направления развития. Историко-культурные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памятники района</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тематических физико-географических карт и карт населения, установление причинно-следственных связей и закономерностей размещения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городов и объектов хозяйственной деятельности. Анализ схем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статистических материалов, отражающих качественные и количественные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параметры населения, формулирование выводов. Характеристика населения на основе анализа разных источников информации, в том числе карт.</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различных по содержанию физико-географических и социально-экономических тематических карт, установление причинно-следственных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связей и закономерностей развития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и размещения хозяйственных объектов. Анализ схем и статистических материалов, отражающих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качественные и количественные параметры хозяйства и его структуру, формулирование выводов. Составление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таблиц, диаграмм, графиков, описаний, характеристик, отражающих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особенности хозяйства, на основе анализа разных источников информации, в том числе карт. Определение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района и его подрайонов по краткому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описанию (характеристике) природы,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и хозяйства. Анализ взаимодействия природы и человека на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примере отдельных территорий. Решение практических и познавательных задач, работа с системой вопросов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заданий, контурными картами</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46</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Обобщение по теме: «</w:t>
            </w:r>
            <w:r w:rsidRPr="00123FEC">
              <w:rPr>
                <w:rFonts w:ascii="Times New Roman" w:hAnsi="Times New Roman" w:cs="Times New Roman"/>
                <w:i/>
                <w:iCs/>
              </w:rPr>
              <w:t>Центральная Россия и Европейский Северо - Запад»</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Систематизация и обобщение знаний по теме: «</w:t>
            </w:r>
            <w:r w:rsidRPr="00123FEC">
              <w:rPr>
                <w:rFonts w:ascii="Times New Roman" w:hAnsi="Times New Roman" w:cs="Times New Roman"/>
                <w:i/>
                <w:iCs/>
              </w:rPr>
              <w:t>Центральная Россия и Европейский Северо- Запад»</w:t>
            </w:r>
            <w:r w:rsidRPr="00123FEC">
              <w:rPr>
                <w:rFonts w:ascii="Times New Roman" w:hAnsi="Times New Roman" w:cs="Times New Roman"/>
              </w:rPr>
              <w:t xml:space="preserve"> Итоговый контроль в форме географического диктанта, зачета, презентации.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Выполнение итогового контроля в форме географического диктанта, зачета, презентации.</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Европейский Север </w:t>
            </w:r>
            <w:r w:rsidRPr="00123FEC">
              <w:rPr>
                <w:rFonts w:ascii="Times New Roman" w:hAnsi="Times New Roman" w:cs="Times New Roman"/>
              </w:rPr>
              <w:t>(</w:t>
            </w:r>
            <w:r w:rsidRPr="00123FEC">
              <w:rPr>
                <w:rFonts w:ascii="Times New Roman" w:hAnsi="Times New Roman" w:cs="Times New Roman"/>
                <w:i/>
                <w:iCs/>
              </w:rPr>
              <w:t>3 ч</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47</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Географическое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положение, природные условия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ресурсы</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района. Физико и экономико-географическое положение, его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влияние на природу, хозяйство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жизнь населения. Особенности географии природных ресурсов: Кольско-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Карельская и Тимано-Печорская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части района</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Оценка положительных и отрицательных сторон географического положения. Установление характера воздействия географического положения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 природу, жизнь людей и хозяйство.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Выявление и анализ условий для развития хозяйства. Анализ различных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 содержанию физико - географических карт для установления природных различий западной и восточной частей Европейского Севера. Составление простого и сложного плана воспроизведения материала. Характеристика особенностей природы. Поиск</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информации (в Интернете и других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источниках) и подготовка сообщений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(презентаций) о природе и природно-ресурсной базе района</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48</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Население</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Численность и динамика численности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Размещение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урбанизация и города. Народы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религии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тематических физико-географических карт и карт населения, установление причинно-следственных связей и закономерностей размещения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городов и объектов хозяйственной деятельности. Анализ схем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статистических материалов, отражающих качественные и количественные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параметры населения, формулирование выводов. Характеристика населения на основе анализа разных источников информации, в том числе карт.</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Решение практических и познавательных задач</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49</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Хозяйство</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Факторы развития и особенности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География важнейших отраслей хозяйства, особенности его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территориальной организации. Географические аспекты основных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экономических, социальных и экологических проблем. Место и роль района в социально-экономическом пространстве страны.</w:t>
            </w:r>
          </w:p>
          <w:p w:rsidR="00D61A62" w:rsidRPr="00123FEC" w:rsidRDefault="00D61A62" w:rsidP="00123FEC">
            <w:pPr>
              <w:autoSpaceDE w:val="0"/>
              <w:autoSpaceDN w:val="0"/>
              <w:adjustRightInd w:val="0"/>
              <w:spacing w:after="0" w:line="240" w:lineRule="auto"/>
              <w:rPr>
                <w:rFonts w:ascii="Times New Roman" w:hAnsi="Times New Roman" w:cs="Times New Roman"/>
                <w:b/>
                <w:bCs/>
              </w:rPr>
            </w:pPr>
            <w:r w:rsidRPr="00123FEC">
              <w:rPr>
                <w:rFonts w:ascii="Times New Roman" w:hAnsi="Times New Roman" w:cs="Times New Roman"/>
                <w:b/>
                <w:bCs/>
              </w:rPr>
              <w:t>Практические работы. 10. Выявление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b/>
                <w:bCs/>
              </w:rPr>
              <w:t>и анализ условий для развития хозяйства Европейского Севера</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различных по содержанию</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Физико-географических и социально-экономических тематических карт,</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установление причинно-следственных связей и закономерностей развития хозяйства и размещения хозяйственных объектов. Анализ схем и статистических материалов,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отражающих качественные и количественные параметры хозяйства и его структуру, формулирование выводов.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Составление таблиц, диаграмм, графиков, описаний, характеристик, отражающих особенности хозяйства, на основе анализа разных источников информации, в том числе карт.</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Определение района и его подрайонов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 краткому описанию (характеристике) природы, населения и хозяйства.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взаимодействия природы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человека на примере отдельных территорий. Решение практических и познавательных задач, работа с системой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вопросов и заданий, контурными картами</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Европейский Юг— Северный Кавказ </w:t>
            </w:r>
            <w:r w:rsidRPr="00123FEC">
              <w:rPr>
                <w:rFonts w:ascii="Times New Roman" w:hAnsi="Times New Roman" w:cs="Times New Roman"/>
              </w:rPr>
              <w:t>(</w:t>
            </w:r>
            <w:r w:rsidRPr="00123FEC">
              <w:rPr>
                <w:rFonts w:ascii="Times New Roman" w:hAnsi="Times New Roman" w:cs="Times New Roman"/>
                <w:i/>
                <w:iCs/>
              </w:rPr>
              <w:t>3 ч</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50</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Географическое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положение, природные условия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ресурсы</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Европейского Юга. Физико -</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экономико-географическое положение, его влияние на природу. Хозяйство и жизнь населения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Оценка положительных и отрицательных сторон географического положения Европейского Юга. Установление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характера воздействия географического положения на природу, жизнь людей и хозяйство. Выявление и анализ</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условий для развития хозяйства. Анализ различных по содержанию физико-географических карт для частей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Европейского Юга. Установление причинно -следственных связей на основе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анализа карт: между особенностями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строения земной коры и составом минеральных ресурсов, между особенностями строения земной коры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рельефом, между климатом и обеспеченностью водными ресурсами, между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климатом и природной зональностью,</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между особенностями природной зональности и обеспеченностью биологическими ресурсами. Составление простого и сложного плана воспроизведения материала. Характеристика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особенностей природы на основе анализа карт, схем, диаграмм. Поиск информации (в Интернете и других источниках) и подготовка сообщения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(презентации) о природе и природно-ресурсной базе Европейского Юга</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51</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Население</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Численность и динамика численности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Естественный прирост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миграции. Размещение населения. Урбанизация и города. Народы и религии, традиции и культура</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тематических физико -географических карт и карт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установление причинно-следственных связей и закономерности размещения населения, городов и объектов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хозяйственной деятельности. Анализ</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схемы и статистических материалов,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отражающих качественные и количественные параметры населения, формулирование выводов. Характеристика населения на основе анализа разных источников информации, в том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 карт. Решение практических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познавательных задач</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52</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Хозяйство</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Факторы развития и особенности хозяйства. География важнейших отраслей хозяйства, особенности его территориальной организации. Сельское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хозяйство. Ведущие отрасли промышленности: пищевая, машиностроение, топливная, химическая промышленность. Сфера услуг. Экологические проблемы. Основные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направления развития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различных по содержанию физико-географических и социально-экономических тематических карт, установление причинно-следственных связей и закономерностей развития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и размещения хозяйственных объектов. Анализ схем и статистических материалов, отражающих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качественные и количественные параметры хозяйства и его структуру, формулирование выводов. Составление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характеристик, таблиц, диаграмм,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графиков, отражающих особенности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на основе анализа разных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источников информации, в том числе карт. Определение района и его подрайонов по краткому описанию (характеристике) характерных черт природы, населения и хозяйства. Определение черт сходства и различия 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особенностях природы,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отдельных территорий.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взаимодействия природы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человека на примере отдельных территорий. Решение практических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познавательных задач, работа с системой вопросов и заданий, контурными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картами</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Поволжье </w:t>
            </w:r>
            <w:r w:rsidRPr="00123FEC">
              <w:rPr>
                <w:rFonts w:ascii="Times New Roman" w:hAnsi="Times New Roman" w:cs="Times New Roman"/>
              </w:rPr>
              <w:t>(</w:t>
            </w:r>
            <w:r w:rsidRPr="00123FEC">
              <w:rPr>
                <w:rFonts w:ascii="Times New Roman" w:hAnsi="Times New Roman" w:cs="Times New Roman"/>
                <w:i/>
                <w:iCs/>
              </w:rPr>
              <w:t>3 ч</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53</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Географическое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положение, природные условия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ресурсы</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Поволжья. Физико- и экономико-географическое положение,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его влияние на природу, хозяйство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жизнь населения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Оценка положительных и отрицательных сторон географического положения Поволжья. Установление характера воздействия географического положения на природу, жизнь людей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хозяйство. Выявление и анализ условий для развития хозяйства. Анализ</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различных по содержанию физико-географических карт для установления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природных различий северной и юной, западной и восточной частей Поволжья. Установление причинно-следственных связей на основе анализа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карт: между особенностями строения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земной коры и составом минеральных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ресурсов, между особенностями строения земной коры и рельефом, между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климатом и обеспеченностью водными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ресурсами, между климатом и природной зональностью, между особенностями природной зональности и обеспеченностью биологическими ресурсами. Составление простого и сложного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плана воспроизведения материала.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Характеристика особенностей природы на основе анализа карт, схем, диаграмм. Поиск информации (в Интернете и других источниках) и подготовка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сообщения (презентации) о природе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природно-ресурсной базе Поволжья</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54</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Население</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Численность и динамика численности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Естественный прирост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миграции. Размещение населения. Урбанизация и города. Народы и религии, традиции и культура</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тематических физико-географических карт и карт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установление причинно-следственных связей и закономерностей размещения населения, городов и объектов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хозяйственной деятельности. Анализ</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схемы и статистических материалов,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отражающих качественные и количественные параметры населения, формулирование выводов. Характеристика населения на основе анализа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разных источников информации, 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том числе карт. Решение практических и познавательных задач</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55</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 xml:space="preserve">Хозяйство </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Факторы развития и особенности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География важнейших отраслей хозяйства, особенности его территориальной организации. Ведущие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отрасли промышленности: машиностроение, химическая, нефтяная и газовая промышленность, пищевая промышленность. Сельское хозяйство.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Сфера услуг. Экологические проблемы. Основные направления развития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различных по содержанию</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Физико-географических и социально-экономических тематических карт,</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установление причинно-следственных связей и закономерностей развития хозяйства и размещения хозяйственных объектов. Анализ схем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статистических материалов, отражающих качественные и количественные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параметры хозяйства и его структуру формулирование выводов. Составление таблиц, диаграмм, графиков,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описаний, характеристик, отражающих особенности хозяйства, на основе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анализа разных источников информации, в том числе карт. Определение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района и его подрайонов по краткому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описанию (характеристике) характерных черт природы, населения и хозяйства. Определение черт сходства и различия в особенностях природы, населения, хозяйства отдельных территорий. Анализ взаимодействия природы и человека на примере отдельных территорий. Решение практических и познавательных задач, работа с системой вопросов и заданий, контурными картами</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Урал </w:t>
            </w:r>
            <w:r w:rsidRPr="00123FEC">
              <w:rPr>
                <w:rFonts w:ascii="Times New Roman" w:hAnsi="Times New Roman" w:cs="Times New Roman"/>
              </w:rPr>
              <w:t>(</w:t>
            </w:r>
            <w:r w:rsidRPr="00123FEC">
              <w:rPr>
                <w:rFonts w:ascii="Times New Roman" w:hAnsi="Times New Roman" w:cs="Times New Roman"/>
                <w:i/>
                <w:iCs/>
              </w:rPr>
              <w:t>3 ч</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56</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Географическое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положение, природные условия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ресурсы</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Урала. Физико и экономико-географическое положение,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его влияние на природу, хозяйство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жизнь населения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Оценка положительных и отрицательных сторон географического положения Урала. Установление характера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воздействия географического положения на природу, жизнь людей и хозяйство. Выявление и анализ условий для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развития хозяйства. Сопоставление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различных по содержанию физико-географических карт для установления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изменения природных условий Уральского района по направлениям с севера на юг, с запада на восток, от подножий гор к их вершинам. Установление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 основе анализа карт причинно-следственных связей: между особенностями строения земной коры и составом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минеральных ресурсов, между особенностями строения земной коры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рельефом, между климатом и обеспеченностью водными ресурсами, между климатом и природной зональностью,между особенностями природной зональности и обеспеченностью биологическими ресурсами. Составление простого и сложного плана воспроизведения материала. Характеристика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особенностей природы на основе анализа карт, схем, диаграмм. Поиск информации (в Интернете и других источниках) и подготовка сообщения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(презентации) о природе и природно-ресурсной базе Урала.</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57</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Население</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Численность и динамика численности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Естественный прирост</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миграции. Размещение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Урбанизация и города. Народы и религии, традиции и культура</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Сопоставление тематических физико-географических карт и карт населения, установление причинно-следственных связей и закономерностей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размещения населения, городов и объектов хозяйственной деятельности.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схемы и статистических материалов, отражающих качественные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количественные параметры населения. Характеристика населения на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основе анализа разных источников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информации, в том числе карт.</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58</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Хозяйство</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Факторы развития и особенности хозяйства. География важнейших отраслей хозяйства, особенности его территориальной организации. Ведущие отрасли промышленности: металлургия,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машиностроение, химическая промышленность. Сельское хозяйство.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Сфера услуг. Экологические проблемы. Основные направления развития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Сопоставление различных по содержанию физико-географических и социально-экономических тематических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карт, установление причинно-следственных связей и закономерностей развития хозяйства и размещения хозяйственных объектов. Анализ схем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статистических материалов, отражающих качественные и количественные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параметры хозяйства и его структуру,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формулирование выводов. Составление таблиц, диаграмм, графиков, характеристик и описаний, отражающих особенности хозяйства, на основе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анализа разных источников информации, в том числе карт. Определение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района и его подрайонов по краткому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описанию (характеристике) характерных черт природы, населения и хозяйства. Выявление черт сходства и различия в особенностях природы, населения, хозяйства отдельных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территорий. Анализ взаимодействия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природы и человека на примере отдельных территорий, формулирование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выводов. Решение практических и познавательных задач, работа с системой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вопросов и заданий, контурными картами</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59</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 xml:space="preserve">Систематизация и обобщение знаний по теме </w:t>
            </w:r>
            <w:r w:rsidRPr="00123FEC">
              <w:rPr>
                <w:rFonts w:ascii="Times New Roman" w:hAnsi="Times New Roman" w:cs="Times New Roman"/>
                <w:i/>
                <w:iCs/>
              </w:rPr>
              <w:t>«Западный макрорегион — Европейская Россия</w:t>
            </w:r>
            <w:r w:rsidRPr="00123FEC">
              <w:rPr>
                <w:rFonts w:ascii="Times New Roman" w:hAnsi="Times New Roman" w:cs="Times New Roman"/>
              </w:rPr>
              <w:t xml:space="preserve">». </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 xml:space="preserve">Систематизация и обобщение знаний по теме </w:t>
            </w:r>
            <w:r w:rsidRPr="00123FEC">
              <w:rPr>
                <w:rFonts w:ascii="Times New Roman" w:hAnsi="Times New Roman" w:cs="Times New Roman"/>
                <w:i/>
                <w:iCs/>
              </w:rPr>
              <w:t>«Западный макрорегион — Европейская Россия</w:t>
            </w:r>
            <w:r w:rsidRPr="00123FEC">
              <w:rPr>
                <w:rFonts w:ascii="Times New Roman" w:hAnsi="Times New Roman" w:cs="Times New Roman"/>
              </w:rPr>
              <w:t>» в форме ученической конференции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Характеристика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особенностей природы на основе анализа карт, схем, диаграмм. Поиск информации (в Интернете и других источниках) и подготовка сообщений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(презентации) о природе и природно-ресурсной базе Западного  макрорегиона</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60</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Обобщение  и контроль знаний по теме</w:t>
            </w:r>
            <w:r w:rsidRPr="00123FEC">
              <w:rPr>
                <w:rFonts w:ascii="Times New Roman" w:hAnsi="Times New Roman" w:cs="Times New Roman"/>
                <w:i/>
                <w:iCs/>
              </w:rPr>
              <w:t xml:space="preserve"> «Западный макрорегион — Европейская Россия»</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Систематизация и обобщение знаний по теме «</w:t>
            </w:r>
            <w:r w:rsidRPr="00123FEC">
              <w:rPr>
                <w:rFonts w:ascii="Times New Roman" w:hAnsi="Times New Roman" w:cs="Times New Roman"/>
                <w:i/>
                <w:iCs/>
              </w:rPr>
              <w:t>«Западный макрорегион — Европейская Россия»</w:t>
            </w:r>
            <w:r w:rsidRPr="00123FEC">
              <w:rPr>
                <w:rFonts w:ascii="Times New Roman" w:hAnsi="Times New Roman" w:cs="Times New Roman"/>
              </w:rPr>
              <w:t>». Итоговый контроль в форме географического диктанта, зачета, презентации.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Выполнение итогового контроля в форме географического диктанта, зачета, презентации.</w:t>
            </w:r>
          </w:p>
        </w:tc>
      </w:tr>
      <w:tr w:rsidR="00D61A62" w:rsidRPr="00123FEC">
        <w:tc>
          <w:tcPr>
            <w:tcW w:w="14425" w:type="dxa"/>
            <w:gridSpan w:val="4"/>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i/>
                <w:iCs/>
              </w:rPr>
              <w:t xml:space="preserve">Восточный макрорегион— Азиатская Россия </w:t>
            </w:r>
            <w:r w:rsidRPr="00123FEC">
              <w:rPr>
                <w:rFonts w:ascii="Times New Roman" w:hAnsi="Times New Roman" w:cs="Times New Roman"/>
              </w:rPr>
              <w:t>(</w:t>
            </w:r>
            <w:r w:rsidRPr="00123FEC">
              <w:rPr>
                <w:rFonts w:ascii="Times New Roman" w:hAnsi="Times New Roman" w:cs="Times New Roman"/>
                <w:i/>
                <w:iCs/>
              </w:rPr>
              <w:t>6 ч</w:t>
            </w:r>
            <w:r w:rsidRPr="00123FEC">
              <w:rPr>
                <w:rFonts w:ascii="Times New Roman" w:hAnsi="Times New Roman" w:cs="Times New Roman"/>
              </w:rPr>
              <w:t>)</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61</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Общая характеристика</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макрорегиона. Особенности географического положения. Природа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природные ресурсы. Население. Хозяйство. Место и роль в социально-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экономическом развитии страны</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Выявление на основе анализа карт</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особенностей географического положения макрорегиона, специфики территориальной структуры расселения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хозяйства, этнического и религиозного состава населения</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62</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Этапы, проблемы и перспективы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развития экономики</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Историко- географические этапы формирования региона. Формирование сети городов. Рост населения. Урало -Кузнецкий комбинат. Транспортные проблемы развития региона. Сокращение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численности населения. Снижение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доли обрабатывающих производств.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Основные перспективы развития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тематических физико-географических и карт населения, установление причинно-следственных связей и закономерностей размещения населения, городов и объектов хозяйственной деятельности. Анализ различных по содержанию физико-географических и социально-экономических карт, установление причинно-следственных связей и закономерностей развития хозяйства и размещения хозяйственных объектов. Анализ схем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статистических материалов, отражающих качественные и количественные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параметры хозяйства и его структуру,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формулирование выводов. Составление таблиц, диаграмм, графиков, описаний, характеристик, отражающих особенности хозяйства на основе анализа разных источников информации, в том числе карт</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63</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Западная Сибирь</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района, его роль в хозяйстве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России. Природно-территориальные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комплексы района, их различия. Полоса Основной зоны населения и зона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Севера— два района, различающиеся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 характеру заселения, плотности,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тенденциям и проблемам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Кузнецко-Алтайский и Западно-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Сибирский подрайоны: ресурсная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база, география основных отраслей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Оценка положительных и отрицательных сторон географического положения Западной Сибири. Сравнительная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характеристика природно-территориальных комплексов района на основе анализа карт. Установление характера воздействия географического положения на природу, жизнь людей и хозяйство. Анализ различных по содержанию физико-географических карт для установления природных различий северной и южной частей Западной Сибири. Составление простого и сложного плана воспроизведения материала.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Характеристика особенностей природы на основе анализа карт, схем, диаграмм. Поиск информации (в Интернете и других источниках) и подготовка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сообщения (презентации) о природе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природно-ресурсной базе подрайонов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Западной Сибири. Составление таблиц, диаграмм, графиков, характеристик и описаний, отражающих особенности хозяйства на основе анализа разных источников информации, в том числе карт. Определение района и его</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подрайонов по краткому описанию</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(характеристике) характерных черт</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природы, населения и хозяйства.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Выявление черт сходства и различия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 особенностях природы,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отдельных территорий.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 взаимодействия природы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человека на примере отдельных территорий. Решение практических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познавательных задач, работа с</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системой вопросов и заданий, контурными картами. Установление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причинно-следственных связей на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основе анализа карт: между особенностями строения земной коры и составом минеральных ресурсов, между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особенностями строения земной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коры и рельефом, между климатом</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обеспеченностью водными ресурсами, между климатом и природной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зональностью, между особенностями природной зональности и обеспеченностью биологическими ресурсами</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64</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Восточная Сибирь</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района, его роль в хозяйстве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России. Характер поверхности территории. Климат. Внутренние воды.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Природные зоны. Природные ресурсы.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Численность и динамика численности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Урбанизация и города. Народы и религии. Факторы развития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особенности хозяйства. Ангаро-Енисейский и Забайкальский подрайоны.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Ведущие отрасли промышленности: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топливная, химическая, электроэнергетика, черная металлургия, машиностроение. Сельское хозяйство. Сфера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услуг. Экологические проблемы. Основные направления развития.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 xml:space="preserve">Практические работы. </w:t>
            </w:r>
            <w:r w:rsidRPr="00123FEC">
              <w:rPr>
                <w:rFonts w:ascii="Times New Roman" w:hAnsi="Times New Roman" w:cs="Times New Roman"/>
                <w:b/>
                <w:bCs/>
              </w:rPr>
              <w:t xml:space="preserve">11. </w:t>
            </w:r>
            <w:r w:rsidRPr="00123FEC">
              <w:rPr>
                <w:rFonts w:ascii="Times New Roman" w:hAnsi="Times New Roman" w:cs="Times New Roman"/>
              </w:rPr>
              <w:t>Сравнение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географического положения Западной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Восточной Сибири.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Сопоставление различных по содержанию физико-географических карт с</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целью установления отличительных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особенностей природы Восточной Сибири, обусловленных изменением природных условий России по направлению с запада на восток. Характеристика компонентов природы Западно-Сибирского и Восточно-Сибирского районов, установление черт сходства и различия; оценка обеспеченности районов природными ресурсами. Описание и характеристика особенностей природных компонентов Восточной Сибири на основе анализа карт, схем, диаграмм. Сопоставление тематических физико-географических карт и карт населения, установление причин#</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но-следственных связей и закономерностей размещения населения, городов и объектов хозяйственной деятельности. Анализ схем и статистических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материалов, отражающих качественные и количественные параметры населения, формулирование выводов.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Характеристика населения на основе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анализа разных источников информации, в том числе карт. Решение практических и познавательных задач. Сопоставление различных по содержанию физико-географических и социально-экономических карт, установление причинно-следственных связей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 закономерностей развития хозяйства и размещения хозяйственных объектов. Анализ схем и статистических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материалов, отражающих качественные и количественные параметры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и его структуру, формулирование выводов. Сравнение отраслевого состава промышленности Восточно-Сибирского и Западно-Сибирского районов, установление главных факторов размещения промышленных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предприятий Восточной Сибири. Составление описаний, таблиц, графиков, отражающих специфику хозяйства района, на основе анализа разных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источников информации, в том числе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карт</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65</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Дальний Восток</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Состав района, его роль в хозяйстве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страны. Характер поверхности территории. Климат. Внутренние воды.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Природные зоны. Природные ресурсы.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Численность и динамика численности населения. Размещение населения.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Урбанизация и города. Народы и религии. Факторы развития и особенности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хозяйства. Ведущие отрасли промышленности: цветная металлургия, пищевая промышленность, топливно-энергетический комплекс. Сельское хозяйство. Сфера услуг. Экологические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проблемы. Основные направления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развития</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Оценка положительных и отрицательных сторон географического положения Дальнего Востока. Установление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характера воздействия географического положения на природу, жизнь людей и хозяйство. Выявление и анализ</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условий для развития хозяйства. Анализ различных по содержанию физико-географических карт для установления изменения природных условий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 направлениям с севера на юг и с запада на восток. Установление на основе анализа причинно-следственных</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связей: между особенностями строения земной коры и составом минеральных ресурсов, между особенностями строения земной коры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рельефом, между климатом и обеспеченностью водными ресурсами, между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климатом и природной зональностью,</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между особенностями природной зональности и обеспеченностью биологическими ресурсами. Характеристика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особенностей природы на основе анализа карт, схем, диаграмм. Поиск информации (в Интернете и других источниках) и подготовка сообщения</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(презентации) о природе и природно-ресурсной базе Дальнего Востока.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Сопоставление тематических и физико-географических карт и карт населения, установление причинно-следственных связей и закономерностей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размещения населения, городов и объектов хозяйственной деятельности. риалов, отражающих качественные и</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количественные параметры</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населения, формулирование выводов.</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Характеристика населения на основе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анализа разных источников информации, в том числе карт. Анализ схем и статистических материалов, отражающих качественные и количественные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параметры хозяйства и его структуру,</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формулирование выводов. Составление таблиц, диаграмм, графиков, характеристик и описаний, отражающих особенности хозяйства, на основе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анализа разных источников информации, в том числе карт. Определение района и его подрайонов по краткому описанию (характеристике) характерных черт природы, населения и хозяйства</w:t>
            </w:r>
          </w:p>
          <w:p w:rsidR="00D61A62" w:rsidRPr="00123FEC" w:rsidRDefault="00D61A62" w:rsidP="00123FEC">
            <w:pPr>
              <w:autoSpaceDE w:val="0"/>
              <w:autoSpaceDN w:val="0"/>
              <w:adjustRightInd w:val="0"/>
              <w:spacing w:after="0" w:line="240" w:lineRule="auto"/>
              <w:rPr>
                <w:rFonts w:ascii="Times New Roman" w:hAnsi="Times New Roman" w:cs="Times New Roman"/>
              </w:rPr>
            </w:pP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66</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 xml:space="preserve">Систематизация и обобщение знаний по теме «Восточный макрорегион — Азиатская Россия». </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Систематизация и обобщение знаний по теме «Восточный макрорегион — Азиатская Россия» в форме ученической конференции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Характеристика</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особенностей природы на основе анализа карт, схем, диаграмм. Поиск информации (в Интернете и других источниках) и подготовка сообщений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(презентации) о природе и природно-ресурсной базе Восточного макрорегиона</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67</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Обобщение и контроль знаний по теме: «Восточный макрорегион — Азиатская Россия».</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Систематизация и обобщение знаний по теме «Восточный макрорегион — Азиатская Россия».Итоговый контроль в форме географического диктанта, зачета, презентации.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Выполнение итогового контроля в форме географического диктанта, зачета, презентации.</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68</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Обобщающее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повторение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 курсу</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Систематизация и обобщение знаний по курсу</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Выполнение заданий по изученному курсу</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69</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Обобщающее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повторение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 курсу</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Систематизация и обобщение знаний по курсу</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Выполнение заданий по изученному курсу</w:t>
            </w:r>
          </w:p>
        </w:tc>
      </w:tr>
      <w:tr w:rsidR="00D61A62" w:rsidRPr="00123FEC">
        <w:tc>
          <w:tcPr>
            <w:tcW w:w="534" w:type="dxa"/>
          </w:tcPr>
          <w:p w:rsidR="00D61A62" w:rsidRPr="00123FEC" w:rsidRDefault="00D61A62" w:rsidP="00123FEC">
            <w:pPr>
              <w:spacing w:after="0" w:line="240" w:lineRule="auto"/>
              <w:rPr>
                <w:rFonts w:ascii="Times New Roman" w:hAnsi="Times New Roman" w:cs="Times New Roman"/>
              </w:rPr>
            </w:pPr>
            <w:r w:rsidRPr="00123FEC">
              <w:rPr>
                <w:rFonts w:ascii="Times New Roman" w:hAnsi="Times New Roman" w:cs="Times New Roman"/>
              </w:rPr>
              <w:t>70</w:t>
            </w:r>
          </w:p>
        </w:tc>
        <w:tc>
          <w:tcPr>
            <w:tcW w:w="3543"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Обобщающее</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Повторение и контроль знаний</w:t>
            </w:r>
          </w:p>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по курсу</w:t>
            </w:r>
          </w:p>
        </w:tc>
        <w:tc>
          <w:tcPr>
            <w:tcW w:w="4962"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Итоговая проверочная работа по курсу в форме географического диктанта, зачета, презентации.</w:t>
            </w:r>
          </w:p>
        </w:tc>
        <w:tc>
          <w:tcPr>
            <w:tcW w:w="5386" w:type="dxa"/>
          </w:tcPr>
          <w:p w:rsidR="00D61A62" w:rsidRPr="00123FEC" w:rsidRDefault="00D61A62" w:rsidP="00123FEC">
            <w:pPr>
              <w:autoSpaceDE w:val="0"/>
              <w:autoSpaceDN w:val="0"/>
              <w:adjustRightInd w:val="0"/>
              <w:spacing w:after="0" w:line="240" w:lineRule="auto"/>
              <w:rPr>
                <w:rFonts w:ascii="Times New Roman" w:hAnsi="Times New Roman" w:cs="Times New Roman"/>
              </w:rPr>
            </w:pPr>
            <w:r w:rsidRPr="00123FEC">
              <w:rPr>
                <w:rFonts w:ascii="Times New Roman" w:hAnsi="Times New Roman" w:cs="Times New Roman"/>
              </w:rPr>
              <w:t>Выполнение проверочной работы в форме географического диктанта, зачета, презентации.</w:t>
            </w:r>
          </w:p>
        </w:tc>
      </w:tr>
    </w:tbl>
    <w:p w:rsidR="00D61A62" w:rsidRPr="00C522BF" w:rsidRDefault="00D61A62" w:rsidP="00273270">
      <w:pPr>
        <w:rPr>
          <w:rFonts w:ascii="Times New Roman" w:hAnsi="Times New Roman" w:cs="Times New Roman"/>
        </w:rPr>
      </w:pPr>
    </w:p>
    <w:p w:rsidR="00D61A62" w:rsidRPr="00220BAE" w:rsidRDefault="00D61A62" w:rsidP="00273270"/>
    <w:p w:rsidR="00D61A62" w:rsidRPr="00220BAE" w:rsidRDefault="00D61A62" w:rsidP="00273270"/>
    <w:p w:rsidR="00D61A62" w:rsidRDefault="00D61A62" w:rsidP="00273270">
      <w:pPr>
        <w:rPr>
          <w:rFonts w:ascii="SchoolBookSanPin" w:hAnsi="SchoolBookSanPin" w:cs="SchoolBookSanPin"/>
          <w:b/>
          <w:bCs/>
          <w:u w:val="single"/>
        </w:rPr>
      </w:pPr>
    </w:p>
    <w:p w:rsidR="00D61A62" w:rsidRDefault="00D61A62" w:rsidP="00273270">
      <w:pPr>
        <w:rPr>
          <w:rFonts w:ascii="SchoolBookSanPin" w:hAnsi="SchoolBookSanPin" w:cs="SchoolBookSanPin"/>
          <w:b/>
          <w:bCs/>
          <w:u w:val="single"/>
        </w:rPr>
      </w:pPr>
    </w:p>
    <w:p w:rsidR="00D61A62" w:rsidRPr="0056554D" w:rsidRDefault="00D61A62" w:rsidP="00273270">
      <w:pPr>
        <w:rPr>
          <w:sz w:val="24"/>
          <w:szCs w:val="24"/>
        </w:rPr>
      </w:pPr>
    </w:p>
    <w:p w:rsidR="00D61A62" w:rsidRPr="008F4039" w:rsidRDefault="00D61A62" w:rsidP="00273270">
      <w:pPr>
        <w:spacing w:after="0" w:line="240" w:lineRule="auto"/>
        <w:rPr>
          <w:rFonts w:ascii="Times New Roman" w:hAnsi="Times New Roman" w:cs="Times New Roman"/>
        </w:rPr>
      </w:pPr>
    </w:p>
    <w:p w:rsidR="00D61A62" w:rsidRPr="008F4039" w:rsidRDefault="00D61A62" w:rsidP="00273270">
      <w:pPr>
        <w:spacing w:after="0" w:line="240" w:lineRule="auto"/>
        <w:rPr>
          <w:rFonts w:ascii="Times New Roman" w:hAnsi="Times New Roman" w:cs="Times New Roman"/>
        </w:rPr>
      </w:pPr>
    </w:p>
    <w:p w:rsidR="00D61A62" w:rsidRDefault="00D61A62" w:rsidP="00273270">
      <w:pPr>
        <w:autoSpaceDE w:val="0"/>
        <w:autoSpaceDN w:val="0"/>
        <w:adjustRightInd w:val="0"/>
        <w:spacing w:after="0" w:line="240" w:lineRule="auto"/>
        <w:rPr>
          <w:rFonts w:ascii="Times New Roman" w:eastAsia="Newton-Regular" w:hAnsi="Times New Roman"/>
        </w:rPr>
      </w:pPr>
    </w:p>
    <w:p w:rsidR="00D61A62" w:rsidRDefault="00D61A62" w:rsidP="00273270">
      <w:pPr>
        <w:autoSpaceDE w:val="0"/>
        <w:autoSpaceDN w:val="0"/>
        <w:adjustRightInd w:val="0"/>
        <w:spacing w:after="0" w:line="240" w:lineRule="auto"/>
        <w:rPr>
          <w:rFonts w:ascii="Times New Roman" w:eastAsia="Newton-Regular" w:hAnsi="Times New Roman"/>
        </w:rPr>
      </w:pPr>
    </w:p>
    <w:p w:rsidR="00D61A62" w:rsidRDefault="00D61A62" w:rsidP="00273270">
      <w:pPr>
        <w:autoSpaceDE w:val="0"/>
        <w:autoSpaceDN w:val="0"/>
        <w:adjustRightInd w:val="0"/>
        <w:spacing w:after="0" w:line="240" w:lineRule="auto"/>
        <w:rPr>
          <w:rFonts w:ascii="Times New Roman" w:eastAsia="Newton-Regular" w:hAnsi="Times New Roman"/>
        </w:rPr>
      </w:pPr>
    </w:p>
    <w:p w:rsidR="00D61A62" w:rsidRDefault="00D61A62" w:rsidP="00273270">
      <w:pPr>
        <w:autoSpaceDE w:val="0"/>
        <w:autoSpaceDN w:val="0"/>
        <w:adjustRightInd w:val="0"/>
        <w:spacing w:after="0" w:line="240" w:lineRule="auto"/>
        <w:rPr>
          <w:rFonts w:ascii="Times New Roman" w:eastAsia="Newton-Regular" w:hAnsi="Times New Roman"/>
        </w:rPr>
      </w:pPr>
    </w:p>
    <w:p w:rsidR="00D61A62" w:rsidRPr="008F4039" w:rsidRDefault="00D61A62" w:rsidP="00273270">
      <w:pPr>
        <w:autoSpaceDE w:val="0"/>
        <w:autoSpaceDN w:val="0"/>
        <w:adjustRightInd w:val="0"/>
        <w:spacing w:after="0" w:line="240" w:lineRule="auto"/>
        <w:rPr>
          <w:rFonts w:ascii="Times New Roman" w:eastAsia="Newton-Regular" w:hAnsi="Times New Roman"/>
        </w:rPr>
      </w:pPr>
    </w:p>
    <w:p w:rsidR="00D61A62" w:rsidRDefault="00D61A62" w:rsidP="00273270">
      <w:pPr>
        <w:spacing w:after="0" w:line="240" w:lineRule="auto"/>
        <w:rPr>
          <w:rFonts w:ascii="Times New Roman" w:hAnsi="Times New Roman" w:cs="Times New Roman"/>
        </w:rPr>
      </w:pPr>
    </w:p>
    <w:p w:rsidR="00D61A62" w:rsidRDefault="00D61A62" w:rsidP="00273270">
      <w:pPr>
        <w:spacing w:after="0" w:line="240" w:lineRule="auto"/>
        <w:rPr>
          <w:rFonts w:ascii="Times New Roman" w:hAnsi="Times New Roman" w:cs="Times New Roman"/>
        </w:rPr>
      </w:pPr>
    </w:p>
    <w:p w:rsidR="00D61A62" w:rsidRPr="008F4039" w:rsidRDefault="00D61A62" w:rsidP="00273270">
      <w:pPr>
        <w:spacing w:after="0" w:line="240" w:lineRule="auto"/>
        <w:rPr>
          <w:rFonts w:ascii="Times New Roman" w:hAnsi="Times New Roman" w:cs="Times New Roman"/>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Default="00D61A62" w:rsidP="0040673E">
      <w:pPr>
        <w:spacing w:after="0" w:line="240" w:lineRule="auto"/>
        <w:rPr>
          <w:rFonts w:ascii="Times New Roman" w:hAnsi="Times New Roman" w:cs="Times New Roman"/>
          <w:b/>
          <w:bCs/>
          <w:sz w:val="24"/>
          <w:szCs w:val="24"/>
        </w:rPr>
      </w:pPr>
    </w:p>
    <w:p w:rsidR="00D61A62" w:rsidRPr="0040673E" w:rsidRDefault="00D61A62" w:rsidP="0040673E">
      <w:pPr>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7</w:t>
      </w:r>
      <w:r w:rsidRPr="0040673E">
        <w:rPr>
          <w:rFonts w:ascii="Times New Roman" w:hAnsi="Times New Roman" w:cs="Times New Roman"/>
          <w:sz w:val="24"/>
          <w:szCs w:val="24"/>
        </w:rPr>
        <w:t xml:space="preserve">. </w:t>
      </w:r>
      <w:r w:rsidRPr="0040673E">
        <w:rPr>
          <w:rFonts w:ascii="Times New Roman" w:hAnsi="Times New Roman" w:cs="Times New Roman"/>
          <w:b/>
          <w:bCs/>
          <w:sz w:val="24"/>
          <w:szCs w:val="24"/>
          <w:u w:val="single"/>
        </w:rPr>
        <w:t>Описание учебно-методического и материально-технического обеспечения</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УМК «География. Начальный курс. 5 класс»</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1. География. Начальный курс. 5 класс. Учебник (авторы И. И. Баринова, А. А. Плешаков, Н. И. Сонин).</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2. География. Начальный курс. 5 класс. Методическое пособие (автор И. И. Баринова).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3. География. Начальный курс. 5 класс. Рабочая тетрадь (авторы Н. И. Сонин, С. В. Курчина).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4. География. Начальный курс. 5 класс. Электронное приложение.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УМК «География. Начальный курс. 6 класс»</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1. География. Начальный курс. 6 класс. Учебник (авторыТ. П. Герасимова, Н. П. Неклюкова).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2. География. Начальный курс. 6 класс. Методическое пособие (автор О. А. Бахчиева).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3. География. Начальный курс. 6 класс. Рабочая тетрадь (автор Т. А. Карташева, С. В. Курчина).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4. География. Начальный курс. 6 класс. Электронное приложение.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УМК «География материков и океанов. 7 класс»</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1. География материков и океанов. 7 класс. Учебник (авторы В. А. Коринская, И. В. Душина, В. А. Щенев).</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2. География материков и океанов. 7 класс. Методическое пособие (авторы В. А. Коринская, И. В. Душина, В. А. Щенев).</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3. География материков и океанов. 7 класс. Рабочая тетрадь (автор И. В. Душина).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4. География материков и океанов. 7 класс. Электронное приложение.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УМК «География России. Природа. 8 класс»</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1. География России. Природа. 8 класс. Учебник (автор И. И. Баринова).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2. География России. 8—9 классы. Методическое пособие (авторы И. И. Баринова, В. Я. Ром).</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3. География России. Природа. 8 класс. Рабочая тетрадь (автор И. И. Баринова).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4. География России. Природа. 8 класс. Электронное приложение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УМК «География России. Население и хозяйство.</w:t>
      </w:r>
    </w:p>
    <w:p w:rsidR="00D61A62" w:rsidRPr="0040673E" w:rsidRDefault="00D61A62" w:rsidP="0040673E">
      <w:pPr>
        <w:autoSpaceDE w:val="0"/>
        <w:autoSpaceDN w:val="0"/>
        <w:adjustRightInd w:val="0"/>
        <w:spacing w:after="0" w:line="240" w:lineRule="auto"/>
        <w:rPr>
          <w:rFonts w:ascii="Times New Roman" w:hAnsi="Times New Roman" w:cs="Times New Roman"/>
          <w:b/>
          <w:bCs/>
          <w:sz w:val="24"/>
          <w:szCs w:val="24"/>
        </w:rPr>
      </w:pPr>
      <w:r w:rsidRPr="0040673E">
        <w:rPr>
          <w:rFonts w:ascii="Times New Roman" w:hAnsi="Times New Roman" w:cs="Times New Roman"/>
          <w:b/>
          <w:bCs/>
          <w:sz w:val="24"/>
          <w:szCs w:val="24"/>
        </w:rPr>
        <w:t>9 класс»</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1. География России. Население и хозяйство. 9 класс. Учебник (авторы В. П. Дронов, В. Я. Ром).</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2. География России. 8—9 классы. Методическое пособие (авторы И. И. Баринова, В. Я. Ром).</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3. География России. Население и хозяйство. 9 класс. Рабочая тетрадь (автор И. И. Баринова).</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r w:rsidRPr="0040673E">
        <w:rPr>
          <w:rFonts w:ascii="Times New Roman" w:hAnsi="Times New Roman" w:cs="Times New Roman"/>
          <w:sz w:val="24"/>
          <w:szCs w:val="24"/>
        </w:rPr>
        <w:t>4. География России. Население и хозяйство. 9 класс. Электронное приложение.</w:t>
      </w:r>
    </w:p>
    <w:p w:rsidR="00D61A62" w:rsidRPr="0040673E" w:rsidRDefault="00D61A62" w:rsidP="0040673E">
      <w:pPr>
        <w:autoSpaceDE w:val="0"/>
        <w:autoSpaceDN w:val="0"/>
        <w:adjustRightInd w:val="0"/>
        <w:spacing w:after="0" w:line="240" w:lineRule="auto"/>
        <w:rPr>
          <w:rFonts w:ascii="Times New Roman" w:hAnsi="Times New Roman" w:cs="Times New Roman"/>
          <w:sz w:val="24"/>
          <w:szCs w:val="24"/>
        </w:rPr>
      </w:pPr>
    </w:p>
    <w:p w:rsidR="00D61A62" w:rsidRDefault="00D61A62" w:rsidP="0040673E">
      <w:pPr>
        <w:spacing w:after="0" w:line="240" w:lineRule="auto"/>
        <w:outlineLvl w:val="0"/>
        <w:rPr>
          <w:rFonts w:ascii="Times New Roman" w:hAnsi="Times New Roman" w:cs="Times New Roman"/>
          <w:b/>
          <w:bCs/>
          <w:sz w:val="24"/>
          <w:szCs w:val="24"/>
        </w:rPr>
      </w:pPr>
      <w:r w:rsidRPr="0040673E">
        <w:rPr>
          <w:rFonts w:ascii="Times New Roman" w:hAnsi="Times New Roman" w:cs="Times New Roman"/>
          <w:sz w:val="24"/>
          <w:szCs w:val="24"/>
        </w:rPr>
        <w:t xml:space="preserve">                                                                 </w:t>
      </w:r>
    </w:p>
    <w:p w:rsidR="00D61A62" w:rsidRDefault="00D61A62" w:rsidP="0040673E">
      <w:pPr>
        <w:spacing w:after="0" w:line="240" w:lineRule="auto"/>
        <w:outlineLvl w:val="0"/>
        <w:rPr>
          <w:rFonts w:ascii="Times New Roman" w:hAnsi="Times New Roman" w:cs="Times New Roman"/>
          <w:b/>
          <w:bCs/>
          <w:sz w:val="24"/>
          <w:szCs w:val="24"/>
        </w:rPr>
      </w:pPr>
    </w:p>
    <w:p w:rsidR="00D61A62" w:rsidRDefault="00D61A62" w:rsidP="0040673E">
      <w:pPr>
        <w:spacing w:after="0" w:line="240" w:lineRule="auto"/>
        <w:outlineLvl w:val="0"/>
        <w:rPr>
          <w:rFonts w:ascii="Times New Roman" w:hAnsi="Times New Roman" w:cs="Times New Roman"/>
          <w:b/>
          <w:bCs/>
          <w:sz w:val="24"/>
          <w:szCs w:val="24"/>
        </w:rPr>
      </w:pPr>
    </w:p>
    <w:p w:rsidR="00D61A62" w:rsidRDefault="00D61A62" w:rsidP="0040673E">
      <w:pPr>
        <w:spacing w:after="0" w:line="240" w:lineRule="auto"/>
        <w:outlineLvl w:val="0"/>
        <w:rPr>
          <w:rFonts w:ascii="Times New Roman" w:hAnsi="Times New Roman" w:cs="Times New Roman"/>
          <w:b/>
          <w:bCs/>
          <w:sz w:val="24"/>
          <w:szCs w:val="24"/>
        </w:rPr>
      </w:pPr>
    </w:p>
    <w:p w:rsidR="00D61A62" w:rsidRDefault="00D61A62" w:rsidP="0040673E">
      <w:pPr>
        <w:spacing w:after="0" w:line="240" w:lineRule="auto"/>
        <w:outlineLvl w:val="0"/>
        <w:rPr>
          <w:rFonts w:ascii="Times New Roman" w:hAnsi="Times New Roman" w:cs="Times New Roman"/>
          <w:b/>
          <w:bCs/>
          <w:sz w:val="24"/>
          <w:szCs w:val="24"/>
        </w:rPr>
      </w:pPr>
    </w:p>
    <w:p w:rsidR="00D61A62" w:rsidRPr="0040673E" w:rsidRDefault="00D61A62" w:rsidP="0040673E">
      <w:pPr>
        <w:spacing w:after="0" w:line="240" w:lineRule="auto"/>
        <w:outlineLvl w:val="0"/>
        <w:rPr>
          <w:rFonts w:ascii="Times New Roman" w:hAnsi="Times New Roman" w:cs="Times New Roman"/>
          <w:sz w:val="24"/>
          <w:szCs w:val="24"/>
        </w:rPr>
      </w:pPr>
      <w:r w:rsidRPr="0040673E">
        <w:rPr>
          <w:rFonts w:ascii="Times New Roman" w:hAnsi="Times New Roman" w:cs="Times New Roman"/>
          <w:b/>
          <w:bCs/>
          <w:sz w:val="24"/>
          <w:szCs w:val="24"/>
        </w:rPr>
        <w:t xml:space="preserve">8. </w:t>
      </w:r>
      <w:bookmarkStart w:id="0" w:name="_GoBack"/>
      <w:bookmarkEnd w:id="0"/>
      <w:r w:rsidRPr="0040673E">
        <w:rPr>
          <w:rFonts w:ascii="Times New Roman" w:hAnsi="Times New Roman" w:cs="Times New Roman"/>
          <w:b/>
          <w:bCs/>
          <w:sz w:val="24"/>
          <w:szCs w:val="24"/>
        </w:rPr>
        <w:t>РЕЗУЛЬТАТЫ ИЗУЧЕНИЯ УЧЕБНОГО КУРСА</w:t>
      </w:r>
    </w:p>
    <w:p w:rsidR="00D61A62" w:rsidRPr="0040673E" w:rsidRDefault="00D61A62" w:rsidP="0040673E">
      <w:pPr>
        <w:spacing w:after="0" w:line="240" w:lineRule="auto"/>
        <w:outlineLvl w:val="0"/>
        <w:rPr>
          <w:rFonts w:ascii="Times New Roman" w:hAnsi="Times New Roman" w:cs="Times New Roman"/>
          <w:sz w:val="24"/>
          <w:szCs w:val="24"/>
        </w:rPr>
      </w:pPr>
      <w:r w:rsidRPr="0040673E">
        <w:rPr>
          <w:rFonts w:ascii="Times New Roman" w:hAnsi="Times New Roman" w:cs="Times New Roman"/>
          <w:b/>
          <w:bCs/>
          <w:sz w:val="24"/>
          <w:szCs w:val="24"/>
        </w:rPr>
        <w:t xml:space="preserve"> Источники географической информации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Выпускник научится: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анализировать, обобщать и интерпретировать географическую информацию;</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находить и формулировать по результатам наблюдений (в том числе инструментальных) зависимости и закономерности;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sz w:val="24"/>
          <w:szCs w:val="24"/>
        </w:rPr>
        <w:t>выявлять в процессе работы с одним или несколькими источниками географической информации содержащуюся в них противоречивую информацию;</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составлять описания географических объектов, процессов и явлений с использованием разных источников географической информации;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представлять в различных формах географическую информацию, необходимую для решения учебных и практико-ориентированных задач.</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i/>
          <w:iCs/>
          <w:sz w:val="24"/>
          <w:szCs w:val="24"/>
        </w:rPr>
        <w:t>Выпускник получит возможность научиться: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ориентироваться на местности при помощи топографических карт и современных навигационных приборов;</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читать космические снимки и аэрофотоснимки, планы местности и географические карты;</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строить простые планы местности;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создавать простейшие географические карты различного содержания;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моделировать географические объекты и явления при помощи компьютерных программ.</w:t>
      </w:r>
    </w:p>
    <w:p w:rsidR="00D61A62" w:rsidRPr="0040673E" w:rsidRDefault="00D61A62" w:rsidP="0040673E">
      <w:pPr>
        <w:widowControl w:val="0"/>
        <w:autoSpaceDE w:val="0"/>
        <w:autoSpaceDN w:val="0"/>
        <w:adjustRightInd w:val="0"/>
        <w:spacing w:after="0" w:line="240" w:lineRule="auto"/>
        <w:ind w:firstLine="454"/>
        <w:jc w:val="both"/>
        <w:rPr>
          <w:rFonts w:ascii="Times New Roman" w:eastAsia="@Arial Unicode MS" w:hAnsi="Times New Roman" w:cs="Times New Roman"/>
          <w:b/>
          <w:bCs/>
          <w:sz w:val="24"/>
          <w:szCs w:val="24"/>
        </w:rPr>
      </w:pPr>
      <w:r w:rsidRPr="0040673E">
        <w:rPr>
          <w:rFonts w:ascii="Times New Roman" w:eastAsia="@Arial Unicode MS" w:hAnsi="Times New Roman" w:cs="Times New Roman"/>
          <w:b/>
          <w:bCs/>
          <w:sz w:val="24"/>
          <w:szCs w:val="24"/>
        </w:rPr>
        <w:t>Природа Земли и человек</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Выпускник научится: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i/>
          <w:iCs/>
          <w:sz w:val="24"/>
          <w:szCs w:val="24"/>
        </w:rPr>
        <w:t>Выпускник получит возможность научиться: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w:t>
      </w:r>
      <w:r w:rsidRPr="0040673E">
        <w:rPr>
          <w:rFonts w:ascii="Times New Roman" w:hAnsi="Times New Roman" w:cs="Times New Roman"/>
          <w:i/>
          <w:iCs/>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w:t>
      </w:r>
      <w:r w:rsidRPr="0040673E">
        <w:rPr>
          <w:rFonts w:ascii="Times New Roman" w:hAnsi="Times New Roman" w:cs="Times New Roman"/>
          <w:i/>
          <w:iCs/>
          <w:sz w:val="24"/>
          <w:szCs w:val="24"/>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w:t>
      </w:r>
      <w:r w:rsidRPr="0040673E">
        <w:rPr>
          <w:rFonts w:ascii="Times New Roman" w:hAnsi="Times New Roman" w:cs="Times New Roman"/>
          <w:i/>
          <w:iCs/>
          <w:sz w:val="24"/>
          <w:szCs w:val="24"/>
        </w:rPr>
        <w:t>воспринимать и критически оценивать информацию географического содержания в научно-популярной литературе и СМИ;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D61A62" w:rsidRPr="0040673E" w:rsidRDefault="00D61A62" w:rsidP="0040673E">
      <w:pPr>
        <w:widowControl w:val="0"/>
        <w:autoSpaceDE w:val="0"/>
        <w:autoSpaceDN w:val="0"/>
        <w:adjustRightInd w:val="0"/>
        <w:spacing w:after="0" w:line="240" w:lineRule="auto"/>
        <w:ind w:firstLine="454"/>
        <w:jc w:val="both"/>
        <w:rPr>
          <w:rFonts w:ascii="Times New Roman" w:eastAsia="@Arial Unicode MS" w:hAnsi="Times New Roman"/>
          <w:b/>
          <w:bCs/>
          <w:sz w:val="24"/>
          <w:szCs w:val="24"/>
        </w:rPr>
      </w:pPr>
    </w:p>
    <w:p w:rsidR="00D61A62" w:rsidRPr="0040673E" w:rsidRDefault="00D61A62" w:rsidP="0040673E">
      <w:pPr>
        <w:widowControl w:val="0"/>
        <w:autoSpaceDE w:val="0"/>
        <w:autoSpaceDN w:val="0"/>
        <w:adjustRightInd w:val="0"/>
        <w:spacing w:after="0" w:line="240" w:lineRule="auto"/>
        <w:ind w:firstLine="454"/>
        <w:jc w:val="both"/>
        <w:rPr>
          <w:rFonts w:ascii="Times New Roman" w:eastAsia="@Arial Unicode MS" w:hAnsi="Times New Roman" w:cs="Times New Roman"/>
          <w:b/>
          <w:bCs/>
          <w:sz w:val="24"/>
          <w:szCs w:val="24"/>
        </w:rPr>
      </w:pPr>
      <w:r w:rsidRPr="0040673E">
        <w:rPr>
          <w:rFonts w:ascii="Times New Roman" w:eastAsia="@Arial Unicode MS" w:hAnsi="Times New Roman" w:cs="Times New Roman"/>
          <w:b/>
          <w:bCs/>
          <w:sz w:val="24"/>
          <w:szCs w:val="24"/>
        </w:rPr>
        <w:t>Население Земли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xml:space="preserve">Выпускник научится: </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сравнивать особенности населения отдельных регионов и стран;</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проводить расчёты демографических показателей;</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объяснять особенности адаптации человека к разным природным условиям.</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i/>
          <w:iCs/>
          <w:sz w:val="24"/>
          <w:szCs w:val="24"/>
        </w:rPr>
        <w:t>Выпускник получит возможность научиться: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самостоятельно проводить по разным источникам информации исследование, связанное с изучением населения.</w:t>
      </w:r>
    </w:p>
    <w:p w:rsidR="00D61A62" w:rsidRPr="0040673E" w:rsidRDefault="00D61A62" w:rsidP="0040673E">
      <w:pPr>
        <w:widowControl w:val="0"/>
        <w:autoSpaceDE w:val="0"/>
        <w:autoSpaceDN w:val="0"/>
        <w:adjustRightInd w:val="0"/>
        <w:spacing w:after="0" w:line="240" w:lineRule="auto"/>
        <w:ind w:firstLine="454"/>
        <w:jc w:val="both"/>
        <w:rPr>
          <w:rFonts w:ascii="Times New Roman" w:eastAsia="@Arial Unicode MS" w:hAnsi="Times New Roman" w:cs="Times New Roman"/>
          <w:b/>
          <w:bCs/>
          <w:sz w:val="24"/>
          <w:szCs w:val="24"/>
        </w:rPr>
      </w:pPr>
      <w:r w:rsidRPr="0040673E">
        <w:rPr>
          <w:rFonts w:ascii="Times New Roman" w:eastAsia="@Arial Unicode MS" w:hAnsi="Times New Roman" w:cs="Times New Roman"/>
          <w:b/>
          <w:bCs/>
          <w:sz w:val="24"/>
          <w:szCs w:val="24"/>
        </w:rPr>
        <w:t>Материки, океаны и страны</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xml:space="preserve">Выпускник научится: </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сравнивать особенности природы и населения, материальной и духовной культуры регионов и отдельных стран;</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оценивать особенности взаимодействия природы и общества в пределах отдельных территорий;</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описывать на карте положение и взаиморасположение географических объектов;</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объяснять особенности компонентов природы отдельных территорий;</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i/>
          <w:iCs/>
          <w:sz w:val="24"/>
          <w:szCs w:val="24"/>
        </w:rPr>
        <w:t>Выпускник получит возможность научиться: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выдвигать гипотезы о связях и закономерностях событий, процессов, объектов, происходящих в географической оболочке;</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w:t>
      </w:r>
      <w:r w:rsidRPr="0040673E">
        <w:rPr>
          <w:rFonts w:ascii="Times New Roman" w:hAnsi="Times New Roman" w:cs="Times New Roman"/>
          <w:i/>
          <w:iCs/>
          <w:sz w:val="24"/>
          <w:szCs w:val="24"/>
        </w:rPr>
        <w:t>сопоставлять существующие в науке точки зрения о причинах происходящих глобальных изменений климата;</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оценить положительные и негативные последствия глобальных изменений климата для отдельных регионов и стран;</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D61A62" w:rsidRPr="0040673E" w:rsidRDefault="00D61A62" w:rsidP="0040673E">
      <w:pPr>
        <w:spacing w:after="0" w:line="240" w:lineRule="auto"/>
        <w:ind w:firstLine="454"/>
        <w:jc w:val="both"/>
        <w:outlineLvl w:val="0"/>
        <w:rPr>
          <w:rFonts w:ascii="Times New Roman" w:hAnsi="Times New Roman" w:cs="Times New Roman"/>
          <w:sz w:val="24"/>
          <w:szCs w:val="24"/>
        </w:rPr>
      </w:pPr>
      <w:r w:rsidRPr="0040673E">
        <w:rPr>
          <w:rFonts w:ascii="Times New Roman" w:hAnsi="Times New Roman" w:cs="Times New Roman"/>
          <w:b/>
          <w:bCs/>
          <w:sz w:val="24"/>
          <w:szCs w:val="24"/>
        </w:rPr>
        <w:t>Особенности географического положения России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xml:space="preserve">Выпускник научится: </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sz w:val="24"/>
          <w:szCs w:val="24"/>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sz w:val="24"/>
          <w:szCs w:val="24"/>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sz w:val="24"/>
          <w:szCs w:val="24"/>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i/>
          <w:iCs/>
          <w:sz w:val="24"/>
          <w:szCs w:val="24"/>
        </w:rPr>
        <w:t>Выпускник получит возможность научиться: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D61A62" w:rsidRPr="0040673E" w:rsidRDefault="00D61A62" w:rsidP="0040673E">
      <w:pPr>
        <w:spacing w:after="0" w:line="240" w:lineRule="auto"/>
        <w:ind w:firstLine="454"/>
        <w:jc w:val="both"/>
        <w:outlineLvl w:val="0"/>
        <w:rPr>
          <w:rFonts w:ascii="Times New Roman" w:hAnsi="Times New Roman" w:cs="Times New Roman"/>
          <w:b/>
          <w:bCs/>
          <w:sz w:val="24"/>
          <w:szCs w:val="24"/>
        </w:rPr>
      </w:pPr>
    </w:p>
    <w:p w:rsidR="00D61A62" w:rsidRPr="0040673E" w:rsidRDefault="00D61A62" w:rsidP="0040673E">
      <w:pPr>
        <w:spacing w:after="0" w:line="240" w:lineRule="auto"/>
        <w:ind w:firstLine="454"/>
        <w:jc w:val="both"/>
        <w:outlineLvl w:val="0"/>
        <w:rPr>
          <w:rFonts w:ascii="Times New Roman" w:hAnsi="Times New Roman" w:cs="Times New Roman"/>
          <w:sz w:val="24"/>
          <w:szCs w:val="24"/>
        </w:rPr>
      </w:pPr>
      <w:r w:rsidRPr="0040673E">
        <w:rPr>
          <w:rFonts w:ascii="Times New Roman" w:hAnsi="Times New Roman" w:cs="Times New Roman"/>
          <w:b/>
          <w:bCs/>
          <w:sz w:val="24"/>
          <w:szCs w:val="24"/>
        </w:rPr>
        <w:t>Природа России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xml:space="preserve">Выпускник научится: </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различать географические процессы и явления, определяющие особенности природы страны и отдельных регионов;</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сравнивать особенности природы отдельных регионов страны;</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оценивать особенности взаимодействия природы и общества в пределах отдельных территорий;</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описывать положение на карте и взаиморасположение географических объектов;</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объяснять особенности компонентов природы отдельных частей страны;</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xml:space="preserve">• оценивать природные условия и обеспеченность природными ресурсами отдельных территорий России; </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i/>
          <w:iCs/>
          <w:sz w:val="24"/>
          <w:szCs w:val="24"/>
        </w:rPr>
        <w:t>Выпускник получит возможность научиться: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оценивать возможные последствия изменений климата отдельных территорий страны, связанных с глобальными изменениями климата;</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делать прогнозы трансформации географических систем и комплексов в результате изменения их компонентов.</w:t>
      </w:r>
    </w:p>
    <w:p w:rsidR="00D61A62" w:rsidRPr="0040673E" w:rsidRDefault="00D61A62" w:rsidP="0040673E">
      <w:pPr>
        <w:spacing w:after="0" w:line="240" w:lineRule="auto"/>
        <w:ind w:firstLine="454"/>
        <w:jc w:val="both"/>
        <w:outlineLvl w:val="0"/>
        <w:rPr>
          <w:rFonts w:ascii="Times New Roman" w:hAnsi="Times New Roman" w:cs="Times New Roman"/>
          <w:sz w:val="24"/>
          <w:szCs w:val="24"/>
        </w:rPr>
      </w:pPr>
      <w:r w:rsidRPr="0040673E">
        <w:rPr>
          <w:rFonts w:ascii="Times New Roman" w:hAnsi="Times New Roman" w:cs="Times New Roman"/>
          <w:b/>
          <w:bCs/>
          <w:sz w:val="24"/>
          <w:szCs w:val="24"/>
        </w:rPr>
        <w:t>Население России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xml:space="preserve">Выпускник научится: </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различать демографические процессы и явления, характеризующие динамику численности населения России, отдельных регионов и стран;</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сравнивать особенности населения отдельных регионов страны по этническому, языковому и религиозному составу;</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объяснять особенности динамики численности, половозрастной структуры и размещения населения России и её отдельных регионов;</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i/>
          <w:iCs/>
          <w:sz w:val="24"/>
          <w:szCs w:val="24"/>
        </w:rPr>
        <w:t>Выпускник получит возможность научиться: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оценивать ситуацию на рынке труда и её динамику.</w:t>
      </w:r>
    </w:p>
    <w:p w:rsidR="00D61A62" w:rsidRPr="0040673E" w:rsidRDefault="00D61A62" w:rsidP="0040673E">
      <w:pPr>
        <w:spacing w:after="0" w:line="240" w:lineRule="auto"/>
        <w:ind w:firstLine="454"/>
        <w:jc w:val="both"/>
        <w:outlineLvl w:val="0"/>
        <w:rPr>
          <w:rFonts w:ascii="Times New Roman" w:hAnsi="Times New Roman" w:cs="Times New Roman"/>
          <w:sz w:val="24"/>
          <w:szCs w:val="24"/>
        </w:rPr>
      </w:pPr>
      <w:r w:rsidRPr="0040673E">
        <w:rPr>
          <w:rFonts w:ascii="Times New Roman" w:hAnsi="Times New Roman" w:cs="Times New Roman"/>
          <w:b/>
          <w:bCs/>
          <w:sz w:val="24"/>
          <w:szCs w:val="24"/>
        </w:rPr>
        <w:t>Хозяйство России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xml:space="preserve">Выпускник научится: </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различать показатели, характеризующие отраслевую и территориальную структуру хозяйства;</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анализировать факторы, влияющие на размещение отраслей и отдельных предприятий по территории страны;</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объяснять особенности отраслевой и территориальной структуры хозяйства России;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sz w:val="24"/>
          <w:szCs w:val="24"/>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i/>
          <w:iCs/>
          <w:sz w:val="24"/>
          <w:szCs w:val="24"/>
        </w:rPr>
        <w:t>Выпускник получит возможность научиться: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обосновывать возможные пути решения проблем развития хозяйства России.</w:t>
      </w:r>
    </w:p>
    <w:p w:rsidR="00D61A62" w:rsidRPr="0040673E" w:rsidRDefault="00D61A62" w:rsidP="0040673E">
      <w:pPr>
        <w:spacing w:after="0" w:line="240" w:lineRule="auto"/>
        <w:ind w:firstLine="454"/>
        <w:jc w:val="both"/>
        <w:outlineLvl w:val="0"/>
        <w:rPr>
          <w:rFonts w:ascii="Times New Roman" w:hAnsi="Times New Roman" w:cs="Times New Roman"/>
          <w:sz w:val="24"/>
          <w:szCs w:val="24"/>
        </w:rPr>
      </w:pPr>
      <w:r w:rsidRPr="0040673E">
        <w:rPr>
          <w:rFonts w:ascii="Times New Roman" w:hAnsi="Times New Roman" w:cs="Times New Roman"/>
          <w:b/>
          <w:bCs/>
          <w:sz w:val="24"/>
          <w:szCs w:val="24"/>
        </w:rPr>
        <w:t>Районы России</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Выпускник научится: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объяснять особенности природы, населения и хозяйства географических районов страны;</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сравнивать особенности природы, населения и хозяйства отдельных регионов страны;</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i/>
          <w:iCs/>
          <w:sz w:val="24"/>
          <w:szCs w:val="24"/>
        </w:rPr>
        <w:t>Выпускник получит возможность научиться: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составлять комплексные географические характеристики районов разного ранга;</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оценивать</w:t>
      </w:r>
      <w:r w:rsidRPr="0040673E">
        <w:rPr>
          <w:rFonts w:ascii="Times New Roman" w:hAnsi="Times New Roman" w:cs="Times New Roman"/>
          <w:sz w:val="24"/>
          <w:szCs w:val="24"/>
        </w:rPr>
        <w:t xml:space="preserve"> </w:t>
      </w:r>
      <w:r w:rsidRPr="0040673E">
        <w:rPr>
          <w:rFonts w:ascii="Times New Roman" w:hAnsi="Times New Roman" w:cs="Times New Roman"/>
          <w:i/>
          <w:iCs/>
          <w:sz w:val="24"/>
          <w:szCs w:val="24"/>
        </w:rPr>
        <w:t>социально-экономическое положение и перспективы развития регионов;</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D61A62" w:rsidRPr="0040673E" w:rsidRDefault="00D61A62" w:rsidP="0040673E">
      <w:pPr>
        <w:spacing w:after="0" w:line="240" w:lineRule="auto"/>
        <w:ind w:firstLine="454"/>
        <w:jc w:val="both"/>
        <w:outlineLvl w:val="0"/>
        <w:rPr>
          <w:rFonts w:ascii="Times New Roman" w:hAnsi="Times New Roman" w:cs="Times New Roman"/>
          <w:sz w:val="24"/>
          <w:szCs w:val="24"/>
        </w:rPr>
      </w:pPr>
      <w:r w:rsidRPr="0040673E">
        <w:rPr>
          <w:rFonts w:ascii="Times New Roman" w:hAnsi="Times New Roman" w:cs="Times New Roman"/>
          <w:b/>
          <w:bCs/>
          <w:sz w:val="24"/>
          <w:szCs w:val="24"/>
        </w:rPr>
        <w:t>Россия в современном мире</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xml:space="preserve">Выпускник научится: </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sz w:val="24"/>
          <w:szCs w:val="24"/>
        </w:rPr>
        <w:t>• оценивать место и роль России в мировом хозяйстве.</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i/>
          <w:iCs/>
          <w:sz w:val="24"/>
          <w:szCs w:val="24"/>
        </w:rPr>
        <w:t>Выпускник получит возможность научиться:</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выбирать критерии для определения места страны в мировой экономике;</w:t>
      </w:r>
    </w:p>
    <w:p w:rsidR="00D61A62" w:rsidRPr="0040673E" w:rsidRDefault="00D61A62" w:rsidP="0040673E">
      <w:pPr>
        <w:spacing w:after="0" w:line="240" w:lineRule="auto"/>
        <w:ind w:firstLine="454"/>
        <w:jc w:val="both"/>
        <w:rPr>
          <w:rFonts w:ascii="Times New Roman" w:hAnsi="Times New Roman" w:cs="Times New Roman"/>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объяснять возможности России в решении современных глобальных проблем человечества;</w:t>
      </w:r>
    </w:p>
    <w:p w:rsidR="00D61A62" w:rsidRPr="0040673E" w:rsidRDefault="00D61A62" w:rsidP="0040673E">
      <w:pPr>
        <w:spacing w:after="0" w:line="240" w:lineRule="auto"/>
        <w:ind w:firstLine="454"/>
        <w:jc w:val="both"/>
        <w:rPr>
          <w:rFonts w:ascii="Times New Roman" w:hAnsi="Times New Roman" w:cs="Times New Roman"/>
          <w:i/>
          <w:iCs/>
          <w:sz w:val="24"/>
          <w:szCs w:val="24"/>
        </w:rPr>
      </w:pPr>
      <w:r w:rsidRPr="0040673E">
        <w:rPr>
          <w:rFonts w:ascii="Times New Roman" w:hAnsi="Times New Roman" w:cs="Times New Roman"/>
          <w:color w:val="000000"/>
          <w:sz w:val="24"/>
          <w:szCs w:val="24"/>
        </w:rPr>
        <w:t>• </w:t>
      </w:r>
      <w:r w:rsidRPr="0040673E">
        <w:rPr>
          <w:rFonts w:ascii="Times New Roman" w:hAnsi="Times New Roman" w:cs="Times New Roman"/>
          <w:i/>
          <w:iCs/>
          <w:sz w:val="24"/>
          <w:szCs w:val="24"/>
        </w:rPr>
        <w:t>оценивать</w:t>
      </w:r>
      <w:r w:rsidRPr="0040673E">
        <w:rPr>
          <w:rFonts w:ascii="Times New Roman" w:hAnsi="Times New Roman" w:cs="Times New Roman"/>
          <w:sz w:val="24"/>
          <w:szCs w:val="24"/>
        </w:rPr>
        <w:t xml:space="preserve"> </w:t>
      </w:r>
      <w:r w:rsidRPr="0040673E">
        <w:rPr>
          <w:rFonts w:ascii="Times New Roman" w:hAnsi="Times New Roman" w:cs="Times New Roman"/>
          <w:i/>
          <w:iCs/>
          <w:sz w:val="24"/>
          <w:szCs w:val="24"/>
        </w:rPr>
        <w:t>социально-экономическое положение и перспективы развития России.</w:t>
      </w:r>
    </w:p>
    <w:p w:rsidR="00D61A62" w:rsidRPr="0040673E" w:rsidRDefault="00D61A62" w:rsidP="0040673E">
      <w:pPr>
        <w:spacing w:after="0" w:line="240" w:lineRule="auto"/>
        <w:ind w:firstLine="454"/>
        <w:jc w:val="center"/>
        <w:rPr>
          <w:rFonts w:ascii="Times New Roman" w:hAnsi="Times New Roman" w:cs="Times New Roman"/>
          <w:b/>
          <w:bCs/>
          <w:sz w:val="24"/>
          <w:szCs w:val="24"/>
        </w:rPr>
      </w:pPr>
      <w:r w:rsidRPr="0040673E">
        <w:rPr>
          <w:rFonts w:ascii="Times New Roman" w:hAnsi="Times New Roman" w:cs="Times New Roman"/>
          <w:b/>
          <w:bCs/>
          <w:sz w:val="24"/>
          <w:szCs w:val="24"/>
        </w:rPr>
        <w:t>Критерии оценивания.</w:t>
      </w:r>
    </w:p>
    <w:p w:rsidR="00D61A62" w:rsidRPr="0040673E" w:rsidRDefault="00D61A62" w:rsidP="0040673E">
      <w:pPr>
        <w:pStyle w:val="NormalWeb"/>
        <w:spacing w:after="0" w:afterAutospacing="0"/>
      </w:pPr>
      <w:r w:rsidRPr="0040673E">
        <w:rPr>
          <w:b/>
          <w:bCs/>
          <w:i/>
          <w:iCs/>
        </w:rPr>
        <w:t xml:space="preserve">Критерии оценки устных ответов и письменных работ учащихся </w:t>
      </w:r>
    </w:p>
    <w:p w:rsidR="00D61A62" w:rsidRPr="0040673E" w:rsidRDefault="00D61A62" w:rsidP="0040673E">
      <w:pPr>
        <w:pStyle w:val="NormalWeb"/>
        <w:spacing w:after="0" w:afterAutospacing="0"/>
      </w:pPr>
      <w:r w:rsidRPr="0040673E">
        <w:t>I . УСТНЫЕ ОТВЕТЫ</w:t>
      </w:r>
    </w:p>
    <w:p w:rsidR="00D61A62" w:rsidRPr="0040673E" w:rsidRDefault="00D61A62" w:rsidP="0040673E">
      <w:pPr>
        <w:pStyle w:val="NormalWeb"/>
        <w:spacing w:after="0" w:afterAutospacing="0"/>
      </w:pPr>
      <w:r w:rsidRPr="0040673E">
        <w:t xml:space="preserve"> Устный опрос является одним из основных способов учета знаний учащихся по предмету. Развернутый ответ должен представлять собой связное, логичное последовательное сообщение на заданную тему, показывать его умение применять определения, правила в конкретных случаях. При оценке ученика необходимо учитывать следующие критерии: полноту и правильность ответа, степень осознанности, понимания изучаемого, языковое оформление ответа. </w:t>
      </w:r>
    </w:p>
    <w:p w:rsidR="00D61A62" w:rsidRPr="0040673E" w:rsidRDefault="00D61A62" w:rsidP="0040673E">
      <w:pPr>
        <w:pStyle w:val="NormalWeb"/>
        <w:spacing w:after="0" w:afterAutospacing="0"/>
      </w:pPr>
      <w:r w:rsidRPr="0040673E">
        <w:rPr>
          <w:i/>
          <w:iCs/>
        </w:rPr>
        <w:t>Отметка “5” выставляется, если</w:t>
      </w:r>
      <w:r w:rsidRPr="0040673E">
        <w:t xml:space="preserve"> полно излагается изученный материал, дается правильное определение предметных понятий; обнаруживается понимание материала, обосновываются суждения, ученик демонстрирует способность применить полученные знания на практике, привести примеры не только из учебника, но и самостоятельно составленные; ученик излагает материал последовательно с точки зрения логики предмета и норм литературного языка. </w:t>
      </w:r>
    </w:p>
    <w:p w:rsidR="00D61A62" w:rsidRPr="0040673E" w:rsidRDefault="00D61A62" w:rsidP="0040673E">
      <w:pPr>
        <w:pStyle w:val="NormalWeb"/>
        <w:spacing w:after="0" w:afterAutospacing="0"/>
      </w:pPr>
      <w:r w:rsidRPr="0040673E">
        <w:rPr>
          <w:i/>
          <w:iCs/>
        </w:rPr>
        <w:t>Отметка “4” выставляется, если</w:t>
      </w:r>
      <w:r w:rsidRPr="0040673E">
        <w:t xml:space="preserve"> ученик дает ответ, удовлетворяющий тем же требованиям, что и для отметки “5”, но допускаются 1-2 ошибки, которые сам же исправляет, и 1-2 недочета в последовательности и языковом оформлении излагаемого. </w:t>
      </w:r>
    </w:p>
    <w:p w:rsidR="00D61A62" w:rsidRPr="0040673E" w:rsidRDefault="00D61A62" w:rsidP="0040673E">
      <w:pPr>
        <w:pStyle w:val="NormalWeb"/>
        <w:spacing w:after="0" w:afterAutospacing="0"/>
      </w:pPr>
      <w:r w:rsidRPr="0040673E">
        <w:rPr>
          <w:i/>
          <w:iCs/>
        </w:rPr>
        <w:t>Отметка “3” выставляется, если</w:t>
      </w:r>
      <w:r w:rsidRPr="0040673E">
        <w:t xml:space="preserve">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понятий;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D61A62" w:rsidRPr="0040673E" w:rsidRDefault="00D61A62" w:rsidP="0040673E">
      <w:pPr>
        <w:pStyle w:val="NormalWeb"/>
        <w:spacing w:after="0" w:afterAutospacing="0"/>
      </w:pPr>
      <w:r w:rsidRPr="0040673E">
        <w:t> </w:t>
      </w:r>
      <w:r w:rsidRPr="0040673E">
        <w:rPr>
          <w:i/>
          <w:iCs/>
        </w:rPr>
        <w:t>Отметка “2” выставляется, если</w:t>
      </w:r>
      <w:r w:rsidRPr="0040673E">
        <w:t xml:space="preserve">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искажает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D61A62" w:rsidRPr="0040673E" w:rsidRDefault="00D61A62" w:rsidP="0040673E">
      <w:pPr>
        <w:pStyle w:val="NormalWeb"/>
        <w:spacing w:after="0" w:afterAutospacing="0"/>
        <w:rPr>
          <w:b/>
          <w:bCs/>
        </w:rPr>
      </w:pPr>
      <w:r w:rsidRPr="0040673E">
        <w:rPr>
          <w:b/>
          <w:bCs/>
        </w:rPr>
        <w:t>Географические диктанты</w:t>
      </w:r>
    </w:p>
    <w:p w:rsidR="00D61A62" w:rsidRPr="0040673E" w:rsidRDefault="00D61A62" w:rsidP="0040673E">
      <w:pPr>
        <w:pStyle w:val="NormalWeb"/>
        <w:spacing w:before="0" w:beforeAutospacing="0" w:after="0" w:afterAutospacing="0"/>
      </w:pPr>
      <w:r w:rsidRPr="0040673E">
        <w:t xml:space="preserve">- “5” – если все задания выполнены; - </w:t>
      </w:r>
    </w:p>
    <w:p w:rsidR="00D61A62" w:rsidRPr="0040673E" w:rsidRDefault="00D61A62" w:rsidP="0040673E">
      <w:pPr>
        <w:pStyle w:val="NormalWeb"/>
        <w:spacing w:before="0" w:beforeAutospacing="0" w:after="0" w:afterAutospacing="0"/>
      </w:pPr>
      <w:r w:rsidRPr="0040673E">
        <w:t>“4” – выполнено правильно не менее ¾ заданий; -</w:t>
      </w:r>
    </w:p>
    <w:p w:rsidR="00D61A62" w:rsidRPr="0040673E" w:rsidRDefault="00D61A62" w:rsidP="0040673E">
      <w:pPr>
        <w:pStyle w:val="NormalWeb"/>
        <w:spacing w:before="0" w:beforeAutospacing="0" w:after="0" w:afterAutospacing="0"/>
      </w:pPr>
      <w:r w:rsidRPr="0040673E">
        <w:t xml:space="preserve"> “3” – за работу, в которой правильно выполнено не менее половины работы; - </w:t>
      </w:r>
    </w:p>
    <w:p w:rsidR="00D61A62" w:rsidRPr="0040673E" w:rsidRDefault="00D61A62" w:rsidP="0040673E">
      <w:pPr>
        <w:pStyle w:val="NormalWeb"/>
        <w:spacing w:before="0" w:beforeAutospacing="0" w:after="0" w:afterAutospacing="0"/>
      </w:pPr>
      <w:r w:rsidRPr="0040673E">
        <w:t xml:space="preserve">“2” – выставляется за работу,  в которой не выполнено более половины заданий. </w:t>
      </w:r>
    </w:p>
    <w:p w:rsidR="00D61A62" w:rsidRPr="0040673E" w:rsidRDefault="00D61A62" w:rsidP="0040673E">
      <w:pPr>
        <w:pStyle w:val="NormalWeb"/>
        <w:spacing w:after="0" w:afterAutospacing="0"/>
      </w:pPr>
      <w:r w:rsidRPr="0040673E">
        <w:t xml:space="preserve">II. ТВОРЧЕСКИЕ РАБОТЫ. </w:t>
      </w:r>
    </w:p>
    <w:p w:rsidR="00D61A62" w:rsidRPr="0040673E" w:rsidRDefault="00D61A62" w:rsidP="0040673E">
      <w:pPr>
        <w:pStyle w:val="NormalWeb"/>
        <w:spacing w:after="0" w:afterAutospacing="0"/>
      </w:pPr>
      <w:r w:rsidRPr="0040673E">
        <w:t>Мини - исследование</w:t>
      </w:r>
    </w:p>
    <w:p w:rsidR="00D61A62" w:rsidRPr="0040673E" w:rsidRDefault="00D61A62" w:rsidP="0040673E">
      <w:pPr>
        <w:pStyle w:val="NormalWeb"/>
        <w:spacing w:after="0" w:afterAutospacing="0"/>
      </w:pPr>
      <w:r w:rsidRPr="0040673E">
        <w:t xml:space="preserve">Творческая работа выявляет сформированность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 Содержание творческой работы оценивается по следующим критериям: - соответствие работы ученика теме и основной мысли; - полнота раскрытия тема; - правильность фактического материала; - последовательность изложения. При оценке речевого оформления учитываются: - разнообразие словарного и грамматического строя речи; - стилевое единство и выразительность речи; - число языковых ошибок и стилистических недочетов. При оценке источниковедческой базы творческой работы учитывается правильное оформление сносок; соответствие общим нормам и правилам библиографии применяемых источников и ссылок на них; реальное использование в работе литературы приведенной в списке источников; широта временного и фактического охвата дополнительной литературы; целесообразность использования тех или иных источников. </w:t>
      </w:r>
    </w:p>
    <w:p w:rsidR="00D61A62" w:rsidRPr="0040673E" w:rsidRDefault="00D61A62" w:rsidP="0040673E">
      <w:pPr>
        <w:pStyle w:val="NormalWeb"/>
        <w:spacing w:after="0" w:afterAutospacing="0"/>
      </w:pPr>
      <w:r w:rsidRPr="0040673E">
        <w:t xml:space="preserve">Отметка “5” 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D61A62" w:rsidRPr="0040673E" w:rsidRDefault="00D61A62" w:rsidP="0040673E">
      <w:pPr>
        <w:pStyle w:val="NormalWeb"/>
        <w:spacing w:after="0" w:afterAutospacing="0"/>
      </w:pPr>
      <w:r w:rsidRPr="0040673E">
        <w:t xml:space="preserve">Отметка “4”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 </w:t>
      </w:r>
    </w:p>
    <w:p w:rsidR="00D61A62" w:rsidRPr="0040673E" w:rsidRDefault="00D61A62" w:rsidP="0040673E">
      <w:pPr>
        <w:pStyle w:val="NormalWeb"/>
        <w:spacing w:after="0" w:afterAutospacing="0"/>
      </w:pPr>
      <w:r w:rsidRPr="0040673E">
        <w:t xml:space="preserve">Отметка “3” ставиться,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D61A62" w:rsidRPr="0040673E" w:rsidRDefault="00D61A62" w:rsidP="0040673E">
      <w:pPr>
        <w:pStyle w:val="NormalWeb"/>
        <w:spacing w:after="0" w:afterAutospacing="0"/>
      </w:pPr>
      <w:r w:rsidRPr="0040673E">
        <w:t xml:space="preserve">Отметка “2” 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ошибок  и до 7 грамматических ошибок. </w:t>
      </w:r>
    </w:p>
    <w:p w:rsidR="00D61A62" w:rsidRPr="0040673E" w:rsidRDefault="00D61A62" w:rsidP="0040673E">
      <w:pPr>
        <w:pStyle w:val="NormalWeb"/>
        <w:spacing w:after="0" w:afterAutospacing="0"/>
      </w:pPr>
      <w:r w:rsidRPr="0040673E">
        <w:t xml:space="preserve">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 </w:t>
      </w:r>
    </w:p>
    <w:p w:rsidR="00D61A62" w:rsidRPr="0040673E" w:rsidRDefault="00D61A62" w:rsidP="0040673E">
      <w:pPr>
        <w:pStyle w:val="Style3"/>
        <w:widowControl/>
        <w:spacing w:before="125" w:line="240" w:lineRule="auto"/>
        <w:ind w:firstLine="709"/>
        <w:rPr>
          <w:rStyle w:val="FontStyle15"/>
          <w:b/>
          <w:bCs/>
          <w:sz w:val="24"/>
          <w:szCs w:val="24"/>
        </w:rPr>
      </w:pPr>
      <w:r w:rsidRPr="0040673E">
        <w:rPr>
          <w:rStyle w:val="FontStyle18"/>
          <w:b/>
          <w:bCs/>
          <w:sz w:val="24"/>
          <w:szCs w:val="24"/>
        </w:rPr>
        <w:t>Критерии оценки качества выполнения практических и само</w:t>
      </w:r>
      <w:r w:rsidRPr="0040673E">
        <w:rPr>
          <w:rStyle w:val="FontStyle18"/>
          <w:b/>
          <w:bCs/>
          <w:sz w:val="24"/>
          <w:szCs w:val="24"/>
        </w:rPr>
        <w:softHyphen/>
        <w:t>стоятельных работ :</w:t>
      </w:r>
    </w:p>
    <w:p w:rsidR="00D61A62" w:rsidRPr="0040673E" w:rsidRDefault="00D61A62" w:rsidP="0040673E">
      <w:pPr>
        <w:pStyle w:val="Style6"/>
        <w:widowControl/>
        <w:spacing w:line="240" w:lineRule="auto"/>
        <w:ind w:firstLine="709"/>
        <w:rPr>
          <w:rStyle w:val="FontStyle15"/>
          <w:sz w:val="24"/>
          <w:szCs w:val="24"/>
        </w:rPr>
      </w:pPr>
      <w:r w:rsidRPr="0040673E">
        <w:rPr>
          <w:rStyle w:val="FontStyle18"/>
          <w:sz w:val="24"/>
          <w:szCs w:val="24"/>
        </w:rPr>
        <w:t xml:space="preserve">Отметка «5». </w:t>
      </w:r>
      <w:r w:rsidRPr="0040673E">
        <w:rPr>
          <w:rStyle w:val="FontStyle15"/>
          <w:sz w:val="24"/>
          <w:szCs w:val="24"/>
        </w:rPr>
        <w:t>Работа выполнена в полном объеме с соблюдени</w:t>
      </w:r>
      <w:r w:rsidRPr="0040673E">
        <w:rPr>
          <w:rStyle w:val="FontStyle15"/>
          <w:sz w:val="24"/>
          <w:szCs w:val="24"/>
        </w:rPr>
        <w:softHyphen/>
        <w:t>ем необходимой последовательности. Учащиеся работают полно</w:t>
      </w:r>
      <w:r w:rsidRPr="0040673E">
        <w:rPr>
          <w:rStyle w:val="FontStyle15"/>
          <w:sz w:val="24"/>
          <w:szCs w:val="24"/>
        </w:rPr>
        <w:softHyphen/>
        <w:t>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w:t>
      </w:r>
      <w:r w:rsidRPr="0040673E">
        <w:rPr>
          <w:rStyle w:val="FontStyle15"/>
          <w:sz w:val="24"/>
          <w:szCs w:val="24"/>
        </w:rPr>
        <w:softHyphen/>
        <w:t>ческие умения и навыки.</w:t>
      </w:r>
    </w:p>
    <w:p w:rsidR="00D61A62" w:rsidRPr="0040673E" w:rsidRDefault="00D61A62" w:rsidP="0040673E">
      <w:pPr>
        <w:pStyle w:val="Style6"/>
        <w:widowControl/>
        <w:spacing w:line="240" w:lineRule="auto"/>
        <w:ind w:firstLine="709"/>
        <w:rPr>
          <w:rStyle w:val="FontStyle15"/>
          <w:sz w:val="24"/>
          <w:szCs w:val="24"/>
        </w:rPr>
      </w:pPr>
      <w:r w:rsidRPr="0040673E">
        <w:rPr>
          <w:rStyle w:val="FontStyle15"/>
          <w:sz w:val="24"/>
          <w:szCs w:val="24"/>
        </w:rPr>
        <w:t>Работа оформляется аккуратно, в наиболее оптимальной для фик</w:t>
      </w:r>
      <w:r w:rsidRPr="0040673E">
        <w:rPr>
          <w:rStyle w:val="FontStyle15"/>
          <w:sz w:val="24"/>
          <w:szCs w:val="24"/>
        </w:rPr>
        <w:softHyphen/>
        <w:t>сации результатов форме.</w:t>
      </w:r>
    </w:p>
    <w:p w:rsidR="00D61A62" w:rsidRPr="0040673E" w:rsidRDefault="00D61A62" w:rsidP="0040673E">
      <w:pPr>
        <w:pStyle w:val="Style6"/>
        <w:widowControl/>
        <w:spacing w:line="240" w:lineRule="auto"/>
        <w:ind w:firstLine="709"/>
        <w:rPr>
          <w:rStyle w:val="FontStyle15"/>
          <w:sz w:val="22"/>
          <w:szCs w:val="22"/>
        </w:rPr>
      </w:pPr>
      <w:r w:rsidRPr="0040673E">
        <w:rPr>
          <w:rStyle w:val="FontStyle18"/>
          <w:sz w:val="22"/>
          <w:szCs w:val="22"/>
        </w:rPr>
        <w:t xml:space="preserve">Отметка </w:t>
      </w:r>
      <w:r w:rsidRPr="0040673E">
        <w:rPr>
          <w:rStyle w:val="FontStyle17"/>
          <w:rFonts w:ascii="Times New Roman" w:hAnsi="Times New Roman" w:cs="Times New Roman"/>
          <w:sz w:val="22"/>
          <w:szCs w:val="22"/>
        </w:rPr>
        <w:t xml:space="preserve">«4». </w:t>
      </w:r>
      <w:r w:rsidRPr="0040673E">
        <w:rPr>
          <w:rStyle w:val="FontStyle15"/>
          <w:sz w:val="22"/>
          <w:szCs w:val="22"/>
        </w:rPr>
        <w:t>Практическая или самостоятельная работа выпол</w:t>
      </w:r>
      <w:r w:rsidRPr="0040673E">
        <w:rPr>
          <w:rStyle w:val="FontStyle15"/>
          <w:sz w:val="22"/>
          <w:szCs w:val="22"/>
        </w:rPr>
        <w:softHyphen/>
        <w:t>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p>
    <w:p w:rsidR="00D61A62" w:rsidRPr="0040673E" w:rsidRDefault="00D61A62" w:rsidP="0040673E">
      <w:pPr>
        <w:pStyle w:val="Style6"/>
        <w:widowControl/>
        <w:spacing w:line="240" w:lineRule="auto"/>
        <w:ind w:firstLine="709"/>
        <w:rPr>
          <w:rStyle w:val="FontStyle15"/>
          <w:sz w:val="22"/>
          <w:szCs w:val="22"/>
        </w:rPr>
      </w:pPr>
      <w:r w:rsidRPr="0040673E">
        <w:rPr>
          <w:rStyle w:val="FontStyle15"/>
          <w:sz w:val="22"/>
          <w:szCs w:val="22"/>
        </w:rPr>
        <w:t>Учащиеся используют указанные учителем источники знаний, включая страницы атласа, таблицы из приложения к учебнику, стра</w:t>
      </w:r>
      <w:r w:rsidRPr="0040673E">
        <w:rPr>
          <w:rStyle w:val="FontStyle15"/>
          <w:sz w:val="22"/>
          <w:szCs w:val="22"/>
        </w:rPr>
        <w:softHyphen/>
        <w:t>ницы из статистических сборников. Работа показывает знание уча</w:t>
      </w:r>
      <w:r w:rsidRPr="0040673E">
        <w:rPr>
          <w:rStyle w:val="FontStyle15"/>
          <w:sz w:val="22"/>
          <w:szCs w:val="22"/>
        </w:rPr>
        <w:softHyphen/>
        <w:t>щихся основного теоретического материала и овладение умениями, необходимыми для самостоятельного выполнения работы.</w:t>
      </w:r>
    </w:p>
    <w:p w:rsidR="00D61A62" w:rsidRPr="0040673E" w:rsidRDefault="00D61A62" w:rsidP="0040673E">
      <w:pPr>
        <w:pStyle w:val="Style6"/>
        <w:widowControl/>
        <w:spacing w:line="240" w:lineRule="auto"/>
        <w:ind w:firstLine="709"/>
        <w:rPr>
          <w:rStyle w:val="FontStyle15"/>
          <w:sz w:val="22"/>
          <w:szCs w:val="22"/>
        </w:rPr>
      </w:pPr>
      <w:r w:rsidRPr="0040673E">
        <w:rPr>
          <w:rStyle w:val="FontStyle15"/>
          <w:sz w:val="22"/>
          <w:szCs w:val="22"/>
        </w:rPr>
        <w:t>Могут быть неточности и небрежность в оформлении результатов работы.</w:t>
      </w:r>
    </w:p>
    <w:p w:rsidR="00D61A62" w:rsidRPr="0040673E" w:rsidRDefault="00D61A62" w:rsidP="0040673E">
      <w:pPr>
        <w:pStyle w:val="Style6"/>
        <w:widowControl/>
        <w:spacing w:line="240" w:lineRule="auto"/>
        <w:ind w:firstLine="709"/>
        <w:rPr>
          <w:rStyle w:val="FontStyle15"/>
          <w:sz w:val="22"/>
          <w:szCs w:val="22"/>
        </w:rPr>
      </w:pPr>
      <w:r w:rsidRPr="0040673E">
        <w:rPr>
          <w:rStyle w:val="FontStyle18"/>
          <w:sz w:val="22"/>
          <w:szCs w:val="22"/>
        </w:rPr>
        <w:t xml:space="preserve">Отметка «3». </w:t>
      </w:r>
      <w:r w:rsidRPr="0040673E">
        <w:rPr>
          <w:rStyle w:val="FontStyle15"/>
          <w:sz w:val="22"/>
          <w:szCs w:val="22"/>
        </w:rPr>
        <w:t>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w:t>
      </w:r>
      <w:r w:rsidRPr="0040673E">
        <w:rPr>
          <w:rStyle w:val="FontStyle15"/>
          <w:sz w:val="22"/>
          <w:szCs w:val="22"/>
        </w:rPr>
        <w:softHyphen/>
        <w:t>ние работы затрачивается много времени (можно дать возможность доделать работу дома). Учащиеся показывают знания теоретическо</w:t>
      </w:r>
      <w:r w:rsidRPr="0040673E">
        <w:rPr>
          <w:rStyle w:val="FontStyle15"/>
          <w:sz w:val="22"/>
          <w:szCs w:val="22"/>
        </w:rPr>
        <w:softHyphen/>
        <w:t>го материала, но испытывают затруднение при самостоятельной ра</w:t>
      </w:r>
      <w:r w:rsidRPr="0040673E">
        <w:rPr>
          <w:rStyle w:val="FontStyle15"/>
          <w:sz w:val="22"/>
          <w:szCs w:val="22"/>
        </w:rPr>
        <w:softHyphen/>
        <w:t>боте с картами атласа, статистическими материалами, географиче</w:t>
      </w:r>
      <w:r w:rsidRPr="0040673E">
        <w:rPr>
          <w:rStyle w:val="FontStyle15"/>
          <w:sz w:val="22"/>
          <w:szCs w:val="22"/>
        </w:rPr>
        <w:softHyphen/>
        <w:t>скими приборами.</w:t>
      </w:r>
    </w:p>
    <w:p w:rsidR="00D61A62" w:rsidRPr="0040673E" w:rsidRDefault="00D61A62" w:rsidP="0040673E">
      <w:pPr>
        <w:pStyle w:val="Style6"/>
        <w:widowControl/>
        <w:spacing w:line="240" w:lineRule="auto"/>
        <w:ind w:firstLine="709"/>
        <w:rPr>
          <w:rStyle w:val="FontStyle15"/>
          <w:sz w:val="22"/>
          <w:szCs w:val="22"/>
        </w:rPr>
      </w:pPr>
      <w:r w:rsidRPr="0040673E">
        <w:rPr>
          <w:rStyle w:val="FontStyle18"/>
          <w:sz w:val="22"/>
          <w:szCs w:val="22"/>
        </w:rPr>
        <w:t xml:space="preserve">Отметка «2» </w:t>
      </w:r>
      <w:r w:rsidRPr="0040673E">
        <w:rPr>
          <w:rStyle w:val="FontStyle15"/>
          <w:sz w:val="22"/>
          <w:szCs w:val="22"/>
        </w:rPr>
        <w:t>выставляется в том случае, когда учащиеся не под</w:t>
      </w:r>
      <w:r w:rsidRPr="0040673E">
        <w:rPr>
          <w:rStyle w:val="FontStyle15"/>
          <w:sz w:val="22"/>
          <w:szCs w:val="22"/>
        </w:rPr>
        <w:softHyphen/>
        <w:t>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w:t>
      </w:r>
      <w:r w:rsidRPr="0040673E">
        <w:rPr>
          <w:rStyle w:val="FontStyle15"/>
          <w:sz w:val="22"/>
          <w:szCs w:val="22"/>
        </w:rPr>
        <w:softHyphen/>
        <w:t>мощь со стороны учителя и хорошо подготовленных учащихся не</w:t>
      </w:r>
      <w:r w:rsidRPr="0040673E">
        <w:rPr>
          <w:rStyle w:val="FontStyle15"/>
          <w:sz w:val="22"/>
          <w:szCs w:val="22"/>
        </w:rPr>
        <w:softHyphen/>
        <w:t>эффективны по причине плохой подготовки учащегося.</w:t>
      </w:r>
    </w:p>
    <w:p w:rsidR="00D61A62" w:rsidRPr="0040673E" w:rsidRDefault="00D61A62" w:rsidP="0040673E">
      <w:pPr>
        <w:pStyle w:val="Style6"/>
        <w:widowControl/>
        <w:spacing w:line="240" w:lineRule="auto"/>
        <w:ind w:firstLine="709"/>
        <w:rPr>
          <w:rStyle w:val="FontStyle16"/>
          <w:b w:val="0"/>
          <w:bCs w:val="0"/>
          <w:i w:val="0"/>
          <w:iCs w:val="0"/>
          <w:sz w:val="22"/>
          <w:szCs w:val="22"/>
        </w:rPr>
      </w:pPr>
      <w:r w:rsidRPr="0040673E">
        <w:rPr>
          <w:rStyle w:val="FontStyle16"/>
          <w:sz w:val="22"/>
          <w:szCs w:val="22"/>
        </w:rPr>
        <w:t xml:space="preserve"> Требования к работе в контурных картах:</w:t>
      </w:r>
    </w:p>
    <w:p w:rsidR="00D61A62" w:rsidRPr="0040673E" w:rsidRDefault="00D61A62" w:rsidP="0040673E">
      <w:pPr>
        <w:pStyle w:val="Style1"/>
        <w:widowControl/>
        <w:numPr>
          <w:ilvl w:val="0"/>
          <w:numId w:val="7"/>
        </w:numPr>
        <w:tabs>
          <w:tab w:val="left" w:pos="581"/>
        </w:tabs>
        <w:spacing w:line="240" w:lineRule="auto"/>
        <w:ind w:left="581" w:firstLine="709"/>
        <w:rPr>
          <w:rStyle w:val="FontStyle15"/>
          <w:sz w:val="22"/>
          <w:szCs w:val="22"/>
        </w:rPr>
      </w:pPr>
      <w:r w:rsidRPr="0040673E">
        <w:rPr>
          <w:rStyle w:val="FontStyle15"/>
          <w:sz w:val="22"/>
          <w:szCs w:val="22"/>
        </w:rPr>
        <w:t>Каждую контурную карту подписывают. В правом верхнем углу ученик ставит свою фамилию и класс.</w:t>
      </w:r>
    </w:p>
    <w:p w:rsidR="00D61A62" w:rsidRPr="0040673E" w:rsidRDefault="00D61A62" w:rsidP="0040673E">
      <w:pPr>
        <w:pStyle w:val="Style1"/>
        <w:widowControl/>
        <w:numPr>
          <w:ilvl w:val="0"/>
          <w:numId w:val="7"/>
        </w:numPr>
        <w:tabs>
          <w:tab w:val="left" w:pos="581"/>
        </w:tabs>
        <w:spacing w:line="240" w:lineRule="auto"/>
        <w:ind w:left="581" w:firstLine="709"/>
        <w:rPr>
          <w:rStyle w:val="FontStyle15"/>
          <w:sz w:val="22"/>
          <w:szCs w:val="22"/>
        </w:rPr>
      </w:pPr>
      <w:r w:rsidRPr="0040673E">
        <w:rPr>
          <w:rStyle w:val="FontStyle15"/>
          <w:sz w:val="22"/>
          <w:szCs w:val="22"/>
        </w:rPr>
        <w:t>При выполнении практической работы в контурных картах, в левом верхнем углу карты подписывают номер и название практической работы.</w:t>
      </w:r>
    </w:p>
    <w:p w:rsidR="00D61A62" w:rsidRPr="0040673E" w:rsidRDefault="00D61A62" w:rsidP="0040673E">
      <w:pPr>
        <w:pStyle w:val="Style1"/>
        <w:widowControl/>
        <w:numPr>
          <w:ilvl w:val="0"/>
          <w:numId w:val="7"/>
        </w:numPr>
        <w:tabs>
          <w:tab w:val="left" w:pos="581"/>
        </w:tabs>
        <w:spacing w:line="240" w:lineRule="auto"/>
        <w:ind w:left="581" w:firstLine="709"/>
        <w:rPr>
          <w:rStyle w:val="FontStyle15"/>
          <w:sz w:val="22"/>
          <w:szCs w:val="22"/>
        </w:rPr>
      </w:pPr>
      <w:r w:rsidRPr="0040673E">
        <w:rPr>
          <w:rStyle w:val="FontStyle15"/>
          <w:sz w:val="22"/>
          <w:szCs w:val="22"/>
        </w:rPr>
        <w:t>Все надписи на контурной карте делают мелко, четко, красиво, желательно печатными буквами. Название рек и гор распола</w:t>
      </w:r>
      <w:r w:rsidRPr="0040673E">
        <w:rPr>
          <w:rStyle w:val="FontStyle15"/>
          <w:sz w:val="22"/>
          <w:szCs w:val="22"/>
        </w:rPr>
        <w:softHyphen/>
        <w:t>гают соответственно вдоль хребтов и рек, названия равнин -по параллелям. Объекты гидросферы желательно подписывать синей пастой.</w:t>
      </w:r>
    </w:p>
    <w:p w:rsidR="00D61A62" w:rsidRPr="0040673E" w:rsidRDefault="00D61A62" w:rsidP="0040673E">
      <w:pPr>
        <w:pStyle w:val="Style1"/>
        <w:widowControl/>
        <w:numPr>
          <w:ilvl w:val="0"/>
          <w:numId w:val="7"/>
        </w:numPr>
        <w:tabs>
          <w:tab w:val="left" w:pos="581"/>
        </w:tabs>
        <w:spacing w:line="240" w:lineRule="auto"/>
        <w:ind w:left="581" w:firstLine="709"/>
        <w:rPr>
          <w:rStyle w:val="FontStyle15"/>
          <w:sz w:val="22"/>
          <w:szCs w:val="22"/>
        </w:rPr>
      </w:pPr>
      <w:r w:rsidRPr="0040673E">
        <w:rPr>
          <w:rStyle w:val="FontStyle15"/>
          <w:sz w:val="22"/>
          <w:szCs w:val="22"/>
        </w:rPr>
        <w:t>Если название объекта не помещается на карте, то около него ставят цифру, а внизу карты пишут, что означает данная цифра.</w:t>
      </w:r>
    </w:p>
    <w:p w:rsidR="00D61A62" w:rsidRPr="0040673E" w:rsidRDefault="00D61A62" w:rsidP="0040673E">
      <w:pPr>
        <w:pStyle w:val="Style1"/>
        <w:widowControl/>
        <w:numPr>
          <w:ilvl w:val="0"/>
          <w:numId w:val="7"/>
        </w:numPr>
        <w:tabs>
          <w:tab w:val="left" w:pos="581"/>
        </w:tabs>
        <w:spacing w:line="240" w:lineRule="auto"/>
        <w:ind w:left="581" w:firstLine="709"/>
        <w:rPr>
          <w:rStyle w:val="FontStyle15"/>
          <w:sz w:val="22"/>
          <w:szCs w:val="22"/>
        </w:rPr>
      </w:pPr>
      <w:r w:rsidRPr="0040673E">
        <w:rPr>
          <w:rStyle w:val="FontStyle15"/>
          <w:sz w:val="22"/>
          <w:szCs w:val="22"/>
        </w:rPr>
        <w:t>Если того требует задание, карту раскрашивают цветными ка</w:t>
      </w:r>
      <w:r w:rsidRPr="0040673E">
        <w:rPr>
          <w:rStyle w:val="FontStyle15"/>
          <w:sz w:val="22"/>
          <w:szCs w:val="22"/>
        </w:rPr>
        <w:softHyphen/>
        <w:t>рандашами, а затем уже подписывают географические названия.</w:t>
      </w:r>
    </w:p>
    <w:p w:rsidR="00D61A62" w:rsidRPr="0040673E" w:rsidRDefault="00D61A62" w:rsidP="0040673E">
      <w:pPr>
        <w:pStyle w:val="NormalWeb"/>
        <w:spacing w:after="0" w:afterAutospacing="0"/>
        <w:rPr>
          <w:rStyle w:val="FontStyle15"/>
          <w:sz w:val="22"/>
          <w:szCs w:val="22"/>
        </w:rPr>
      </w:pPr>
      <w:r w:rsidRPr="0040673E">
        <w:rPr>
          <w:rStyle w:val="FontStyle15"/>
          <w:sz w:val="22"/>
          <w:szCs w:val="22"/>
        </w:rPr>
        <w:t>В начале учебного года все работы в контурных картах вы</w:t>
      </w:r>
      <w:r w:rsidRPr="0040673E">
        <w:rPr>
          <w:rStyle w:val="FontStyle15"/>
          <w:sz w:val="22"/>
          <w:szCs w:val="22"/>
        </w:rPr>
        <w:softHyphen/>
        <w:t>полняются простыми карандашами, потому что навыки рабо</w:t>
      </w:r>
      <w:r w:rsidRPr="0040673E">
        <w:rPr>
          <w:rStyle w:val="FontStyle15"/>
          <w:sz w:val="22"/>
          <w:szCs w:val="22"/>
        </w:rPr>
        <w:softHyphen/>
        <w:t>ты с контурными картами слабы, и  ученики делают ошибки.</w:t>
      </w:r>
    </w:p>
    <w:p w:rsidR="00D61A62" w:rsidRPr="0040673E" w:rsidRDefault="00D61A62" w:rsidP="0040673E">
      <w:pPr>
        <w:pStyle w:val="NormalWeb"/>
        <w:spacing w:before="0" w:beforeAutospacing="0" w:after="0" w:afterAutospacing="0"/>
        <w:rPr>
          <w:rStyle w:val="FontStyle15"/>
          <w:b/>
          <w:bCs/>
          <w:sz w:val="22"/>
          <w:szCs w:val="22"/>
        </w:rPr>
      </w:pPr>
      <w:r w:rsidRPr="0040673E">
        <w:rPr>
          <w:rStyle w:val="FontStyle15"/>
          <w:b/>
          <w:bCs/>
          <w:sz w:val="22"/>
          <w:szCs w:val="22"/>
        </w:rPr>
        <w:t xml:space="preserve">      </w:t>
      </w:r>
    </w:p>
    <w:p w:rsidR="00D61A62" w:rsidRPr="0040673E" w:rsidRDefault="00D61A62" w:rsidP="0040673E">
      <w:pPr>
        <w:pStyle w:val="NormalWeb"/>
        <w:spacing w:before="0" w:beforeAutospacing="0" w:after="0" w:afterAutospacing="0"/>
        <w:rPr>
          <w:rStyle w:val="FontStyle15"/>
          <w:b/>
          <w:bCs/>
          <w:sz w:val="22"/>
          <w:szCs w:val="22"/>
        </w:rPr>
      </w:pPr>
      <w:r w:rsidRPr="0040673E">
        <w:rPr>
          <w:rStyle w:val="FontStyle15"/>
          <w:b/>
          <w:bCs/>
          <w:sz w:val="22"/>
          <w:szCs w:val="22"/>
        </w:rPr>
        <w:t xml:space="preserve"> Критерии оценки работать с картой и другими источниками              географической информации.</w:t>
      </w:r>
    </w:p>
    <w:p w:rsidR="00D61A62" w:rsidRPr="0040673E" w:rsidRDefault="00D61A62" w:rsidP="0040673E">
      <w:pPr>
        <w:pStyle w:val="NormalWeb"/>
        <w:spacing w:before="0" w:beforeAutospacing="0" w:after="0" w:afterAutospacing="0"/>
        <w:rPr>
          <w:rStyle w:val="FontStyle15"/>
          <w:sz w:val="22"/>
          <w:szCs w:val="22"/>
        </w:rPr>
      </w:pPr>
      <w:r w:rsidRPr="0040673E">
        <w:rPr>
          <w:rStyle w:val="FontStyle15"/>
          <w:sz w:val="22"/>
          <w:szCs w:val="22"/>
        </w:rPr>
        <w:t>Отметка 5 – правильный и полный  отбор источников знаний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формулировка выводов на основе практической деятельности аккуратное оформление результатов работы.</w:t>
      </w:r>
    </w:p>
    <w:p w:rsidR="00D61A62" w:rsidRPr="0040673E" w:rsidRDefault="00D61A62" w:rsidP="0040673E">
      <w:pPr>
        <w:pStyle w:val="NormalWeb"/>
        <w:spacing w:before="0" w:beforeAutospacing="0" w:after="0" w:afterAutospacing="0"/>
        <w:rPr>
          <w:rStyle w:val="FontStyle15"/>
          <w:sz w:val="22"/>
          <w:szCs w:val="22"/>
        </w:rPr>
      </w:pPr>
      <w:r w:rsidRPr="0040673E">
        <w:rPr>
          <w:rStyle w:val="FontStyle15"/>
          <w:sz w:val="22"/>
          <w:szCs w:val="22"/>
        </w:rPr>
        <w:t>Отметка «4» - правильный и полный отбор источников знаний; допускается неточности в использовании карт и других источников знаний. В оформлении результатов.</w:t>
      </w:r>
    </w:p>
    <w:p w:rsidR="00D61A62" w:rsidRPr="0040673E" w:rsidRDefault="00D61A62" w:rsidP="0040673E">
      <w:pPr>
        <w:pStyle w:val="NormalWeb"/>
        <w:spacing w:before="0" w:beforeAutospacing="0" w:after="0" w:afterAutospacing="0"/>
        <w:rPr>
          <w:rStyle w:val="FontStyle15"/>
          <w:sz w:val="22"/>
          <w:szCs w:val="22"/>
        </w:rPr>
      </w:pPr>
      <w:r w:rsidRPr="0040673E">
        <w:rPr>
          <w:rStyle w:val="FontStyle15"/>
          <w:sz w:val="22"/>
          <w:szCs w:val="22"/>
        </w:rPr>
        <w:t>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D61A62" w:rsidRPr="0040673E" w:rsidRDefault="00D61A62" w:rsidP="0040673E">
      <w:pPr>
        <w:pStyle w:val="NormalWeb"/>
        <w:spacing w:before="0" w:beforeAutospacing="0" w:after="0" w:afterAutospacing="0"/>
        <w:rPr>
          <w:rStyle w:val="FontStyle15"/>
          <w:sz w:val="22"/>
          <w:szCs w:val="22"/>
        </w:rPr>
      </w:pPr>
      <w:r w:rsidRPr="0040673E">
        <w:rPr>
          <w:rStyle w:val="FontStyle15"/>
          <w:sz w:val="22"/>
          <w:szCs w:val="22"/>
        </w:rPr>
        <w:t>Отметка «2» - неумение отбирать и использовать основные источники знаний, допускаются существенные ошибки в выполнении заданий и оформлении результатов.</w:t>
      </w:r>
    </w:p>
    <w:p w:rsidR="00D61A62" w:rsidRPr="0040673E" w:rsidRDefault="00D61A62" w:rsidP="0040673E">
      <w:pPr>
        <w:spacing w:after="0" w:line="240" w:lineRule="auto"/>
        <w:rPr>
          <w:rFonts w:ascii="Times New Roman" w:hAnsi="Times New Roman" w:cs="Times New Roman"/>
          <w:b/>
          <w:bCs/>
        </w:rPr>
      </w:pPr>
      <w:r w:rsidRPr="0040673E">
        <w:rPr>
          <w:rFonts w:ascii="Times New Roman" w:hAnsi="Times New Roman" w:cs="Times New Roman"/>
          <w:b/>
          <w:bCs/>
        </w:rPr>
        <w:t xml:space="preserve">                              Критерии оценивания тестов</w:t>
      </w:r>
    </w:p>
    <w:p w:rsidR="00D61A62" w:rsidRPr="0040673E" w:rsidRDefault="00D61A62" w:rsidP="0040673E">
      <w:pPr>
        <w:spacing w:after="0" w:line="240" w:lineRule="auto"/>
        <w:rPr>
          <w:rFonts w:ascii="Times New Roman" w:hAnsi="Times New Roman" w:cs="Times New Roman"/>
          <w:b/>
          <w:bCs/>
        </w:rPr>
      </w:pPr>
      <w:r w:rsidRPr="0040673E">
        <w:rPr>
          <w:rFonts w:ascii="Times New Roman" w:hAnsi="Times New Roman" w:cs="Times New Roman"/>
          <w:b/>
          <w:bCs/>
        </w:rPr>
        <w:t>«5» - 80 – 100%</w:t>
      </w:r>
    </w:p>
    <w:p w:rsidR="00D61A62" w:rsidRPr="0040673E" w:rsidRDefault="00D61A62" w:rsidP="0040673E">
      <w:pPr>
        <w:spacing w:after="0" w:line="240" w:lineRule="auto"/>
        <w:rPr>
          <w:rFonts w:ascii="Times New Roman" w:hAnsi="Times New Roman" w:cs="Times New Roman"/>
          <w:b/>
          <w:bCs/>
        </w:rPr>
      </w:pPr>
      <w:r w:rsidRPr="0040673E">
        <w:rPr>
          <w:rFonts w:ascii="Times New Roman" w:hAnsi="Times New Roman" w:cs="Times New Roman"/>
          <w:b/>
          <w:bCs/>
        </w:rPr>
        <w:t>«4» - 70 – 79%</w:t>
      </w:r>
    </w:p>
    <w:p w:rsidR="00D61A62" w:rsidRPr="00273270" w:rsidRDefault="00D61A62" w:rsidP="0040673E">
      <w:pPr>
        <w:spacing w:after="0" w:line="240" w:lineRule="auto"/>
        <w:rPr>
          <w:rFonts w:ascii="Times New Roman" w:hAnsi="Times New Roman" w:cs="Times New Roman"/>
          <w:b/>
          <w:bCs/>
        </w:rPr>
      </w:pPr>
      <w:r w:rsidRPr="0040673E">
        <w:rPr>
          <w:rFonts w:ascii="Times New Roman" w:hAnsi="Times New Roman" w:cs="Times New Roman"/>
          <w:b/>
          <w:bCs/>
        </w:rPr>
        <w:t>«3» - 50 – 69 %</w:t>
      </w:r>
    </w:p>
    <w:sectPr w:rsidR="00D61A62" w:rsidRPr="00273270" w:rsidSect="0050406B">
      <w:type w:val="nextColumn"/>
      <w:pgSz w:w="16838" w:h="11906" w:orient="landscape"/>
      <w:pgMar w:top="567"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Newton-Regular">
    <w:altName w:val="MS Mincho"/>
    <w:panose1 w:val="00000000000000000000"/>
    <w:charset w:val="80"/>
    <w:family w:val="auto"/>
    <w:notTrueType/>
    <w:pitch w:val="default"/>
    <w:sig w:usb0="00000001" w:usb1="08070000" w:usb2="00000010" w:usb3="00000000" w:csb0="00020000" w:csb1="00000000"/>
  </w:font>
  <w:font w:name="SchoolBookSanPin">
    <w:panose1 w:val="00000000000000000000"/>
    <w:charset w:val="CC"/>
    <w:family w:val="auto"/>
    <w:notTrueType/>
    <w:pitch w:val="default"/>
    <w:sig w:usb0="00000201" w:usb1="00000000" w:usb2="00000000" w:usb3="00000000" w:csb0="00000004" w:csb1="00000000"/>
  </w:font>
  <w:font w:name="SchoolBookSanPin-BoldItalic">
    <w:panose1 w:val="00000000000000000000"/>
    <w:charset w:val="CC"/>
    <w:family w:val="auto"/>
    <w:notTrueType/>
    <w:pitch w:val="default"/>
    <w:sig w:usb0="00000201" w:usb1="00000000" w:usb2="00000000" w:usb3="00000000" w:csb0="00000004" w:csb1="00000000"/>
  </w:font>
  <w:font w:name="SchoolBookCSanPin-Regular">
    <w:panose1 w:val="00000000000000000000"/>
    <w:charset w:val="CC"/>
    <w:family w:val="auto"/>
    <w:notTrueType/>
    <w:pitch w:val="default"/>
    <w:sig w:usb0="00000201" w:usb1="00000000" w:usb2="00000000" w:usb3="00000000" w:csb0="00000004" w:csb1="00000000"/>
  </w:font>
  <w:font w:name="@Arial Unicode MS">
    <w:panose1 w:val="00000000000000000000"/>
    <w:charset w:val="80"/>
    <w:family w:val="swiss"/>
    <w:notTrueType/>
    <w:pitch w:val="variable"/>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85BB0"/>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1">
    <w:nsid w:val="07E2109A"/>
    <w:multiLevelType w:val="hybridMultilevel"/>
    <w:tmpl w:val="526416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7ED4651"/>
    <w:multiLevelType w:val="hybridMultilevel"/>
    <w:tmpl w:val="95C05D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965FB6"/>
    <w:multiLevelType w:val="hybridMultilevel"/>
    <w:tmpl w:val="1AB6292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0E1F6ABB"/>
    <w:multiLevelType w:val="hybridMultilevel"/>
    <w:tmpl w:val="9F54FED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FB8368C"/>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6">
    <w:nsid w:val="1513245E"/>
    <w:multiLevelType w:val="hybridMultilevel"/>
    <w:tmpl w:val="241CB2A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7070CBC"/>
    <w:multiLevelType w:val="hybridMultilevel"/>
    <w:tmpl w:val="59EAE89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178A41F6"/>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9">
    <w:nsid w:val="19C24A59"/>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10">
    <w:nsid w:val="24185AC6"/>
    <w:multiLevelType w:val="hybridMultilevel"/>
    <w:tmpl w:val="572A7BC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4C675F4"/>
    <w:multiLevelType w:val="hybridMultilevel"/>
    <w:tmpl w:val="AB64BC78"/>
    <w:lvl w:ilvl="0" w:tplc="04190001">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6DF4E6D"/>
    <w:multiLevelType w:val="hybridMultilevel"/>
    <w:tmpl w:val="8CA8929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8A377C3"/>
    <w:multiLevelType w:val="hybridMultilevel"/>
    <w:tmpl w:val="6F42D04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3BBD008B"/>
    <w:multiLevelType w:val="hybridMultilevel"/>
    <w:tmpl w:val="C1F08A9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0CF0781"/>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16">
    <w:nsid w:val="439913BC"/>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17">
    <w:nsid w:val="465560A4"/>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18">
    <w:nsid w:val="47B36606"/>
    <w:multiLevelType w:val="hybridMultilevel"/>
    <w:tmpl w:val="84123E7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4977298A"/>
    <w:multiLevelType w:val="hybridMultilevel"/>
    <w:tmpl w:val="777EA23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D7B2A29"/>
    <w:multiLevelType w:val="singleLevel"/>
    <w:tmpl w:val="937C6DE0"/>
    <w:lvl w:ilvl="0">
      <w:start w:val="1"/>
      <w:numFmt w:val="decimal"/>
      <w:lvlText w:val="%1."/>
      <w:legacy w:legacy="1" w:legacySpace="0" w:legacyIndent="283"/>
      <w:lvlJc w:val="left"/>
      <w:rPr>
        <w:rFonts w:ascii="Times New Roman" w:hAnsi="Times New Roman" w:cs="Times New Roman" w:hint="default"/>
      </w:rPr>
    </w:lvl>
  </w:abstractNum>
  <w:abstractNum w:abstractNumId="21">
    <w:nsid w:val="4EDB5E28"/>
    <w:multiLevelType w:val="hybridMultilevel"/>
    <w:tmpl w:val="CF822E1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523E5172"/>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23">
    <w:nsid w:val="532879CA"/>
    <w:multiLevelType w:val="hybridMultilevel"/>
    <w:tmpl w:val="F93E741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53663B07"/>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25">
    <w:nsid w:val="55305D0C"/>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26">
    <w:nsid w:val="57FD4B29"/>
    <w:multiLevelType w:val="hybridMultilevel"/>
    <w:tmpl w:val="CC72BABE"/>
    <w:lvl w:ilvl="0" w:tplc="47946714">
      <w:start w:val="1"/>
      <w:numFmt w:val="decimal"/>
      <w:lvlText w:val="%1."/>
      <w:lvlJc w:val="left"/>
      <w:pPr>
        <w:ind w:left="644" w:hanging="360"/>
      </w:pPr>
      <w:rPr>
        <w:rFonts w:hint="default"/>
        <w:u w:val="none"/>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7">
    <w:nsid w:val="586A2C37"/>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28">
    <w:nsid w:val="5C771598"/>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29">
    <w:nsid w:val="5D77754B"/>
    <w:multiLevelType w:val="hybridMultilevel"/>
    <w:tmpl w:val="1364470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5D856FB1"/>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31">
    <w:nsid w:val="5EC046E6"/>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32">
    <w:nsid w:val="5F5C097B"/>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33">
    <w:nsid w:val="677C4972"/>
    <w:multiLevelType w:val="hybridMultilevel"/>
    <w:tmpl w:val="985EB69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6C181882"/>
    <w:multiLevelType w:val="singleLevel"/>
    <w:tmpl w:val="DEA60274"/>
    <w:lvl w:ilvl="0">
      <w:start w:val="1"/>
      <w:numFmt w:val="none"/>
      <w:lvlText w:val=""/>
      <w:legacy w:legacy="1" w:legacySpace="120" w:legacyIndent="567"/>
      <w:lvlJc w:val="left"/>
      <w:pPr>
        <w:ind w:left="567" w:hanging="567"/>
      </w:pPr>
      <w:rPr>
        <w:rFonts w:ascii="Symbol" w:hAnsi="Symbol" w:cs="Symbol" w:hint="default"/>
      </w:rPr>
    </w:lvl>
  </w:abstractNum>
  <w:abstractNum w:abstractNumId="35">
    <w:nsid w:val="6C33206C"/>
    <w:multiLevelType w:val="hybridMultilevel"/>
    <w:tmpl w:val="232C98CE"/>
    <w:lvl w:ilvl="0" w:tplc="04190001">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F642E38"/>
    <w:multiLevelType w:val="hybridMultilevel"/>
    <w:tmpl w:val="A8741C2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6FBB20BD"/>
    <w:multiLevelType w:val="hybridMultilevel"/>
    <w:tmpl w:val="2D600650"/>
    <w:lvl w:ilvl="0" w:tplc="5A422642">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38">
    <w:nsid w:val="76062389"/>
    <w:multiLevelType w:val="hybridMultilevel"/>
    <w:tmpl w:val="B5A03B08"/>
    <w:lvl w:ilvl="0" w:tplc="ADD8B2B0">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BE4282C"/>
    <w:multiLevelType w:val="hybridMultilevel"/>
    <w:tmpl w:val="B21680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0">
    <w:nsid w:val="7F936CE5"/>
    <w:multiLevelType w:val="hybridMultilevel"/>
    <w:tmpl w:val="AB2E828C"/>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6"/>
  </w:num>
  <w:num w:numId="2">
    <w:abstractNumId w:val="39"/>
  </w:num>
  <w:num w:numId="3">
    <w:abstractNumId w:val="29"/>
  </w:num>
  <w:num w:numId="4">
    <w:abstractNumId w:val="3"/>
  </w:num>
  <w:num w:numId="5">
    <w:abstractNumId w:val="4"/>
  </w:num>
  <w:num w:numId="6">
    <w:abstractNumId w:val="18"/>
  </w:num>
  <w:num w:numId="7">
    <w:abstractNumId w:val="20"/>
  </w:num>
  <w:num w:numId="8">
    <w:abstractNumId w:val="9"/>
    <w:lvlOverride w:ilvl="0">
      <w:startOverride w:val="1"/>
    </w:lvlOverride>
  </w:num>
  <w:num w:numId="9">
    <w:abstractNumId w:val="15"/>
    <w:lvlOverride w:ilvl="0">
      <w:startOverride w:val="1"/>
    </w:lvlOverride>
  </w:num>
  <w:num w:numId="10">
    <w:abstractNumId w:val="0"/>
    <w:lvlOverride w:ilvl="0">
      <w:startOverride w:val="1"/>
    </w:lvlOverride>
  </w:num>
  <w:num w:numId="11">
    <w:abstractNumId w:val="34"/>
    <w:lvlOverride w:ilvl="0">
      <w:startOverride w:val="1"/>
    </w:lvlOverride>
  </w:num>
  <w:num w:numId="12">
    <w:abstractNumId w:val="27"/>
    <w:lvlOverride w:ilvl="0">
      <w:startOverride w:val="1"/>
    </w:lvlOverride>
  </w:num>
  <w:num w:numId="13">
    <w:abstractNumId w:val="17"/>
    <w:lvlOverride w:ilvl="0">
      <w:startOverride w:val="1"/>
    </w:lvlOverride>
  </w:num>
  <w:num w:numId="14">
    <w:abstractNumId w:val="8"/>
    <w:lvlOverride w:ilvl="0">
      <w:startOverride w:val="1"/>
    </w:lvlOverride>
  </w:num>
  <w:num w:numId="15">
    <w:abstractNumId w:val="30"/>
    <w:lvlOverride w:ilvl="0">
      <w:startOverride w:val="1"/>
    </w:lvlOverride>
  </w:num>
  <w:num w:numId="16">
    <w:abstractNumId w:val="32"/>
    <w:lvlOverride w:ilvl="0">
      <w:startOverride w:val="1"/>
    </w:lvlOverride>
  </w:num>
  <w:num w:numId="17">
    <w:abstractNumId w:val="16"/>
    <w:lvlOverride w:ilvl="0">
      <w:startOverride w:val="1"/>
    </w:lvlOverride>
  </w:num>
  <w:num w:numId="18">
    <w:abstractNumId w:val="5"/>
    <w:lvlOverride w:ilvl="0">
      <w:startOverride w:val="1"/>
    </w:lvlOverride>
  </w:num>
  <w:num w:numId="19">
    <w:abstractNumId w:val="22"/>
    <w:lvlOverride w:ilvl="0">
      <w:startOverride w:val="1"/>
    </w:lvlOverride>
  </w:num>
  <w:num w:numId="20">
    <w:abstractNumId w:val="24"/>
    <w:lvlOverride w:ilvl="0">
      <w:startOverride w:val="1"/>
    </w:lvlOverride>
  </w:num>
  <w:num w:numId="21">
    <w:abstractNumId w:val="25"/>
    <w:lvlOverride w:ilvl="0">
      <w:startOverride w:val="1"/>
    </w:lvlOverride>
  </w:num>
  <w:num w:numId="22">
    <w:abstractNumId w:val="31"/>
    <w:lvlOverride w:ilvl="0">
      <w:startOverride w:val="1"/>
    </w:lvlOverride>
  </w:num>
  <w:num w:numId="23">
    <w:abstractNumId w:val="28"/>
    <w:lvlOverride w:ilvl="0">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23"/>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4"/>
  </w:num>
  <w:num w:numId="32">
    <w:abstractNumId w:val="11"/>
  </w:num>
  <w:num w:numId="33">
    <w:abstractNumId w:val="35"/>
  </w:num>
  <w:num w:numId="34">
    <w:abstractNumId w:val="12"/>
  </w:num>
  <w:num w:numId="35">
    <w:abstractNumId w:val="10"/>
  </w:num>
  <w:num w:numId="36">
    <w:abstractNumId w:val="13"/>
  </w:num>
  <w:num w:numId="37">
    <w:abstractNumId w:val="36"/>
  </w:num>
  <w:num w:numId="38">
    <w:abstractNumId w:val="1"/>
  </w:num>
  <w:num w:numId="39">
    <w:abstractNumId w:val="37"/>
  </w:num>
  <w:num w:numId="40">
    <w:abstractNumId w:val="2"/>
  </w:num>
  <w:num w:numId="41">
    <w:abstractNumId w:val="40"/>
  </w:num>
  <w:num w:numId="42">
    <w:abstractNumId w:val="33"/>
  </w:num>
  <w:num w:numId="4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1101"/>
    <w:rsid w:val="00011C13"/>
    <w:rsid w:val="000576FF"/>
    <w:rsid w:val="0008408D"/>
    <w:rsid w:val="000D5475"/>
    <w:rsid w:val="000F2660"/>
    <w:rsid w:val="00123FEC"/>
    <w:rsid w:val="00124AA0"/>
    <w:rsid w:val="00134A74"/>
    <w:rsid w:val="001B33FC"/>
    <w:rsid w:val="001D4A9C"/>
    <w:rsid w:val="001F5557"/>
    <w:rsid w:val="00220BAE"/>
    <w:rsid w:val="00244ABF"/>
    <w:rsid w:val="00273270"/>
    <w:rsid w:val="002A3EF0"/>
    <w:rsid w:val="002F178E"/>
    <w:rsid w:val="0031729B"/>
    <w:rsid w:val="00324316"/>
    <w:rsid w:val="00346846"/>
    <w:rsid w:val="00350821"/>
    <w:rsid w:val="003A37CA"/>
    <w:rsid w:val="003F0E9C"/>
    <w:rsid w:val="0040673E"/>
    <w:rsid w:val="00423507"/>
    <w:rsid w:val="0044636B"/>
    <w:rsid w:val="00463050"/>
    <w:rsid w:val="00473C0D"/>
    <w:rsid w:val="004908E6"/>
    <w:rsid w:val="0050406B"/>
    <w:rsid w:val="005378FE"/>
    <w:rsid w:val="00561B6B"/>
    <w:rsid w:val="0056554D"/>
    <w:rsid w:val="00584164"/>
    <w:rsid w:val="005A1264"/>
    <w:rsid w:val="005E5F37"/>
    <w:rsid w:val="005F1976"/>
    <w:rsid w:val="005F2E79"/>
    <w:rsid w:val="005F640F"/>
    <w:rsid w:val="00604802"/>
    <w:rsid w:val="0062361C"/>
    <w:rsid w:val="006675D7"/>
    <w:rsid w:val="00671101"/>
    <w:rsid w:val="00697D3C"/>
    <w:rsid w:val="007348ED"/>
    <w:rsid w:val="00742C82"/>
    <w:rsid w:val="00744DE5"/>
    <w:rsid w:val="00761633"/>
    <w:rsid w:val="00782AF2"/>
    <w:rsid w:val="0078620D"/>
    <w:rsid w:val="00792D6D"/>
    <w:rsid w:val="007956BC"/>
    <w:rsid w:val="00807C7E"/>
    <w:rsid w:val="00866174"/>
    <w:rsid w:val="008806D7"/>
    <w:rsid w:val="008A27F7"/>
    <w:rsid w:val="008C06BC"/>
    <w:rsid w:val="008D473B"/>
    <w:rsid w:val="008F4039"/>
    <w:rsid w:val="00906C44"/>
    <w:rsid w:val="00914B8A"/>
    <w:rsid w:val="00927F8D"/>
    <w:rsid w:val="009330B0"/>
    <w:rsid w:val="00985856"/>
    <w:rsid w:val="009B671D"/>
    <w:rsid w:val="009C18D4"/>
    <w:rsid w:val="00A10CD3"/>
    <w:rsid w:val="00A17D11"/>
    <w:rsid w:val="00A371B3"/>
    <w:rsid w:val="00A46D82"/>
    <w:rsid w:val="00AE4AC9"/>
    <w:rsid w:val="00B148E5"/>
    <w:rsid w:val="00B416A5"/>
    <w:rsid w:val="00BB4AFE"/>
    <w:rsid w:val="00BC48F7"/>
    <w:rsid w:val="00C00A9E"/>
    <w:rsid w:val="00C50D2F"/>
    <w:rsid w:val="00C522BF"/>
    <w:rsid w:val="00C62D29"/>
    <w:rsid w:val="00C67D3F"/>
    <w:rsid w:val="00D2368B"/>
    <w:rsid w:val="00D61A62"/>
    <w:rsid w:val="00D70692"/>
    <w:rsid w:val="00D821AA"/>
    <w:rsid w:val="00DA27B2"/>
    <w:rsid w:val="00DD0ABE"/>
    <w:rsid w:val="00DE235B"/>
    <w:rsid w:val="00DF22AB"/>
    <w:rsid w:val="00E45D6D"/>
    <w:rsid w:val="00E62198"/>
    <w:rsid w:val="00E83DB8"/>
    <w:rsid w:val="00EB4172"/>
    <w:rsid w:val="00F33C99"/>
    <w:rsid w:val="00FA6CB6"/>
    <w:rsid w:val="00FB0540"/>
    <w:rsid w:val="00FE5FF3"/>
    <w:rsid w:val="00FF28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8E6"/>
    <w:pPr>
      <w:spacing w:after="200" w:line="276" w:lineRule="auto"/>
    </w:pPr>
    <w:rPr>
      <w:rFonts w:cs="Calibri"/>
      <w:lang w:eastAsia="en-US"/>
    </w:rPr>
  </w:style>
  <w:style w:type="paragraph" w:styleId="Heading3">
    <w:name w:val="heading 3"/>
    <w:basedOn w:val="Normal"/>
    <w:next w:val="Normal"/>
    <w:link w:val="Heading3Char"/>
    <w:uiPriority w:val="99"/>
    <w:qFormat/>
    <w:rsid w:val="00273270"/>
    <w:pPr>
      <w:keepNext/>
      <w:spacing w:after="0" w:line="240" w:lineRule="auto"/>
      <w:ind w:left="1620"/>
      <w:jc w:val="center"/>
      <w:outlineLvl w:val="2"/>
    </w:pPr>
    <w:rPr>
      <w:rFonts w:ascii="Times New Roman" w:eastAsia="Times New Roman" w:hAnsi="Times New Roman" w:cs="Times New Roman"/>
      <w:b/>
      <w:bCs/>
      <w:sz w:val="52"/>
      <w:szCs w:val="52"/>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273270"/>
    <w:rPr>
      <w:rFonts w:ascii="Times New Roman" w:hAnsi="Times New Roman" w:cs="Times New Roman"/>
      <w:b/>
      <w:bCs/>
      <w:sz w:val="24"/>
      <w:szCs w:val="24"/>
      <w:lang w:eastAsia="ru-RU"/>
    </w:rPr>
  </w:style>
  <w:style w:type="paragraph" w:styleId="ListParagraph">
    <w:name w:val="List Paragraph"/>
    <w:basedOn w:val="Normal"/>
    <w:uiPriority w:val="99"/>
    <w:qFormat/>
    <w:rsid w:val="009B671D"/>
    <w:pPr>
      <w:ind w:left="720"/>
    </w:pPr>
  </w:style>
  <w:style w:type="paragraph" w:styleId="NormalWeb">
    <w:name w:val="Normal (Web)"/>
    <w:basedOn w:val="Normal"/>
    <w:uiPriority w:val="99"/>
    <w:rsid w:val="001B33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5">
    <w:name w:val="Font Style15"/>
    <w:basedOn w:val="DefaultParagraphFont"/>
    <w:uiPriority w:val="99"/>
    <w:rsid w:val="001B33FC"/>
    <w:rPr>
      <w:rFonts w:ascii="Times New Roman" w:hAnsi="Times New Roman" w:cs="Times New Roman"/>
      <w:sz w:val="20"/>
      <w:szCs w:val="20"/>
    </w:rPr>
  </w:style>
  <w:style w:type="paragraph" w:customStyle="1" w:styleId="Style6">
    <w:name w:val="Style6"/>
    <w:basedOn w:val="Normal"/>
    <w:uiPriority w:val="99"/>
    <w:rsid w:val="001B33FC"/>
    <w:pPr>
      <w:widowControl w:val="0"/>
      <w:autoSpaceDE w:val="0"/>
      <w:autoSpaceDN w:val="0"/>
      <w:adjustRightInd w:val="0"/>
      <w:spacing w:after="0" w:line="226" w:lineRule="exact"/>
      <w:ind w:firstLine="278"/>
      <w:jc w:val="both"/>
    </w:pPr>
    <w:rPr>
      <w:rFonts w:ascii="Times New Roman" w:eastAsia="Times New Roman" w:hAnsi="Times New Roman" w:cs="Times New Roman"/>
      <w:sz w:val="24"/>
      <w:szCs w:val="24"/>
      <w:lang w:eastAsia="ru-RU"/>
    </w:rPr>
  </w:style>
  <w:style w:type="character" w:customStyle="1" w:styleId="FontStyle18">
    <w:name w:val="Font Style18"/>
    <w:basedOn w:val="DefaultParagraphFont"/>
    <w:uiPriority w:val="99"/>
    <w:rsid w:val="001B33FC"/>
    <w:rPr>
      <w:rFonts w:ascii="Times New Roman" w:hAnsi="Times New Roman" w:cs="Times New Roman"/>
      <w:i/>
      <w:iCs/>
      <w:sz w:val="20"/>
      <w:szCs w:val="20"/>
    </w:rPr>
  </w:style>
  <w:style w:type="paragraph" w:customStyle="1" w:styleId="Style3">
    <w:name w:val="Style3"/>
    <w:basedOn w:val="Normal"/>
    <w:uiPriority w:val="99"/>
    <w:rsid w:val="001B33FC"/>
    <w:pPr>
      <w:widowControl w:val="0"/>
      <w:autoSpaceDE w:val="0"/>
      <w:autoSpaceDN w:val="0"/>
      <w:adjustRightInd w:val="0"/>
      <w:spacing w:after="0" w:line="226" w:lineRule="exact"/>
      <w:ind w:firstLine="274"/>
      <w:jc w:val="both"/>
    </w:pPr>
    <w:rPr>
      <w:rFonts w:ascii="Times New Roman" w:eastAsia="Times New Roman" w:hAnsi="Times New Roman" w:cs="Times New Roman"/>
      <w:sz w:val="24"/>
      <w:szCs w:val="24"/>
      <w:lang w:eastAsia="ru-RU"/>
    </w:rPr>
  </w:style>
  <w:style w:type="character" w:customStyle="1" w:styleId="FontStyle17">
    <w:name w:val="Font Style17"/>
    <w:basedOn w:val="DefaultParagraphFont"/>
    <w:uiPriority w:val="99"/>
    <w:rsid w:val="001B33FC"/>
    <w:rPr>
      <w:rFonts w:ascii="Arial" w:hAnsi="Arial" w:cs="Arial"/>
      <w:i/>
      <w:iCs/>
      <w:sz w:val="18"/>
      <w:szCs w:val="18"/>
    </w:rPr>
  </w:style>
  <w:style w:type="paragraph" w:customStyle="1" w:styleId="Style1">
    <w:name w:val="Style1"/>
    <w:basedOn w:val="Normal"/>
    <w:uiPriority w:val="99"/>
    <w:rsid w:val="001B33FC"/>
    <w:pPr>
      <w:widowControl w:val="0"/>
      <w:autoSpaceDE w:val="0"/>
      <w:autoSpaceDN w:val="0"/>
      <w:adjustRightInd w:val="0"/>
      <w:spacing w:after="0" w:line="226" w:lineRule="exact"/>
      <w:ind w:hanging="283"/>
      <w:jc w:val="both"/>
    </w:pPr>
    <w:rPr>
      <w:rFonts w:ascii="Times New Roman" w:eastAsia="Times New Roman" w:hAnsi="Times New Roman" w:cs="Times New Roman"/>
      <w:sz w:val="24"/>
      <w:szCs w:val="24"/>
      <w:lang w:eastAsia="ru-RU"/>
    </w:rPr>
  </w:style>
  <w:style w:type="character" w:customStyle="1" w:styleId="FontStyle16">
    <w:name w:val="Font Style16"/>
    <w:basedOn w:val="DefaultParagraphFont"/>
    <w:uiPriority w:val="99"/>
    <w:rsid w:val="001B33FC"/>
    <w:rPr>
      <w:rFonts w:ascii="Times New Roman" w:hAnsi="Times New Roman" w:cs="Times New Roman"/>
      <w:b/>
      <w:bCs/>
      <w:i/>
      <w:iCs/>
      <w:sz w:val="20"/>
      <w:szCs w:val="20"/>
    </w:rPr>
  </w:style>
  <w:style w:type="table" w:styleId="TableGrid">
    <w:name w:val="Table Grid"/>
    <w:basedOn w:val="TableNormal"/>
    <w:uiPriority w:val="99"/>
    <w:rsid w:val="0027327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273270"/>
    <w:pPr>
      <w:widowControl w:val="0"/>
      <w:autoSpaceDE w:val="0"/>
      <w:autoSpaceDN w:val="0"/>
      <w:adjustRightInd w:val="0"/>
    </w:pPr>
    <w:rPr>
      <w:rFonts w:ascii="Times New Roman" w:eastAsia="Times New Roman" w:hAnsi="Times New Roman"/>
      <w:sz w:val="20"/>
      <w:szCs w:val="20"/>
    </w:rPr>
  </w:style>
  <w:style w:type="paragraph" w:styleId="BodyTextIndent2">
    <w:name w:val="Body Text Indent 2"/>
    <w:basedOn w:val="Normal"/>
    <w:link w:val="BodyTextIndent2Char"/>
    <w:uiPriority w:val="99"/>
    <w:rsid w:val="00273270"/>
    <w:pPr>
      <w:spacing w:after="0" w:line="240" w:lineRule="auto"/>
      <w:ind w:left="900"/>
      <w:jc w:val="both"/>
    </w:pPr>
    <w:rPr>
      <w:rFonts w:ascii="Times New Roman" w:eastAsia="Times New Roman" w:hAnsi="Times New Roman" w:cs="Times New Roman"/>
      <w:sz w:val="24"/>
      <w:szCs w:val="24"/>
      <w:lang w:eastAsia="ru-RU"/>
    </w:rPr>
  </w:style>
  <w:style w:type="character" w:customStyle="1" w:styleId="BodyTextIndent2Char">
    <w:name w:val="Body Text Indent 2 Char"/>
    <w:basedOn w:val="DefaultParagraphFont"/>
    <w:link w:val="BodyTextIndent2"/>
    <w:uiPriority w:val="99"/>
    <w:locked/>
    <w:rsid w:val="00273270"/>
    <w:rPr>
      <w:rFonts w:ascii="Times New Roman" w:hAnsi="Times New Roman" w:cs="Times New Roman"/>
      <w:sz w:val="20"/>
      <w:szCs w:val="20"/>
      <w:lang w:eastAsia="ru-RU"/>
    </w:rPr>
  </w:style>
  <w:style w:type="paragraph" w:customStyle="1" w:styleId="c2">
    <w:name w:val="c2"/>
    <w:basedOn w:val="Normal"/>
    <w:uiPriority w:val="99"/>
    <w:rsid w:val="002732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Normal"/>
    <w:uiPriority w:val="99"/>
    <w:rsid w:val="00273270"/>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styleId="BodyTextIndent">
    <w:name w:val="Body Text Indent"/>
    <w:basedOn w:val="Normal"/>
    <w:link w:val="BodyTextIndentChar"/>
    <w:uiPriority w:val="99"/>
    <w:semiHidden/>
    <w:rsid w:val="00273270"/>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uiPriority w:val="99"/>
    <w:semiHidden/>
    <w:locked/>
    <w:rsid w:val="00273270"/>
    <w:rPr>
      <w:rFonts w:ascii="Times New Roman" w:hAnsi="Times New Roman" w:cs="Times New Roman"/>
      <w:sz w:val="20"/>
      <w:szCs w:val="20"/>
      <w:lang w:eastAsia="ru-RU"/>
    </w:rPr>
  </w:style>
  <w:style w:type="character" w:customStyle="1" w:styleId="c5">
    <w:name w:val="c5"/>
    <w:basedOn w:val="DefaultParagraphFont"/>
    <w:uiPriority w:val="99"/>
    <w:rsid w:val="00273270"/>
  </w:style>
  <w:style w:type="paragraph" w:customStyle="1" w:styleId="1">
    <w:name w:val="Знак1"/>
    <w:basedOn w:val="Normal"/>
    <w:uiPriority w:val="99"/>
    <w:rsid w:val="00273270"/>
    <w:pPr>
      <w:spacing w:after="160" w:line="240" w:lineRule="exact"/>
    </w:pPr>
    <w:rPr>
      <w:rFonts w:ascii="Verdana" w:eastAsia="Times New Roman" w:hAnsi="Verdana" w:cs="Verdana"/>
      <w:sz w:val="20"/>
      <w:szCs w:val="20"/>
      <w:lang w:val="en-US"/>
    </w:rPr>
  </w:style>
  <w:style w:type="paragraph" w:customStyle="1" w:styleId="10">
    <w:name w:val="Основной 1 см"/>
    <w:basedOn w:val="Normal"/>
    <w:uiPriority w:val="99"/>
    <w:rsid w:val="00273270"/>
    <w:pPr>
      <w:spacing w:after="0" w:line="240" w:lineRule="auto"/>
      <w:ind w:firstLine="567"/>
      <w:jc w:val="both"/>
    </w:pPr>
    <w:rPr>
      <w:rFonts w:ascii="Times New Roman" w:eastAsia="Times New Roman" w:hAnsi="Times New Roman" w:cs="Times New Roman"/>
      <w:sz w:val="28"/>
      <w:szCs w:val="28"/>
      <w:lang w:val="en-US" w:eastAsia="ru-RU"/>
    </w:rPr>
  </w:style>
  <w:style w:type="paragraph" w:styleId="Header">
    <w:name w:val="header"/>
    <w:basedOn w:val="Normal"/>
    <w:link w:val="HeaderChar"/>
    <w:uiPriority w:val="99"/>
    <w:rsid w:val="0027327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locked/>
    <w:rsid w:val="00273270"/>
    <w:rPr>
      <w:rFonts w:ascii="Times New Roman" w:hAnsi="Times New Roman" w:cs="Times New Roman"/>
      <w:sz w:val="20"/>
      <w:szCs w:val="20"/>
    </w:rPr>
  </w:style>
  <w:style w:type="paragraph" w:styleId="Footer">
    <w:name w:val="footer"/>
    <w:basedOn w:val="Normal"/>
    <w:link w:val="FooterChar"/>
    <w:uiPriority w:val="99"/>
    <w:rsid w:val="0027327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locked/>
    <w:rsid w:val="00273270"/>
    <w:rPr>
      <w:rFonts w:ascii="Times New Roman" w:hAnsi="Times New Roman" w:cs="Times New Roman"/>
      <w:sz w:val="20"/>
      <w:szCs w:val="20"/>
    </w:rPr>
  </w:style>
  <w:style w:type="character" w:styleId="Hyperlink">
    <w:name w:val="Hyperlink"/>
    <w:basedOn w:val="DefaultParagraphFont"/>
    <w:uiPriority w:val="99"/>
    <w:rsid w:val="0027327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240</TotalTime>
  <Pages>123</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zandir</cp:lastModifiedBy>
  <cp:revision>21</cp:revision>
  <cp:lastPrinted>2016-02-02T12:17:00Z</cp:lastPrinted>
  <dcterms:created xsi:type="dcterms:W3CDTF">2015-01-17T17:58:00Z</dcterms:created>
  <dcterms:modified xsi:type="dcterms:W3CDTF">2019-10-15T10:00:00Z</dcterms:modified>
</cp:coreProperties>
</file>